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Y="37"/>
        <w:tblW w:w="0" w:type="auto"/>
        <w:tblLook w:val="04A0" w:firstRow="1" w:lastRow="0" w:firstColumn="1" w:lastColumn="0" w:noHBand="0" w:noVBand="1"/>
      </w:tblPr>
      <w:tblGrid>
        <w:gridCol w:w="924"/>
        <w:gridCol w:w="8102"/>
      </w:tblGrid>
      <w:tr w:rsidR="00C40AB2" w:rsidRPr="008559F9" w14:paraId="40959AFD" w14:textId="77777777" w:rsidTr="00597CE0">
        <w:trPr>
          <w:trHeight w:val="4674"/>
        </w:trPr>
        <w:tc>
          <w:tcPr>
            <w:tcW w:w="924" w:type="dxa"/>
            <w:shd w:val="clear" w:color="auto" w:fill="auto"/>
          </w:tcPr>
          <w:p w14:paraId="21B62E6B" w14:textId="77777777" w:rsidR="00C40AB2" w:rsidRPr="008559F9" w:rsidRDefault="00C40AB2" w:rsidP="00597CE0">
            <w:pPr>
              <w:pStyle w:val="H2WeBER"/>
              <w:ind w:firstLine="708"/>
              <w:rPr>
                <w:lang w:val="bs-Latn-BA"/>
              </w:rPr>
            </w:pPr>
          </w:p>
          <w:p w14:paraId="651F800F" w14:textId="77777777" w:rsidR="00C40AB2" w:rsidRPr="008559F9" w:rsidRDefault="00C40AB2" w:rsidP="00597CE0">
            <w:pPr>
              <w:pStyle w:val="Bullet2WeBER"/>
              <w:numPr>
                <w:ilvl w:val="0"/>
                <w:numId w:val="0"/>
              </w:numPr>
              <w:rPr>
                <w:rFonts w:eastAsia="Myriad Pro Cond" w:cs="Times New Roman"/>
                <w:color w:val="2A388F"/>
                <w:sz w:val="72"/>
                <w:szCs w:val="20"/>
                <w:lang w:val="bs-Latn-BA"/>
              </w:rPr>
            </w:pPr>
          </w:p>
          <w:p w14:paraId="04809A57" w14:textId="77777777" w:rsidR="00C40AB2" w:rsidRPr="008559F9" w:rsidRDefault="000A32DD" w:rsidP="00597CE0">
            <w:pPr>
              <w:pStyle w:val="Bullet2WeBER"/>
              <w:numPr>
                <w:ilvl w:val="0"/>
                <w:numId w:val="0"/>
              </w:numPr>
              <w:rPr>
                <w:rFonts w:eastAsia="Myriad Pro Cond" w:cs="Times New Roman"/>
                <w:color w:val="2A388F"/>
                <w:sz w:val="72"/>
                <w:szCs w:val="20"/>
                <w:lang w:val="bs-Latn-BA"/>
              </w:rPr>
            </w:pPr>
            <w:r w:rsidRPr="008559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1BF330" wp14:editId="164D5307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52705</wp:posOffset>
                      </wp:positionV>
                      <wp:extent cx="342900" cy="342900"/>
                      <wp:effectExtent l="0" t="0" r="635" b="635"/>
                      <wp:wrapNone/>
                      <wp:docPr id="748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C399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6D6C0" id="Rectangle 7" o:spid="_x0000_s1026" style="position:absolute;margin-left:-1.75pt;margin-top:4.15pt;width:27pt;height:2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" fillcolor="#2c3990" stroked="f"/>
                  </w:pict>
                </mc:Fallback>
              </mc:AlternateContent>
            </w:r>
          </w:p>
          <w:p w14:paraId="54ADBBBE" w14:textId="77777777" w:rsidR="00C40AB2" w:rsidRPr="008559F9" w:rsidRDefault="00C40AB2" w:rsidP="00597CE0">
            <w:pPr>
              <w:pStyle w:val="Bullet2WeBER"/>
              <w:numPr>
                <w:ilvl w:val="0"/>
                <w:numId w:val="0"/>
              </w:numPr>
              <w:rPr>
                <w:rFonts w:eastAsia="Myriad Pro Cond" w:cs="Times New Roman"/>
                <w:color w:val="2A388F"/>
                <w:sz w:val="72"/>
                <w:szCs w:val="20"/>
                <w:lang w:val="bs-Latn-BA"/>
              </w:rPr>
            </w:pPr>
          </w:p>
          <w:p w14:paraId="28085472" w14:textId="77777777" w:rsidR="00C40AB2" w:rsidRPr="008559F9" w:rsidRDefault="00C40AB2" w:rsidP="00597CE0">
            <w:pPr>
              <w:pStyle w:val="Bullet2WeBER"/>
              <w:numPr>
                <w:ilvl w:val="0"/>
                <w:numId w:val="0"/>
              </w:numPr>
              <w:rPr>
                <w:rFonts w:eastAsia="Myriad Pro Cond" w:cs="Times New Roman"/>
                <w:color w:val="2A388F"/>
                <w:sz w:val="72"/>
                <w:szCs w:val="20"/>
                <w:lang w:val="bs-Latn-BA"/>
              </w:rPr>
            </w:pPr>
          </w:p>
          <w:p w14:paraId="629C6CE2" w14:textId="77777777" w:rsidR="00C40AB2" w:rsidRPr="008559F9" w:rsidRDefault="00C40AB2" w:rsidP="00597CE0">
            <w:pPr>
              <w:pStyle w:val="Bullet2WeBER"/>
              <w:numPr>
                <w:ilvl w:val="0"/>
                <w:numId w:val="0"/>
              </w:numPr>
              <w:rPr>
                <w:rFonts w:eastAsia="Myriad Pro Cond" w:cs="Times New Roman"/>
                <w:color w:val="2A388F"/>
                <w:sz w:val="72"/>
                <w:szCs w:val="20"/>
                <w:lang w:val="bs-Latn-BA"/>
              </w:rPr>
            </w:pPr>
          </w:p>
          <w:p w14:paraId="260A0148" w14:textId="77777777" w:rsidR="00C40AB2" w:rsidRPr="008559F9" w:rsidRDefault="00C40AB2" w:rsidP="00597CE0">
            <w:pPr>
              <w:pStyle w:val="Bullet2WeBER"/>
              <w:numPr>
                <w:ilvl w:val="0"/>
                <w:numId w:val="0"/>
              </w:numPr>
              <w:rPr>
                <w:rFonts w:eastAsia="Myriad Pro Cond" w:cs="Times New Roman"/>
                <w:color w:val="2A388F"/>
                <w:sz w:val="72"/>
                <w:szCs w:val="20"/>
                <w:lang w:val="bs-Latn-BA"/>
              </w:rPr>
            </w:pPr>
          </w:p>
          <w:p w14:paraId="68DFDF33" w14:textId="77777777" w:rsidR="00C40AB2" w:rsidRPr="008559F9" w:rsidRDefault="00C40AB2" w:rsidP="00597CE0">
            <w:pPr>
              <w:pStyle w:val="Bullet2WeBER"/>
              <w:numPr>
                <w:ilvl w:val="0"/>
                <w:numId w:val="0"/>
              </w:numPr>
              <w:rPr>
                <w:rFonts w:eastAsia="Myriad Pro Cond" w:cs="Times New Roman"/>
                <w:color w:val="2A388F"/>
                <w:sz w:val="72"/>
                <w:szCs w:val="20"/>
                <w:lang w:val="bs-Latn-BA"/>
              </w:rPr>
            </w:pPr>
          </w:p>
          <w:p w14:paraId="6F82A2A2" w14:textId="77777777" w:rsidR="00C40AB2" w:rsidRPr="008559F9" w:rsidRDefault="00C40AB2" w:rsidP="00597CE0">
            <w:pPr>
              <w:pStyle w:val="Bullet2WeBER"/>
              <w:numPr>
                <w:ilvl w:val="0"/>
                <w:numId w:val="0"/>
              </w:numPr>
              <w:rPr>
                <w:rFonts w:eastAsia="Myriad Pro Cond" w:cs="Times New Roman"/>
                <w:color w:val="2A388F"/>
                <w:sz w:val="72"/>
                <w:szCs w:val="20"/>
                <w:lang w:val="bs-Latn-BA"/>
              </w:rPr>
            </w:pPr>
          </w:p>
          <w:p w14:paraId="01A60B67" w14:textId="77777777" w:rsidR="00C40AB2" w:rsidRPr="008559F9" w:rsidRDefault="00C40AB2" w:rsidP="00597CE0">
            <w:pPr>
              <w:pStyle w:val="Bullet2WeBER"/>
              <w:numPr>
                <w:ilvl w:val="0"/>
                <w:numId w:val="0"/>
              </w:numPr>
              <w:rPr>
                <w:rFonts w:eastAsia="Myriad Pro Cond" w:cs="Times New Roman"/>
                <w:color w:val="2A388F"/>
                <w:sz w:val="72"/>
                <w:szCs w:val="20"/>
                <w:lang w:val="bs-Latn-BA"/>
              </w:rPr>
            </w:pPr>
          </w:p>
          <w:p w14:paraId="5A102D48" w14:textId="77777777" w:rsidR="00C40AB2" w:rsidRPr="008559F9" w:rsidRDefault="00C40AB2" w:rsidP="00597CE0">
            <w:pPr>
              <w:pStyle w:val="Bullet2WeBER"/>
              <w:numPr>
                <w:ilvl w:val="0"/>
                <w:numId w:val="0"/>
              </w:numPr>
              <w:rPr>
                <w:szCs w:val="20"/>
                <w:lang w:val="bs-Latn-BA"/>
              </w:rPr>
            </w:pPr>
          </w:p>
        </w:tc>
        <w:tc>
          <w:tcPr>
            <w:tcW w:w="8102" w:type="dxa"/>
            <w:shd w:val="clear" w:color="auto" w:fill="auto"/>
          </w:tcPr>
          <w:p w14:paraId="39A60C35" w14:textId="77777777" w:rsidR="000A32DD" w:rsidRPr="008559F9" w:rsidRDefault="000A32DD" w:rsidP="00597CE0">
            <w:pPr>
              <w:pStyle w:val="H2WeBER"/>
              <w:rPr>
                <w:lang w:val="bs-Latn-BA"/>
              </w:rPr>
            </w:pPr>
          </w:p>
          <w:p w14:paraId="322F2585" w14:textId="77777777" w:rsidR="002974AA" w:rsidRPr="008559F9" w:rsidRDefault="00C40AB2" w:rsidP="00597CE0">
            <w:pPr>
              <w:pStyle w:val="H2WeBER"/>
              <w:rPr>
                <w:lang w:val="bs-Latn-BA"/>
              </w:rPr>
            </w:pPr>
            <w:r w:rsidRPr="008559F9">
              <w:rPr>
                <w:lang w:val="bs-Latn-BA"/>
              </w:rPr>
              <w:t xml:space="preserve">Program malih grantova za organizacije civilnog društva za praćenje </w:t>
            </w:r>
            <w:r w:rsidR="002974AA" w:rsidRPr="008559F9">
              <w:rPr>
                <w:lang w:val="bs-Latn-BA"/>
              </w:rPr>
              <w:t>RJU</w:t>
            </w:r>
            <w:r w:rsidRPr="008559F9">
              <w:rPr>
                <w:lang w:val="bs-Latn-BA"/>
              </w:rPr>
              <w:t xml:space="preserve"> </w:t>
            </w:r>
          </w:p>
          <w:p w14:paraId="55BF381B" w14:textId="77777777" w:rsidR="00C40AB2" w:rsidRPr="008559F9" w:rsidRDefault="00C40AB2" w:rsidP="00597CE0">
            <w:pPr>
              <w:pStyle w:val="H2WeBER"/>
              <w:rPr>
                <w:lang w:val="bs-Latn-BA"/>
              </w:rPr>
            </w:pPr>
            <w:r w:rsidRPr="008559F9">
              <w:rPr>
                <w:lang w:val="bs-Latn-BA"/>
              </w:rPr>
              <w:t xml:space="preserve">na lokalnom nivou </w:t>
            </w:r>
          </w:p>
          <w:p w14:paraId="23D84704" w14:textId="77777777" w:rsidR="00C40AB2" w:rsidRPr="008559F9" w:rsidRDefault="00C40AB2" w:rsidP="00597CE0">
            <w:pPr>
              <w:pStyle w:val="SubtitleWeBER"/>
              <w:rPr>
                <w:lang w:val="bs-Latn-BA"/>
              </w:rPr>
            </w:pPr>
          </w:p>
          <w:p w14:paraId="3B292AD0" w14:textId="77777777" w:rsidR="00C40AB2" w:rsidRPr="008559F9" w:rsidRDefault="00C40AB2" w:rsidP="00597CE0">
            <w:pPr>
              <w:pStyle w:val="H1WeBER"/>
              <w:spacing w:before="0"/>
              <w:rPr>
                <w:lang w:val="bs-Latn-BA"/>
              </w:rPr>
            </w:pPr>
            <w:r w:rsidRPr="008559F9">
              <w:rPr>
                <w:lang w:val="bs-Latn-BA"/>
              </w:rPr>
              <w:t>Poziv za podnošenje pr</w:t>
            </w:r>
            <w:r w:rsidR="006453D5">
              <w:rPr>
                <w:lang w:val="bs-Latn-BA"/>
              </w:rPr>
              <w:t>ij</w:t>
            </w:r>
            <w:r w:rsidRPr="008559F9">
              <w:rPr>
                <w:lang w:val="bs-Latn-BA"/>
              </w:rPr>
              <w:t>edloga projekata</w:t>
            </w:r>
          </w:p>
          <w:p w14:paraId="355C368B" w14:textId="77777777" w:rsidR="00C40AB2" w:rsidRPr="008559F9" w:rsidRDefault="00C40AB2" w:rsidP="00597CE0">
            <w:pPr>
              <w:pStyle w:val="H1WeBER"/>
              <w:spacing w:before="0"/>
              <w:rPr>
                <w:sz w:val="32"/>
                <w:szCs w:val="14"/>
                <w:lang w:val="bs-Latn-BA"/>
              </w:rPr>
            </w:pPr>
            <w:r w:rsidRPr="008559F9">
              <w:rPr>
                <w:sz w:val="32"/>
                <w:szCs w:val="14"/>
                <w:lang w:val="bs-Latn-BA"/>
              </w:rPr>
              <w:t>#Weber-G-02</w:t>
            </w:r>
          </w:p>
          <w:p w14:paraId="2DA54931" w14:textId="77777777" w:rsidR="00C40AB2" w:rsidRPr="008559F9" w:rsidRDefault="00C40AB2" w:rsidP="00597CE0">
            <w:pPr>
              <w:pStyle w:val="SubtitleWeBER"/>
              <w:rPr>
                <w:sz w:val="34"/>
                <w:szCs w:val="16"/>
                <w:lang w:val="bs-Latn-BA"/>
              </w:rPr>
            </w:pPr>
          </w:p>
          <w:p w14:paraId="38F59659" w14:textId="77777777" w:rsidR="00C40AB2" w:rsidRPr="008559F9" w:rsidRDefault="00C40AB2" w:rsidP="00597CE0">
            <w:pPr>
              <w:pStyle w:val="SubtitleWeBER"/>
              <w:rPr>
                <w:lang w:val="bs-Latn-BA"/>
              </w:rPr>
            </w:pPr>
          </w:p>
        </w:tc>
      </w:tr>
      <w:tr w:rsidR="00C40AB2" w:rsidRPr="008559F9" w14:paraId="5B1FCE8D" w14:textId="77777777" w:rsidTr="00597CE0">
        <w:trPr>
          <w:trHeight w:val="857"/>
        </w:trPr>
        <w:tc>
          <w:tcPr>
            <w:tcW w:w="9026" w:type="dxa"/>
            <w:gridSpan w:val="2"/>
            <w:shd w:val="clear" w:color="auto" w:fill="auto"/>
          </w:tcPr>
          <w:p w14:paraId="4667C0C3" w14:textId="1F40B512" w:rsidR="006056CB" w:rsidRPr="008559F9" w:rsidRDefault="006056CB" w:rsidP="006056CB">
            <w:pPr>
              <w:pStyle w:val="Bullet2WeBER"/>
              <w:numPr>
                <w:ilvl w:val="0"/>
                <w:numId w:val="0"/>
              </w:numPr>
              <w:ind w:left="502"/>
              <w:rPr>
                <w:szCs w:val="20"/>
                <w:lang w:val="bs-Latn-BA"/>
              </w:rPr>
            </w:pPr>
          </w:p>
          <w:p w14:paraId="155AE56A" w14:textId="4F47AA54" w:rsidR="00C40AB2" w:rsidRPr="008559F9" w:rsidRDefault="00C40AB2" w:rsidP="006056CB">
            <w:pPr>
              <w:pStyle w:val="Bullet2WeBER"/>
              <w:numPr>
                <w:ilvl w:val="0"/>
                <w:numId w:val="0"/>
              </w:numPr>
              <w:ind w:left="862" w:hanging="360"/>
              <w:rPr>
                <w:szCs w:val="20"/>
                <w:lang w:val="bs-Latn-BA"/>
              </w:rPr>
            </w:pPr>
          </w:p>
        </w:tc>
      </w:tr>
    </w:tbl>
    <w:p w14:paraId="6E43D628" w14:textId="77777777" w:rsidR="00460D56" w:rsidRPr="008559F9" w:rsidRDefault="00460D56" w:rsidP="00460D56">
      <w:pPr>
        <w:pStyle w:val="H2WeBER"/>
        <w:rPr>
          <w:szCs w:val="20"/>
          <w:lang w:val="bs-Latn-BA"/>
        </w:rPr>
      </w:pPr>
    </w:p>
    <w:p w14:paraId="3B7B9BB1" w14:textId="77777777" w:rsidR="009A7A76" w:rsidRPr="008559F9" w:rsidRDefault="000A32DD" w:rsidP="000A32DD">
      <w:pPr>
        <w:pStyle w:val="H1WeBER"/>
        <w:numPr>
          <w:ilvl w:val="0"/>
          <w:numId w:val="7"/>
        </w:numPr>
        <w:rPr>
          <w:lang w:val="bs-Latn-BA"/>
        </w:rPr>
      </w:pPr>
      <w:r w:rsidRPr="008559F9">
        <w:rPr>
          <w:lang w:val="bs-Latn-BA"/>
        </w:rPr>
        <w:lastRenderedPageBreak/>
        <w:t>O WeBER 2.0 projektu i programu malih grantova za organizacije civilnog društva za praćenje RJU na lokalnom nivou</w:t>
      </w:r>
    </w:p>
    <w:p w14:paraId="1010A328" w14:textId="77777777" w:rsidR="00043A64" w:rsidRPr="008559F9" w:rsidRDefault="002974AA" w:rsidP="00D624B9">
      <w:pPr>
        <w:pStyle w:val="BodyTextWeBER"/>
        <w:spacing w:line="276" w:lineRule="auto"/>
        <w:rPr>
          <w:lang w:val="bs-Latn-BA"/>
        </w:rPr>
      </w:pPr>
      <w:r w:rsidRPr="008559F9">
        <w:rPr>
          <w:b/>
          <w:bCs/>
          <w:lang w:val="bs-Latn-BA"/>
        </w:rPr>
        <w:t xml:space="preserve">Osnaživanje civilnog društva Zapadnog Balkana za reformisanu javnu upravu – </w:t>
      </w:r>
      <w:r w:rsidR="00E57F01" w:rsidRPr="008559F9">
        <w:rPr>
          <w:b/>
          <w:bCs/>
          <w:lang w:val="bs-Latn-BA"/>
        </w:rPr>
        <w:t>WeBER 2.0</w:t>
      </w:r>
      <w:r w:rsidR="00E57F01" w:rsidRPr="008559F9">
        <w:rPr>
          <w:lang w:val="bs-Latn-BA"/>
        </w:rPr>
        <w:t xml:space="preserve"> (</w:t>
      </w:r>
      <w:r w:rsidR="00E57F01" w:rsidRPr="008559F9">
        <w:rPr>
          <w:b/>
          <w:bCs/>
          <w:lang w:val="bs-Latn-BA"/>
        </w:rPr>
        <w:t xml:space="preserve">) </w:t>
      </w:r>
      <w:r w:rsidR="00043A64" w:rsidRPr="008559F9">
        <w:rPr>
          <w:lang w:val="bs-Latn-BA"/>
        </w:rPr>
        <w:t xml:space="preserve">je trogodišnji projekat čija vrednost iznosi 1.451.724 EUR, koji finansira Evropska unija </w:t>
      </w:r>
      <w:r w:rsidR="00DC64EB" w:rsidRPr="008559F9">
        <w:rPr>
          <w:lang w:val="bs-Latn-BA"/>
        </w:rPr>
        <w:t xml:space="preserve">(EU) </w:t>
      </w:r>
      <w:r w:rsidR="00043A64" w:rsidRPr="008559F9">
        <w:rPr>
          <w:lang w:val="bs-Latn-BA"/>
        </w:rPr>
        <w:t xml:space="preserve">koju zastupa Evropska komisija. </w:t>
      </w:r>
    </w:p>
    <w:p w14:paraId="694FDE71" w14:textId="77777777" w:rsidR="00043A64" w:rsidRPr="008559F9" w:rsidRDefault="00043A64" w:rsidP="00D624B9">
      <w:pPr>
        <w:pStyle w:val="BodyTextWeBER"/>
        <w:spacing w:line="276" w:lineRule="auto"/>
        <w:rPr>
          <w:lang w:val="bs-Latn-BA"/>
        </w:rPr>
      </w:pPr>
      <w:r w:rsidRPr="008559F9">
        <w:rPr>
          <w:lang w:val="bs-Latn-BA"/>
        </w:rPr>
        <w:t>Projekat WeBER 2.0</w:t>
      </w:r>
      <w:r w:rsidR="00B461D8" w:rsidRPr="008559F9">
        <w:rPr>
          <w:lang w:val="bs-Latn-BA"/>
        </w:rPr>
        <w:t xml:space="preserve"> (u daljem tekstu projekat)</w:t>
      </w:r>
      <w:r w:rsidRPr="008559F9">
        <w:rPr>
          <w:lang w:val="bs-Latn-BA"/>
        </w:rPr>
        <w:t xml:space="preserve"> sprovodi šest organizacija civilnog društva (OCD) </w:t>
      </w:r>
      <w:r w:rsidR="00B461D8" w:rsidRPr="008559F9">
        <w:rPr>
          <w:lang w:val="bs-Latn-BA"/>
        </w:rPr>
        <w:t xml:space="preserve">sa Zapadnog Balkana (ZB) </w:t>
      </w:r>
      <w:r w:rsidRPr="008559F9">
        <w:rPr>
          <w:lang w:val="bs-Latn-BA"/>
        </w:rPr>
        <w:t xml:space="preserve">okupljenih u mrežu </w:t>
      </w:r>
      <w:r w:rsidRPr="008559F9">
        <w:rPr>
          <w:i/>
          <w:iCs/>
          <w:lang w:val="bs-Latn-BA"/>
        </w:rPr>
        <w:t>Think for Europe</w:t>
      </w:r>
      <w:r w:rsidRPr="008559F9">
        <w:rPr>
          <w:lang w:val="bs-Latn-BA"/>
        </w:rPr>
        <w:t xml:space="preserve"> (TEN) </w:t>
      </w:r>
      <w:r w:rsidR="00B461D8" w:rsidRPr="008559F9">
        <w:rPr>
          <w:lang w:val="bs-Latn-BA"/>
        </w:rPr>
        <w:t>sa</w:t>
      </w:r>
      <w:r w:rsidR="006453D5">
        <w:rPr>
          <w:lang w:val="bs-Latn-BA"/>
        </w:rPr>
        <w:t xml:space="preserve"> </w:t>
      </w:r>
      <w:r w:rsidRPr="008559F9">
        <w:rPr>
          <w:lang w:val="bs-Latn-BA"/>
        </w:rPr>
        <w:t>partnersk</w:t>
      </w:r>
      <w:r w:rsidR="00B461D8" w:rsidRPr="008559F9">
        <w:rPr>
          <w:lang w:val="bs-Latn-BA"/>
        </w:rPr>
        <w:t>om</w:t>
      </w:r>
      <w:r w:rsidRPr="008559F9">
        <w:rPr>
          <w:lang w:val="bs-Latn-BA"/>
        </w:rPr>
        <w:t xml:space="preserve"> organizacij</w:t>
      </w:r>
      <w:r w:rsidR="00B461D8" w:rsidRPr="008559F9">
        <w:rPr>
          <w:lang w:val="bs-Latn-BA"/>
        </w:rPr>
        <w:t>om</w:t>
      </w:r>
      <w:r w:rsidRPr="008559F9">
        <w:rPr>
          <w:lang w:val="bs-Latn-BA"/>
        </w:rPr>
        <w:t xml:space="preserve"> Centar za evropske politike (EPC) iz Brisela. Organizacije TEN mreže koje sprovode WeBER 2.0 projekat su: </w:t>
      </w:r>
    </w:p>
    <w:p w14:paraId="381575A2" w14:textId="77777777" w:rsidR="00043A64" w:rsidRPr="008559F9" w:rsidRDefault="00043A64" w:rsidP="00D624B9">
      <w:pPr>
        <w:pStyle w:val="Bullet1WeBER"/>
        <w:rPr>
          <w:rFonts w:cs="Calibri"/>
          <w:lang w:val="bs-Latn-BA"/>
        </w:rPr>
      </w:pPr>
      <w:r w:rsidRPr="008559F9">
        <w:rPr>
          <w:lang w:val="bs-Latn-BA"/>
        </w:rPr>
        <w:t>Centar za evropske politike</w:t>
      </w:r>
      <w:r w:rsidRPr="008559F9">
        <w:rPr>
          <w:rFonts w:cs="Calibri"/>
          <w:lang w:val="bs-Latn-BA"/>
        </w:rPr>
        <w:t xml:space="preserve"> – CEP (Srbija) – koordinator projekta,</w:t>
      </w:r>
    </w:p>
    <w:p w14:paraId="2A4EA6DD" w14:textId="77777777" w:rsidR="00043A64" w:rsidRPr="008559F9" w:rsidRDefault="00043A64" w:rsidP="00D624B9">
      <w:pPr>
        <w:pStyle w:val="Bullet1WeBER"/>
        <w:rPr>
          <w:rFonts w:cs="Calibri"/>
          <w:lang w:val="bs-Latn-BA"/>
        </w:rPr>
      </w:pPr>
      <w:r w:rsidRPr="008559F9">
        <w:rPr>
          <w:lang w:val="bs-Latn-BA"/>
        </w:rPr>
        <w:t xml:space="preserve">Institut za demokratiju i posredovanje </w:t>
      </w:r>
      <w:r w:rsidRPr="008559F9">
        <w:rPr>
          <w:rFonts w:cs="Calibri"/>
          <w:lang w:val="bs-Latn-BA"/>
        </w:rPr>
        <w:t>(Albanija),</w:t>
      </w:r>
    </w:p>
    <w:p w14:paraId="26642C0D" w14:textId="77777777" w:rsidR="00043A64" w:rsidRPr="008559F9" w:rsidRDefault="00043A64" w:rsidP="00D624B9">
      <w:pPr>
        <w:pStyle w:val="Bullet1WeBER"/>
        <w:rPr>
          <w:rFonts w:cs="Calibri"/>
          <w:lang w:val="bs-Latn-BA"/>
        </w:rPr>
      </w:pPr>
      <w:r w:rsidRPr="008559F9">
        <w:rPr>
          <w:lang w:val="bs-Latn-BA"/>
        </w:rPr>
        <w:t xml:space="preserve">Vanjskopolitička inicijativa BH </w:t>
      </w:r>
      <w:r w:rsidRPr="008559F9">
        <w:rPr>
          <w:rFonts w:cs="Calibri"/>
          <w:lang w:val="bs-Latn-BA"/>
        </w:rPr>
        <w:t>(Bosna i Hercegovina),</w:t>
      </w:r>
    </w:p>
    <w:p w14:paraId="6BFAB84D" w14:textId="77777777" w:rsidR="00043A64" w:rsidRPr="008559F9" w:rsidRDefault="00043A64" w:rsidP="00D624B9">
      <w:pPr>
        <w:pStyle w:val="Bullet1WeBER"/>
        <w:rPr>
          <w:rFonts w:cs="Calibri"/>
          <w:lang w:val="bs-Latn-BA"/>
        </w:rPr>
      </w:pPr>
      <w:r w:rsidRPr="008559F9">
        <w:rPr>
          <w:lang w:val="bs-Latn-BA"/>
        </w:rPr>
        <w:t xml:space="preserve">Grupa za pravne i političke studije </w:t>
      </w:r>
      <w:r w:rsidRPr="008559F9">
        <w:rPr>
          <w:rFonts w:cs="Calibri"/>
          <w:lang w:val="bs-Latn-BA"/>
        </w:rPr>
        <w:t>(Kosovo),</w:t>
      </w:r>
    </w:p>
    <w:p w14:paraId="0C7D4A0D" w14:textId="77777777" w:rsidR="00043A64" w:rsidRPr="008559F9" w:rsidRDefault="00043A64" w:rsidP="00D624B9">
      <w:pPr>
        <w:pStyle w:val="Bullet1WeBER"/>
        <w:rPr>
          <w:rFonts w:cs="Calibri"/>
          <w:lang w:val="bs-Latn-BA"/>
        </w:rPr>
      </w:pPr>
      <w:r w:rsidRPr="008559F9">
        <w:rPr>
          <w:lang w:val="bs-Latn-BA"/>
        </w:rPr>
        <w:t xml:space="preserve">Institut Alternativa </w:t>
      </w:r>
      <w:r w:rsidRPr="008559F9">
        <w:rPr>
          <w:rFonts w:cs="Calibri"/>
          <w:lang w:val="bs-Latn-BA"/>
        </w:rPr>
        <w:t>(Crna Gora),</w:t>
      </w:r>
    </w:p>
    <w:p w14:paraId="3D8E93BD" w14:textId="77777777" w:rsidR="00043A64" w:rsidRPr="008559F9" w:rsidRDefault="00043A64" w:rsidP="00D624B9">
      <w:pPr>
        <w:pStyle w:val="Bullet1WeBER"/>
        <w:rPr>
          <w:rFonts w:cs="Calibri"/>
          <w:lang w:val="bs-Latn-BA"/>
        </w:rPr>
      </w:pPr>
      <w:r w:rsidRPr="008559F9">
        <w:rPr>
          <w:lang w:val="bs-Latn-BA"/>
        </w:rPr>
        <w:t xml:space="preserve">Institut za evropske politike </w:t>
      </w:r>
      <w:r w:rsidRPr="008559F9">
        <w:rPr>
          <w:rFonts w:cs="Calibri"/>
          <w:lang w:val="bs-Latn-BA"/>
        </w:rPr>
        <w:t>(</w:t>
      </w:r>
      <w:r w:rsidR="006453D5" w:rsidRPr="008559F9">
        <w:rPr>
          <w:rFonts w:cs="Calibri"/>
          <w:lang w:val="bs-Latn-BA"/>
        </w:rPr>
        <w:t>Sjeverna</w:t>
      </w:r>
      <w:r w:rsidR="008E16A6" w:rsidRPr="008559F9">
        <w:rPr>
          <w:rFonts w:cs="Calibri"/>
          <w:lang w:val="bs-Latn-BA"/>
        </w:rPr>
        <w:t xml:space="preserve"> </w:t>
      </w:r>
      <w:r w:rsidRPr="008559F9">
        <w:rPr>
          <w:rFonts w:cs="Calibri"/>
          <w:lang w:val="bs-Latn-BA"/>
        </w:rPr>
        <w:t>Makedonija).</w:t>
      </w:r>
    </w:p>
    <w:p w14:paraId="21C68A49" w14:textId="77777777" w:rsidR="00E444C9" w:rsidRPr="008559F9" w:rsidRDefault="00E444C9" w:rsidP="00D624B9">
      <w:pPr>
        <w:pStyle w:val="BodyTextWeBER"/>
        <w:spacing w:line="276" w:lineRule="auto"/>
        <w:rPr>
          <w:lang w:val="bs-Latn-BA"/>
        </w:rPr>
      </w:pPr>
      <w:r w:rsidRPr="008559F9">
        <w:rPr>
          <w:lang w:val="bs-Latn-BA"/>
        </w:rPr>
        <w:t xml:space="preserve">WeBER 2.0 ima za cilj da poveća učešće OCD u </w:t>
      </w:r>
      <w:r w:rsidR="00F64400" w:rsidRPr="008559F9">
        <w:rPr>
          <w:lang w:val="bs-Latn-BA"/>
        </w:rPr>
        <w:t>reformi javne uprave (RJU)</w:t>
      </w:r>
      <w:r w:rsidRPr="008559F9">
        <w:rPr>
          <w:lang w:val="bs-Latn-BA"/>
        </w:rPr>
        <w:t xml:space="preserve"> unapređ</w:t>
      </w:r>
      <w:r w:rsidR="00B461D8" w:rsidRPr="008559F9">
        <w:rPr>
          <w:lang w:val="bs-Latn-BA"/>
        </w:rPr>
        <w:t>e</w:t>
      </w:r>
      <w:r w:rsidRPr="008559F9">
        <w:rPr>
          <w:lang w:val="bs-Latn-BA"/>
        </w:rPr>
        <w:t>njem praćenja RJU</w:t>
      </w:r>
      <w:r w:rsidR="00B461D8" w:rsidRPr="008559F9">
        <w:rPr>
          <w:lang w:val="bs-Latn-BA"/>
        </w:rPr>
        <w:t xml:space="preserve"> zasnovanog na činjenicama i</w:t>
      </w:r>
      <w:r w:rsidRPr="008559F9">
        <w:rPr>
          <w:lang w:val="bs-Latn-BA"/>
        </w:rPr>
        <w:t xml:space="preserve"> u skladu sa </w:t>
      </w:r>
      <w:r w:rsidR="006453D5" w:rsidRPr="008559F9">
        <w:rPr>
          <w:lang w:val="bs-Latn-BA"/>
        </w:rPr>
        <w:t>zahtjevima</w:t>
      </w:r>
      <w:r w:rsidRPr="008559F9">
        <w:rPr>
          <w:lang w:val="bs-Latn-BA"/>
        </w:rPr>
        <w:t xml:space="preserve"> EU. </w:t>
      </w:r>
      <w:r w:rsidR="007D15CE" w:rsidRPr="008559F9">
        <w:rPr>
          <w:lang w:val="bs-Latn-BA"/>
        </w:rPr>
        <w:t>Takođe</w:t>
      </w:r>
      <w:r w:rsidR="006453D5">
        <w:rPr>
          <w:lang w:val="bs-Latn-BA"/>
        </w:rPr>
        <w:t>r</w:t>
      </w:r>
      <w:r w:rsidR="00B461D8" w:rsidRPr="008559F9">
        <w:rPr>
          <w:lang w:val="bs-Latn-BA"/>
        </w:rPr>
        <w:t>, projekat</w:t>
      </w:r>
      <w:r w:rsidR="007D15CE" w:rsidRPr="008559F9">
        <w:rPr>
          <w:lang w:val="bs-Latn-BA"/>
        </w:rPr>
        <w:t xml:space="preserve"> </w:t>
      </w:r>
      <w:r w:rsidR="00C91BE3" w:rsidRPr="008559F9">
        <w:rPr>
          <w:lang w:val="bs-Latn-BA"/>
        </w:rPr>
        <w:t>želi da</w:t>
      </w:r>
      <w:r w:rsidR="007D15CE" w:rsidRPr="008559F9">
        <w:rPr>
          <w:lang w:val="bs-Latn-BA"/>
        </w:rPr>
        <w:t xml:space="preserve"> </w:t>
      </w:r>
      <w:r w:rsidR="00B461D8" w:rsidRPr="008559F9">
        <w:rPr>
          <w:lang w:val="bs-Latn-BA"/>
        </w:rPr>
        <w:t xml:space="preserve">doprinese jačanju </w:t>
      </w:r>
      <w:r w:rsidR="007D15CE" w:rsidRPr="008559F9">
        <w:rPr>
          <w:lang w:val="bs-Latn-BA"/>
        </w:rPr>
        <w:t>dijalog</w:t>
      </w:r>
      <w:r w:rsidR="00B461D8" w:rsidRPr="008559F9">
        <w:rPr>
          <w:lang w:val="bs-Latn-BA"/>
        </w:rPr>
        <w:t>a</w:t>
      </w:r>
      <w:r w:rsidR="007D15CE" w:rsidRPr="008559F9">
        <w:rPr>
          <w:lang w:val="bs-Latn-BA"/>
        </w:rPr>
        <w:t xml:space="preserve"> između </w:t>
      </w:r>
      <w:r w:rsidR="00C91BE3" w:rsidRPr="008559F9">
        <w:rPr>
          <w:lang w:val="bs-Latn-BA"/>
        </w:rPr>
        <w:t>v</w:t>
      </w:r>
      <w:r w:rsidR="007D15CE" w:rsidRPr="008559F9">
        <w:rPr>
          <w:lang w:val="bs-Latn-BA"/>
        </w:rPr>
        <w:t>lad</w:t>
      </w:r>
      <w:r w:rsidR="00C91BE3" w:rsidRPr="008559F9">
        <w:rPr>
          <w:lang w:val="bs-Latn-BA"/>
        </w:rPr>
        <w:t>a</w:t>
      </w:r>
      <w:r w:rsidR="007D15CE" w:rsidRPr="008559F9">
        <w:rPr>
          <w:lang w:val="bs-Latn-BA"/>
        </w:rPr>
        <w:t xml:space="preserve"> i OCD na regionalnom, </w:t>
      </w:r>
      <w:r w:rsidR="006453D5">
        <w:rPr>
          <w:lang w:val="bs-Latn-BA"/>
        </w:rPr>
        <w:t>državnom</w:t>
      </w:r>
      <w:r w:rsidR="007D15CE" w:rsidRPr="008559F9">
        <w:rPr>
          <w:lang w:val="bs-Latn-BA"/>
        </w:rPr>
        <w:t xml:space="preserve"> i lokalnom nivou kroz WeBER platformu, </w:t>
      </w:r>
      <w:r w:rsidR="00B461D8" w:rsidRPr="008559F9">
        <w:rPr>
          <w:lang w:val="bs-Latn-BA"/>
        </w:rPr>
        <w:t>čiji će rad biti dodatno unapr</w:t>
      </w:r>
      <w:r w:rsidR="006453D5">
        <w:rPr>
          <w:lang w:val="bs-Latn-BA"/>
        </w:rPr>
        <w:t>ij</w:t>
      </w:r>
      <w:r w:rsidR="00B461D8" w:rsidRPr="008559F9">
        <w:rPr>
          <w:lang w:val="bs-Latn-BA"/>
        </w:rPr>
        <w:t>eđen</w:t>
      </w:r>
      <w:r w:rsidR="007D15CE" w:rsidRPr="008559F9">
        <w:rPr>
          <w:lang w:val="bs-Latn-BA"/>
        </w:rPr>
        <w:t xml:space="preserve"> uvođenjem </w:t>
      </w:r>
      <w:r w:rsidR="00B461D8" w:rsidRPr="008559F9">
        <w:rPr>
          <w:i/>
          <w:iCs/>
          <w:lang w:val="bs-Latn-BA"/>
        </w:rPr>
        <w:t xml:space="preserve">onlajn </w:t>
      </w:r>
      <w:r w:rsidR="007D15CE" w:rsidRPr="008559F9">
        <w:rPr>
          <w:lang w:val="bs-Latn-BA"/>
        </w:rPr>
        <w:t xml:space="preserve">konsultacija. </w:t>
      </w:r>
      <w:r w:rsidR="00C61752" w:rsidRPr="008559F9">
        <w:rPr>
          <w:lang w:val="bs-Latn-BA"/>
        </w:rPr>
        <w:t>WeBER 2.0 će takođe</w:t>
      </w:r>
      <w:r w:rsidR="006453D5">
        <w:rPr>
          <w:lang w:val="bs-Latn-BA"/>
        </w:rPr>
        <w:t>r</w:t>
      </w:r>
      <w:r w:rsidR="00C61752" w:rsidRPr="008559F9">
        <w:rPr>
          <w:lang w:val="bs-Latn-BA"/>
        </w:rPr>
        <w:t xml:space="preserve"> osnažiti kapacitete OCD </w:t>
      </w:r>
      <w:r w:rsidR="00C91BE3" w:rsidRPr="008559F9">
        <w:rPr>
          <w:lang w:val="bs-Latn-BA"/>
        </w:rPr>
        <w:t>za učešće</w:t>
      </w:r>
      <w:r w:rsidR="00C61752" w:rsidRPr="008559F9">
        <w:rPr>
          <w:lang w:val="bs-Latn-BA"/>
        </w:rPr>
        <w:t xml:space="preserve"> u RJU i obezb</w:t>
      </w:r>
      <w:r w:rsidR="006453D5">
        <w:rPr>
          <w:lang w:val="bs-Latn-BA"/>
        </w:rPr>
        <w:t>ij</w:t>
      </w:r>
      <w:r w:rsidR="00C61752" w:rsidRPr="008559F9">
        <w:rPr>
          <w:lang w:val="bs-Latn-BA"/>
        </w:rPr>
        <w:t>edi</w:t>
      </w:r>
      <w:r w:rsidR="00C91BE3" w:rsidRPr="008559F9">
        <w:rPr>
          <w:lang w:val="bs-Latn-BA"/>
        </w:rPr>
        <w:t>ti</w:t>
      </w:r>
      <w:r w:rsidR="00C61752" w:rsidRPr="008559F9">
        <w:rPr>
          <w:lang w:val="bs-Latn-BA"/>
        </w:rPr>
        <w:t xml:space="preserve"> njihov konstruktivan odnos sa vladama kroz zajedničke obuke o konsultacijama sa građanima</w:t>
      </w:r>
      <w:r w:rsidR="0076164A" w:rsidRPr="008559F9">
        <w:rPr>
          <w:lang w:val="bs-Latn-BA"/>
        </w:rPr>
        <w:t>,</w:t>
      </w:r>
      <w:r w:rsidR="00C91BE3" w:rsidRPr="008559F9">
        <w:rPr>
          <w:lang w:val="bs-Latn-BA"/>
        </w:rPr>
        <w:t xml:space="preserve"> koje će se baviti</w:t>
      </w:r>
      <w:r w:rsidR="00C61752" w:rsidRPr="008559F9">
        <w:rPr>
          <w:lang w:val="bs-Latn-BA"/>
        </w:rPr>
        <w:t xml:space="preserve"> izazovom približavanja administracije građanima. </w:t>
      </w:r>
    </w:p>
    <w:p w14:paraId="58B3D714" w14:textId="79A53AB7" w:rsidR="0076164A" w:rsidRPr="008559F9" w:rsidRDefault="0076164A" w:rsidP="00D624B9">
      <w:pPr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P</w:t>
      </w:r>
      <w:r w:rsidR="00DC64EB" w:rsidRPr="008559F9">
        <w:rPr>
          <w:rFonts w:ascii="Myriad Pro Light" w:hAnsi="Myriad Pro Light"/>
          <w:lang w:val="bs-Latn-BA"/>
        </w:rPr>
        <w:t>rojekat će omogućiti OCD da zahtevaju kvalitet i odgovornost</w:t>
      </w:r>
      <w:r w:rsidR="00B461D8" w:rsidRPr="008559F9">
        <w:rPr>
          <w:rFonts w:ascii="Myriad Pro Light" w:hAnsi="Myriad Pro Light"/>
          <w:lang w:val="bs-Latn-BA"/>
        </w:rPr>
        <w:t xml:space="preserve"> od</w:t>
      </w:r>
      <w:r w:rsidR="00DC64EB" w:rsidRPr="008559F9">
        <w:rPr>
          <w:rFonts w:ascii="Myriad Pro Light" w:hAnsi="Myriad Pro Light"/>
          <w:lang w:val="bs-Latn-BA"/>
        </w:rPr>
        <w:t xml:space="preserve"> vlada </w:t>
      </w:r>
      <w:r w:rsidR="00F64400" w:rsidRPr="008559F9">
        <w:rPr>
          <w:rFonts w:ascii="Myriad Pro Light" w:hAnsi="Myriad Pro Light"/>
          <w:lang w:val="bs-Latn-BA"/>
        </w:rPr>
        <w:t>ZB</w:t>
      </w:r>
      <w:r w:rsidR="00DC64EB" w:rsidRPr="008559F9">
        <w:rPr>
          <w:rFonts w:ascii="Myriad Pro Light" w:hAnsi="Myriad Pro Light"/>
          <w:lang w:val="bs-Latn-BA"/>
        </w:rPr>
        <w:t xml:space="preserve">, depolitizaciju državne službe, transparentnije upravljanje javnim finansijama i </w:t>
      </w:r>
      <w:r w:rsidR="00E552ED" w:rsidRPr="008559F9">
        <w:rPr>
          <w:rFonts w:ascii="Myriad Pro Light" w:hAnsi="Myriad Pro Light"/>
          <w:lang w:val="bs-Latn-BA"/>
        </w:rPr>
        <w:t xml:space="preserve">pružanje </w:t>
      </w:r>
      <w:r w:rsidR="00DC64EB" w:rsidRPr="008559F9">
        <w:rPr>
          <w:rFonts w:ascii="Myriad Pro Light" w:hAnsi="Myriad Pro Light"/>
          <w:lang w:val="bs-Latn-BA"/>
        </w:rPr>
        <w:t>uslug</w:t>
      </w:r>
      <w:r w:rsidR="00E552ED" w:rsidRPr="008559F9">
        <w:rPr>
          <w:rFonts w:ascii="Myriad Pro Light" w:hAnsi="Myriad Pro Light"/>
          <w:lang w:val="bs-Latn-BA"/>
        </w:rPr>
        <w:t>a</w:t>
      </w:r>
      <w:r w:rsidR="00DC64EB" w:rsidRPr="008559F9">
        <w:rPr>
          <w:rFonts w:ascii="Myriad Pro Light" w:hAnsi="Myriad Pro Light"/>
          <w:lang w:val="bs-Latn-BA"/>
        </w:rPr>
        <w:t xml:space="preserve"> </w:t>
      </w:r>
      <w:r w:rsidR="00B461D8" w:rsidRPr="008559F9">
        <w:rPr>
          <w:rFonts w:ascii="Myriad Pro Light" w:hAnsi="Myriad Pro Light"/>
          <w:lang w:val="bs-Latn-BA"/>
        </w:rPr>
        <w:t xml:space="preserve">koje su više orijentisane </w:t>
      </w:r>
      <w:r w:rsidR="005A3B02" w:rsidRPr="008559F9">
        <w:rPr>
          <w:rFonts w:ascii="Myriad Pro Light" w:hAnsi="Myriad Pro Light"/>
          <w:lang w:val="bs-Latn-BA"/>
        </w:rPr>
        <w:t>ka</w:t>
      </w:r>
      <w:r w:rsidR="00DC64EB" w:rsidRPr="008559F9">
        <w:rPr>
          <w:rFonts w:ascii="Myriad Pro Light" w:hAnsi="Myriad Pro Light"/>
          <w:lang w:val="bs-Latn-BA"/>
        </w:rPr>
        <w:t xml:space="preserve"> građan</w:t>
      </w:r>
      <w:r w:rsidR="005A3B02" w:rsidRPr="008559F9">
        <w:rPr>
          <w:rFonts w:ascii="Myriad Pro Light" w:hAnsi="Myriad Pro Light"/>
          <w:lang w:val="bs-Latn-BA"/>
        </w:rPr>
        <w:t>ima</w:t>
      </w:r>
      <w:r w:rsidR="00DC64EB" w:rsidRPr="008559F9">
        <w:rPr>
          <w:rFonts w:ascii="Myriad Pro Light" w:hAnsi="Myriad Pro Light"/>
          <w:lang w:val="bs-Latn-BA"/>
        </w:rPr>
        <w:t xml:space="preserve">. </w:t>
      </w:r>
      <w:r w:rsidR="005C23C0" w:rsidRPr="008559F9">
        <w:rPr>
          <w:rFonts w:ascii="Myriad Pro Light" w:hAnsi="Myriad Pro Light"/>
          <w:lang w:val="bs-Latn-BA"/>
        </w:rPr>
        <w:t>O</w:t>
      </w:r>
      <w:r w:rsidR="00DC64EB" w:rsidRPr="008559F9">
        <w:rPr>
          <w:rFonts w:ascii="Myriad Pro Light" w:hAnsi="Myriad Pro Light"/>
          <w:lang w:val="bs-Latn-BA"/>
        </w:rPr>
        <w:t xml:space="preserve">snažene OCD </w:t>
      </w:r>
      <w:r w:rsidR="005A3B02" w:rsidRPr="008559F9">
        <w:rPr>
          <w:rFonts w:ascii="Myriad Pro Light" w:hAnsi="Myriad Pro Light"/>
          <w:lang w:val="bs-Latn-BA"/>
        </w:rPr>
        <w:t>su ključne na putu</w:t>
      </w:r>
      <w:r w:rsidR="00DC64EB" w:rsidRPr="008559F9">
        <w:rPr>
          <w:rFonts w:ascii="Myriad Pro Light" w:hAnsi="Myriad Pro Light"/>
          <w:lang w:val="bs-Latn-BA"/>
        </w:rPr>
        <w:t xml:space="preserve"> </w:t>
      </w:r>
      <w:r w:rsidR="00347677" w:rsidRPr="008559F9">
        <w:rPr>
          <w:rFonts w:ascii="Myriad Pro Light" w:hAnsi="Myriad Pro Light"/>
          <w:lang w:val="bs-Latn-BA"/>
        </w:rPr>
        <w:t>regi</w:t>
      </w:r>
      <w:r w:rsidR="00347677">
        <w:rPr>
          <w:rFonts w:ascii="Myriad Pro Light" w:hAnsi="Myriad Pro Light"/>
          <w:lang w:val="bs-Latn-BA"/>
        </w:rPr>
        <w:t>je</w:t>
      </w:r>
      <w:r w:rsidR="00347677" w:rsidRPr="008559F9">
        <w:rPr>
          <w:rFonts w:ascii="Myriad Pro Light" w:hAnsi="Myriad Pro Light"/>
          <w:lang w:val="bs-Latn-BA"/>
        </w:rPr>
        <w:t xml:space="preserve"> </w:t>
      </w:r>
      <w:r w:rsidR="00DC64EB" w:rsidRPr="008559F9">
        <w:rPr>
          <w:rFonts w:ascii="Myriad Pro Light" w:hAnsi="Myriad Pro Light"/>
          <w:lang w:val="bs-Latn-BA"/>
        </w:rPr>
        <w:t xml:space="preserve">ka EU i </w:t>
      </w:r>
      <w:r w:rsidRPr="008559F9">
        <w:rPr>
          <w:rFonts w:ascii="Myriad Pro Light" w:hAnsi="Myriad Pro Light"/>
          <w:lang w:val="bs-Latn-BA"/>
        </w:rPr>
        <w:t>podstiču</w:t>
      </w:r>
      <w:r w:rsidR="00DC64EB" w:rsidRPr="008559F9">
        <w:rPr>
          <w:rFonts w:ascii="Myriad Pro Light" w:hAnsi="Myriad Pro Light"/>
          <w:lang w:val="bs-Latn-BA"/>
        </w:rPr>
        <w:t xml:space="preserve"> vlade </w:t>
      </w:r>
      <w:r w:rsidRPr="008559F9">
        <w:rPr>
          <w:rFonts w:ascii="Myriad Pro Light" w:hAnsi="Myriad Pro Light"/>
          <w:lang w:val="bs-Latn-BA"/>
        </w:rPr>
        <w:t>da</w:t>
      </w:r>
      <w:r w:rsidR="00DC64EB" w:rsidRPr="008559F9">
        <w:rPr>
          <w:rFonts w:ascii="Myriad Pro Light" w:hAnsi="Myriad Pro Light"/>
          <w:lang w:val="bs-Latn-BA"/>
        </w:rPr>
        <w:t xml:space="preserve"> sprovode reforme </w:t>
      </w:r>
      <w:r w:rsidRPr="008559F9">
        <w:rPr>
          <w:rFonts w:ascii="Myriad Pro Light" w:hAnsi="Myriad Pro Light"/>
          <w:lang w:val="bs-Latn-BA"/>
        </w:rPr>
        <w:t>kako bi poboljšale život građana, a ne samo da bi se kvalifikovale za članstvo u EU.</w:t>
      </w:r>
    </w:p>
    <w:p w14:paraId="064EFBD3" w14:textId="77777777" w:rsidR="00AC5EBD" w:rsidRPr="008559F9" w:rsidRDefault="00AC5EBD" w:rsidP="00D624B9">
      <w:pPr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b/>
          <w:bCs/>
          <w:lang w:val="bs-Latn-BA"/>
        </w:rPr>
        <w:t>Opšti cilj</w:t>
      </w:r>
      <w:r w:rsidRPr="008559F9">
        <w:rPr>
          <w:rFonts w:ascii="Myriad Pro Light" w:hAnsi="Myriad Pro Light"/>
          <w:lang w:val="bs-Latn-BA"/>
        </w:rPr>
        <w:t xml:space="preserve"> projekta </w:t>
      </w:r>
      <w:r w:rsidR="00E11A16" w:rsidRPr="008559F9">
        <w:rPr>
          <w:rFonts w:ascii="Myriad Pro Light" w:hAnsi="Myriad Pro Light"/>
          <w:lang w:val="bs-Latn-BA"/>
        </w:rPr>
        <w:t>W</w:t>
      </w:r>
      <w:r w:rsidRPr="008559F9">
        <w:rPr>
          <w:rFonts w:ascii="Myriad Pro Light" w:hAnsi="Myriad Pro Light"/>
          <w:lang w:val="bs-Latn-BA"/>
        </w:rPr>
        <w:t xml:space="preserve">eBER 2.0 je dodatno osnaživanje OCD na ZB i njihovo učešće i uticanje na dizajn i </w:t>
      </w:r>
      <w:r w:rsidR="00B461D8" w:rsidRPr="008559F9">
        <w:rPr>
          <w:rFonts w:ascii="Myriad Pro Light" w:hAnsi="Myriad Pro Light"/>
          <w:lang w:val="bs-Latn-BA"/>
        </w:rPr>
        <w:t xml:space="preserve">sprovođenje </w:t>
      </w:r>
      <w:r w:rsidRPr="008559F9">
        <w:rPr>
          <w:rFonts w:ascii="Myriad Pro Light" w:hAnsi="Myriad Pro Light"/>
          <w:lang w:val="bs-Latn-BA"/>
        </w:rPr>
        <w:t xml:space="preserve">RJU, u skladu sa </w:t>
      </w:r>
      <w:r w:rsidR="006453D5" w:rsidRPr="008559F9">
        <w:rPr>
          <w:rFonts w:ascii="Myriad Pro Light" w:hAnsi="Myriad Pro Light"/>
          <w:lang w:val="bs-Latn-BA"/>
        </w:rPr>
        <w:t>zahtjevima</w:t>
      </w:r>
      <w:r w:rsidRPr="008559F9">
        <w:rPr>
          <w:rFonts w:ascii="Myriad Pro Light" w:hAnsi="Myriad Pro Light"/>
          <w:lang w:val="bs-Latn-BA"/>
        </w:rPr>
        <w:t xml:space="preserve"> u procesu </w:t>
      </w:r>
      <w:r w:rsidR="00B461D8" w:rsidRPr="008559F9">
        <w:rPr>
          <w:rFonts w:ascii="Myriad Pro Light" w:hAnsi="Myriad Pro Light"/>
          <w:lang w:val="bs-Latn-BA"/>
        </w:rPr>
        <w:t xml:space="preserve">pristupanja </w:t>
      </w:r>
      <w:r w:rsidRPr="008559F9">
        <w:rPr>
          <w:rFonts w:ascii="Myriad Pro Light" w:hAnsi="Myriad Pro Light"/>
          <w:lang w:val="bs-Latn-BA"/>
        </w:rPr>
        <w:t xml:space="preserve">EU. </w:t>
      </w:r>
    </w:p>
    <w:p w14:paraId="1F1F942A" w14:textId="77777777" w:rsidR="00AC5EBD" w:rsidRPr="008559F9" w:rsidRDefault="00AC5EBD" w:rsidP="00D624B9">
      <w:pPr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b/>
          <w:bCs/>
          <w:lang w:val="bs-Latn-BA"/>
        </w:rPr>
        <w:t>Specifični ciljevi</w:t>
      </w:r>
      <w:r w:rsidRPr="008559F9">
        <w:rPr>
          <w:rFonts w:ascii="Myriad Pro Light" w:hAnsi="Myriad Pro Light"/>
          <w:lang w:val="bs-Latn-BA"/>
        </w:rPr>
        <w:t xml:space="preserve"> projekta </w:t>
      </w:r>
      <w:r w:rsidR="00312CC4" w:rsidRPr="008559F9">
        <w:rPr>
          <w:rFonts w:ascii="Myriad Pro Light" w:hAnsi="Myriad Pro Light"/>
          <w:lang w:val="bs-Latn-BA"/>
        </w:rPr>
        <w:t>W</w:t>
      </w:r>
      <w:r w:rsidRPr="008559F9">
        <w:rPr>
          <w:rFonts w:ascii="Myriad Pro Light" w:hAnsi="Myriad Pro Light"/>
          <w:lang w:val="bs-Latn-BA"/>
        </w:rPr>
        <w:t xml:space="preserve">eBER 2.0 su: </w:t>
      </w:r>
    </w:p>
    <w:p w14:paraId="1983BFD0" w14:textId="77777777" w:rsidR="00AC5EBD" w:rsidRPr="008559F9" w:rsidRDefault="00AC5EBD" w:rsidP="00D624B9">
      <w:pPr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 xml:space="preserve">1. Jačanje nadzora i zagovaranja civilnog društva u oblasti RJU na osnovu </w:t>
      </w:r>
      <w:r w:rsidR="00B461D8" w:rsidRPr="008559F9">
        <w:rPr>
          <w:rFonts w:ascii="Myriad Pro Light" w:hAnsi="Myriad Pro Light"/>
          <w:lang w:val="bs-Latn-BA"/>
        </w:rPr>
        <w:t xml:space="preserve">činjenično utemeljenih </w:t>
      </w:r>
      <w:r w:rsidRPr="008559F9">
        <w:rPr>
          <w:rFonts w:ascii="Myriad Pro Light" w:hAnsi="Myriad Pro Light"/>
          <w:lang w:val="bs-Latn-BA"/>
        </w:rPr>
        <w:t xml:space="preserve">analiza </w:t>
      </w:r>
      <w:r w:rsidR="0076164A" w:rsidRPr="008559F9">
        <w:rPr>
          <w:rFonts w:ascii="Myriad Pro Light" w:hAnsi="Myriad Pro Light"/>
          <w:lang w:val="bs-Latn-BA"/>
        </w:rPr>
        <w:t>sprovedenih</w:t>
      </w:r>
      <w:r w:rsidRPr="008559F9">
        <w:rPr>
          <w:rFonts w:ascii="Myriad Pro Light" w:hAnsi="Myriad Pro Light"/>
          <w:lang w:val="bs-Latn-BA"/>
        </w:rPr>
        <w:t xml:space="preserve"> od </w:t>
      </w:r>
      <w:r w:rsidR="00F64400" w:rsidRPr="008559F9">
        <w:rPr>
          <w:rFonts w:ascii="Myriad Pro Light" w:hAnsi="Myriad Pro Light"/>
          <w:lang w:val="bs-Latn-BA"/>
        </w:rPr>
        <w:t xml:space="preserve">strane </w:t>
      </w:r>
      <w:r w:rsidRPr="008559F9">
        <w:rPr>
          <w:rFonts w:ascii="Myriad Pro Light" w:hAnsi="Myriad Pro Light"/>
          <w:lang w:val="bs-Latn-BA"/>
        </w:rPr>
        <w:t xml:space="preserve">OCD; </w:t>
      </w:r>
    </w:p>
    <w:p w14:paraId="6E625D03" w14:textId="77777777" w:rsidR="00AC5EBD" w:rsidRPr="008559F9" w:rsidRDefault="00AC5EBD" w:rsidP="00D624B9">
      <w:pPr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2. Razvi</w:t>
      </w:r>
      <w:r w:rsidR="008452BF" w:rsidRPr="008559F9">
        <w:rPr>
          <w:rFonts w:ascii="Myriad Pro Light" w:hAnsi="Myriad Pro Light"/>
          <w:lang w:val="bs-Latn-BA"/>
        </w:rPr>
        <w:t>janje</w:t>
      </w:r>
      <w:r w:rsidRPr="008559F9">
        <w:rPr>
          <w:rFonts w:ascii="Myriad Pro Light" w:hAnsi="Myriad Pro Light"/>
          <w:lang w:val="bs-Latn-BA"/>
        </w:rPr>
        <w:t xml:space="preserve"> instrumen</w:t>
      </w:r>
      <w:r w:rsidR="008452BF" w:rsidRPr="008559F9">
        <w:rPr>
          <w:rFonts w:ascii="Myriad Pro Light" w:hAnsi="Myriad Pro Light"/>
          <w:lang w:val="bs-Latn-BA"/>
        </w:rPr>
        <w:t>ata</w:t>
      </w:r>
      <w:r w:rsidRPr="008559F9">
        <w:rPr>
          <w:rFonts w:ascii="Myriad Pro Light" w:hAnsi="Myriad Pro Light"/>
          <w:lang w:val="bs-Latn-BA"/>
        </w:rPr>
        <w:t xml:space="preserve"> za praćenje</w:t>
      </w:r>
      <w:r w:rsidR="00F64400" w:rsidRPr="008559F9">
        <w:rPr>
          <w:rFonts w:ascii="Myriad Pro Light" w:hAnsi="Myriad Pro Light"/>
          <w:lang w:val="bs-Latn-BA"/>
        </w:rPr>
        <w:t xml:space="preserve"> RJU </w:t>
      </w:r>
      <w:r w:rsidRPr="008559F9">
        <w:rPr>
          <w:rFonts w:ascii="Myriad Pro Light" w:hAnsi="Myriad Pro Light"/>
          <w:lang w:val="bs-Latn-BA"/>
        </w:rPr>
        <w:t xml:space="preserve">unutar prioritetnih sektorskih politika; </w:t>
      </w:r>
    </w:p>
    <w:p w14:paraId="4E971CBF" w14:textId="77777777" w:rsidR="00AC5EBD" w:rsidRPr="008559F9" w:rsidRDefault="00AC5EBD" w:rsidP="00D624B9">
      <w:pPr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3. Vo</w:t>
      </w:r>
      <w:r w:rsidR="003C4690" w:rsidRPr="008559F9">
        <w:rPr>
          <w:rFonts w:ascii="Myriad Pro Light" w:hAnsi="Myriad Pro Light"/>
          <w:lang w:val="bs-Latn-BA"/>
        </w:rPr>
        <w:t>đenje</w:t>
      </w:r>
      <w:r w:rsidRPr="008559F9">
        <w:rPr>
          <w:rFonts w:ascii="Myriad Pro Light" w:hAnsi="Myriad Pro Light"/>
          <w:lang w:val="bs-Latn-BA"/>
        </w:rPr>
        <w:t xml:space="preserve"> </w:t>
      </w:r>
      <w:r w:rsidR="00E11A16" w:rsidRPr="008559F9">
        <w:rPr>
          <w:rFonts w:ascii="Myriad Pro Light" w:hAnsi="Myriad Pro Light"/>
          <w:lang w:val="bs-Latn-BA"/>
        </w:rPr>
        <w:t>efektiv</w:t>
      </w:r>
      <w:r w:rsidR="003C4690" w:rsidRPr="008559F9">
        <w:rPr>
          <w:rFonts w:ascii="Myriad Pro Light" w:hAnsi="Myriad Pro Light"/>
          <w:lang w:val="bs-Latn-BA"/>
        </w:rPr>
        <w:t>nog</w:t>
      </w:r>
      <w:r w:rsidRPr="008559F9">
        <w:rPr>
          <w:rFonts w:ascii="Myriad Pro Light" w:hAnsi="Myriad Pro Light"/>
          <w:lang w:val="bs-Latn-BA"/>
        </w:rPr>
        <w:t xml:space="preserve"> dijalog</w:t>
      </w:r>
      <w:r w:rsidR="003C4690" w:rsidRPr="008559F9">
        <w:rPr>
          <w:rFonts w:ascii="Myriad Pro Light" w:hAnsi="Myriad Pro Light"/>
          <w:lang w:val="bs-Latn-BA"/>
        </w:rPr>
        <w:t>a</w:t>
      </w:r>
      <w:r w:rsidR="00F64400" w:rsidRPr="008559F9">
        <w:rPr>
          <w:rFonts w:ascii="Myriad Pro Light" w:hAnsi="Myriad Pro Light"/>
          <w:lang w:val="bs-Latn-BA"/>
        </w:rPr>
        <w:t xml:space="preserve"> između vla</w:t>
      </w:r>
      <w:r w:rsidR="00F071BD" w:rsidRPr="008559F9">
        <w:rPr>
          <w:rFonts w:ascii="Myriad Pro Light" w:hAnsi="Myriad Pro Light"/>
          <w:lang w:val="bs-Latn-BA"/>
        </w:rPr>
        <w:t>da</w:t>
      </w:r>
      <w:r w:rsidR="00F64400" w:rsidRPr="008559F9">
        <w:rPr>
          <w:rFonts w:ascii="Myriad Pro Light" w:hAnsi="Myriad Pro Light"/>
          <w:lang w:val="bs-Latn-BA"/>
        </w:rPr>
        <w:t xml:space="preserve"> i OCD</w:t>
      </w:r>
      <w:r w:rsidRPr="008559F9">
        <w:rPr>
          <w:rFonts w:ascii="Myriad Pro Light" w:hAnsi="Myriad Pro Light"/>
          <w:lang w:val="bs-Latn-BA"/>
        </w:rPr>
        <w:t xml:space="preserve"> o </w:t>
      </w:r>
      <w:r w:rsidR="00F64400" w:rsidRPr="008559F9">
        <w:rPr>
          <w:rFonts w:ascii="Myriad Pro Light" w:hAnsi="Myriad Pro Light"/>
          <w:lang w:val="bs-Latn-BA"/>
        </w:rPr>
        <w:t>RJU na</w:t>
      </w:r>
      <w:r w:rsidRPr="008559F9">
        <w:rPr>
          <w:rFonts w:ascii="Myriad Pro Light" w:hAnsi="Myriad Pro Light"/>
          <w:lang w:val="bs-Latn-BA"/>
        </w:rPr>
        <w:t xml:space="preserve"> </w:t>
      </w:r>
      <w:r w:rsidR="00F64400" w:rsidRPr="008559F9">
        <w:rPr>
          <w:rFonts w:ascii="Myriad Pro Light" w:hAnsi="Myriad Pro Light"/>
          <w:lang w:val="bs-Latn-BA"/>
        </w:rPr>
        <w:t>regionalnom</w:t>
      </w:r>
      <w:r w:rsidRPr="008559F9">
        <w:rPr>
          <w:rFonts w:ascii="Myriad Pro Light" w:hAnsi="Myriad Pro Light"/>
          <w:lang w:val="bs-Latn-BA"/>
        </w:rPr>
        <w:t xml:space="preserve"> i </w:t>
      </w:r>
      <w:r w:rsidR="00F64400" w:rsidRPr="008559F9">
        <w:rPr>
          <w:rFonts w:ascii="Myriad Pro Light" w:hAnsi="Myriad Pro Light"/>
          <w:lang w:val="bs-Latn-BA"/>
        </w:rPr>
        <w:t>nacionalnom</w:t>
      </w:r>
      <w:r w:rsidRPr="008559F9">
        <w:rPr>
          <w:rFonts w:ascii="Myriad Pro Light" w:hAnsi="Myriad Pro Light"/>
          <w:lang w:val="bs-Latn-BA"/>
        </w:rPr>
        <w:t xml:space="preserve"> nivo</w:t>
      </w:r>
      <w:r w:rsidR="00F64400" w:rsidRPr="008559F9">
        <w:rPr>
          <w:rFonts w:ascii="Myriad Pro Light" w:hAnsi="Myriad Pro Light"/>
          <w:lang w:val="bs-Latn-BA"/>
        </w:rPr>
        <w:t>u</w:t>
      </w:r>
      <w:r w:rsidRPr="008559F9">
        <w:rPr>
          <w:rFonts w:ascii="Myriad Pro Light" w:hAnsi="Myriad Pro Light"/>
          <w:lang w:val="bs-Latn-BA"/>
        </w:rPr>
        <w:t>;</w:t>
      </w:r>
    </w:p>
    <w:p w14:paraId="1636B184" w14:textId="77777777" w:rsidR="00F64400" w:rsidRPr="008559F9" w:rsidRDefault="00AC5EBD" w:rsidP="00D624B9">
      <w:pPr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lastRenderedPageBreak/>
        <w:t xml:space="preserve">4. </w:t>
      </w:r>
      <w:r w:rsidR="008452BF" w:rsidRPr="008559F9">
        <w:rPr>
          <w:rFonts w:ascii="Myriad Pro Light" w:hAnsi="Myriad Pro Light"/>
          <w:lang w:val="bs-Latn-BA"/>
        </w:rPr>
        <w:t>Jačanje</w:t>
      </w:r>
      <w:r w:rsidRPr="008559F9">
        <w:rPr>
          <w:rFonts w:ascii="Myriad Pro Light" w:hAnsi="Myriad Pro Light"/>
          <w:lang w:val="bs-Latn-BA"/>
        </w:rPr>
        <w:t xml:space="preserve"> </w:t>
      </w:r>
      <w:r w:rsidR="00707272" w:rsidRPr="008559F9">
        <w:rPr>
          <w:rFonts w:ascii="Myriad Pro Light" w:hAnsi="Myriad Pro Light"/>
          <w:lang w:val="bs-Latn-BA"/>
        </w:rPr>
        <w:t xml:space="preserve">uključivanja </w:t>
      </w:r>
      <w:r w:rsidR="00F071BD" w:rsidRPr="008559F9">
        <w:rPr>
          <w:rFonts w:ascii="Myriad Pro Light" w:hAnsi="Myriad Pro Light"/>
          <w:lang w:val="bs-Latn-BA"/>
        </w:rPr>
        <w:t xml:space="preserve">lokalnih </w:t>
      </w:r>
      <w:r w:rsidRPr="008559F9">
        <w:rPr>
          <w:rFonts w:ascii="Myriad Pro Light" w:hAnsi="Myriad Pro Light"/>
          <w:lang w:val="bs-Latn-BA"/>
        </w:rPr>
        <w:t>OC</w:t>
      </w:r>
      <w:r w:rsidR="00F64400" w:rsidRPr="008559F9">
        <w:rPr>
          <w:rFonts w:ascii="Myriad Pro Light" w:hAnsi="Myriad Pro Light"/>
          <w:lang w:val="bs-Latn-BA"/>
        </w:rPr>
        <w:t>D u</w:t>
      </w:r>
      <w:r w:rsidR="00F071BD" w:rsidRPr="008559F9">
        <w:rPr>
          <w:rFonts w:ascii="Myriad Pro Light" w:hAnsi="Myriad Pro Light"/>
          <w:lang w:val="bs-Latn-BA"/>
        </w:rPr>
        <w:t xml:space="preserve"> oblasti</w:t>
      </w:r>
      <w:r w:rsidRPr="008559F9">
        <w:rPr>
          <w:rFonts w:ascii="Myriad Pro Light" w:hAnsi="Myriad Pro Light"/>
          <w:lang w:val="bs-Latn-BA"/>
        </w:rPr>
        <w:t xml:space="preserve"> </w:t>
      </w:r>
      <w:r w:rsidR="00F64400" w:rsidRPr="008559F9">
        <w:rPr>
          <w:rFonts w:ascii="Myriad Pro Light" w:hAnsi="Myriad Pro Light"/>
          <w:lang w:val="bs-Latn-BA"/>
        </w:rPr>
        <w:t>RJU;</w:t>
      </w:r>
    </w:p>
    <w:p w14:paraId="4B44DE88" w14:textId="77777777" w:rsidR="00043A64" w:rsidRPr="008559F9" w:rsidRDefault="00AC5EBD" w:rsidP="00D624B9">
      <w:pPr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 xml:space="preserve"> 5. </w:t>
      </w:r>
      <w:r w:rsidR="00F071BD" w:rsidRPr="008559F9">
        <w:rPr>
          <w:rFonts w:ascii="Myriad Pro Light" w:hAnsi="Myriad Pro Light"/>
          <w:lang w:val="bs-Latn-BA"/>
        </w:rPr>
        <w:t xml:space="preserve">Podizanje </w:t>
      </w:r>
      <w:r w:rsidRPr="008559F9">
        <w:rPr>
          <w:rFonts w:ascii="Myriad Pro Light" w:hAnsi="Myriad Pro Light"/>
          <w:lang w:val="bs-Latn-BA"/>
        </w:rPr>
        <w:t>sv</w:t>
      </w:r>
      <w:r w:rsidR="006453D5">
        <w:rPr>
          <w:rFonts w:ascii="Myriad Pro Light" w:hAnsi="Myriad Pro Light"/>
          <w:lang w:val="bs-Latn-BA"/>
        </w:rPr>
        <w:t>ij</w:t>
      </w:r>
      <w:r w:rsidRPr="008559F9">
        <w:rPr>
          <w:rFonts w:ascii="Myriad Pro Light" w:hAnsi="Myriad Pro Light"/>
          <w:lang w:val="bs-Latn-BA"/>
        </w:rPr>
        <w:t>est</w:t>
      </w:r>
      <w:r w:rsidR="002A4207" w:rsidRPr="008559F9">
        <w:rPr>
          <w:rFonts w:ascii="Myriad Pro Light" w:hAnsi="Myriad Pro Light"/>
          <w:lang w:val="bs-Latn-BA"/>
        </w:rPr>
        <w:t>i</w:t>
      </w:r>
      <w:r w:rsidRPr="008559F9">
        <w:rPr>
          <w:rFonts w:ascii="Myriad Pro Light" w:hAnsi="Myriad Pro Light"/>
          <w:lang w:val="bs-Latn-BA"/>
        </w:rPr>
        <w:t xml:space="preserve"> </w:t>
      </w:r>
      <w:r w:rsidR="00F64400" w:rsidRPr="008559F9">
        <w:rPr>
          <w:rFonts w:ascii="Myriad Pro Light" w:hAnsi="Myriad Pro Light"/>
          <w:lang w:val="bs-Latn-BA"/>
        </w:rPr>
        <w:t xml:space="preserve">javnosti </w:t>
      </w:r>
      <w:r w:rsidRPr="008559F9">
        <w:rPr>
          <w:rFonts w:ascii="Myriad Pro Light" w:hAnsi="Myriad Pro Light"/>
          <w:lang w:val="bs-Latn-BA"/>
        </w:rPr>
        <w:t xml:space="preserve">i angažovanje u </w:t>
      </w:r>
      <w:r w:rsidR="00F071BD" w:rsidRPr="008559F9">
        <w:rPr>
          <w:rFonts w:ascii="Myriad Pro Light" w:hAnsi="Myriad Pro Light"/>
          <w:lang w:val="bs-Latn-BA"/>
        </w:rPr>
        <w:t xml:space="preserve">oblasti </w:t>
      </w:r>
      <w:r w:rsidRPr="008559F9">
        <w:rPr>
          <w:rFonts w:ascii="Myriad Pro Light" w:hAnsi="Myriad Pro Light"/>
          <w:lang w:val="bs-Latn-BA"/>
        </w:rPr>
        <w:t>RJU.</w:t>
      </w:r>
    </w:p>
    <w:p w14:paraId="2C19EF7C" w14:textId="77777777" w:rsidR="00AF4FD1" w:rsidRPr="008559F9" w:rsidRDefault="00C75038" w:rsidP="00D624B9">
      <w:pPr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b/>
          <w:bCs/>
          <w:lang w:val="bs-Latn-BA"/>
        </w:rPr>
        <w:t>Opšti</w:t>
      </w:r>
      <w:r w:rsidR="006453D5">
        <w:rPr>
          <w:rFonts w:ascii="Myriad Pro Light" w:hAnsi="Myriad Pro Light"/>
          <w:b/>
          <w:bCs/>
          <w:lang w:val="bs-Latn-BA"/>
        </w:rPr>
        <w:t xml:space="preserve"> </w:t>
      </w:r>
      <w:r w:rsidRPr="008559F9">
        <w:rPr>
          <w:rFonts w:ascii="Myriad Pro Light" w:hAnsi="Myriad Pro Light"/>
          <w:b/>
          <w:bCs/>
          <w:lang w:val="bs-Latn-BA"/>
        </w:rPr>
        <w:t>cilj</w:t>
      </w:r>
      <w:r w:rsidRPr="008559F9">
        <w:rPr>
          <w:rFonts w:ascii="Myriad Pro Light" w:hAnsi="Myriad Pro Light"/>
          <w:lang w:val="bs-Latn-BA"/>
        </w:rPr>
        <w:t xml:space="preserve"> </w:t>
      </w:r>
      <w:r w:rsidR="003430FC" w:rsidRPr="008559F9">
        <w:rPr>
          <w:rFonts w:ascii="Myriad Pro Light" w:hAnsi="Myriad Pro Light"/>
          <w:b/>
          <w:bCs/>
          <w:lang w:val="bs-Latn-BA"/>
        </w:rPr>
        <w:t>P</w:t>
      </w:r>
      <w:r w:rsidRPr="008559F9">
        <w:rPr>
          <w:rFonts w:ascii="Myriad Pro Light" w:hAnsi="Myriad Pro Light"/>
          <w:b/>
          <w:bCs/>
          <w:lang w:val="bs-Latn-BA"/>
        </w:rPr>
        <w:t>rograma malih grantova</w:t>
      </w:r>
      <w:r w:rsidRPr="008559F9">
        <w:rPr>
          <w:rFonts w:ascii="Myriad Pro Light" w:hAnsi="Myriad Pro Light"/>
          <w:lang w:val="bs-Latn-BA"/>
        </w:rPr>
        <w:t xml:space="preserve"> odgovara Specifičnom cilju 4 projekta: </w:t>
      </w:r>
      <w:r w:rsidR="00F071BD" w:rsidRPr="008559F9">
        <w:rPr>
          <w:rFonts w:ascii="Myriad Pro Light" w:hAnsi="Myriad Pro Light"/>
          <w:b/>
          <w:bCs/>
          <w:u w:val="single"/>
          <w:lang w:val="bs-Latn-BA"/>
        </w:rPr>
        <w:t xml:space="preserve">Jačanje </w:t>
      </w:r>
      <w:r w:rsidR="00707272" w:rsidRPr="008559F9">
        <w:rPr>
          <w:rFonts w:ascii="Myriad Pro Light" w:hAnsi="Myriad Pro Light"/>
          <w:b/>
          <w:bCs/>
          <w:u w:val="single"/>
          <w:lang w:val="bs-Latn-BA"/>
        </w:rPr>
        <w:t>uključivanja</w:t>
      </w:r>
      <w:r w:rsidR="006453D5">
        <w:rPr>
          <w:rFonts w:ascii="Myriad Pro Light" w:hAnsi="Myriad Pro Light"/>
          <w:b/>
          <w:bCs/>
          <w:u w:val="single"/>
          <w:lang w:val="bs-Latn-BA"/>
        </w:rPr>
        <w:t xml:space="preserve"> </w:t>
      </w:r>
      <w:r w:rsidRPr="008559F9">
        <w:rPr>
          <w:rFonts w:ascii="Myriad Pro Light" w:hAnsi="Myriad Pro Light"/>
          <w:b/>
          <w:bCs/>
          <w:u w:val="single"/>
          <w:lang w:val="bs-Latn-BA"/>
        </w:rPr>
        <w:t xml:space="preserve">lokalnih OCD u </w:t>
      </w:r>
      <w:r w:rsidR="00707272" w:rsidRPr="008559F9">
        <w:rPr>
          <w:rFonts w:ascii="Myriad Pro Light" w:hAnsi="Myriad Pro Light"/>
          <w:b/>
          <w:bCs/>
          <w:u w:val="single"/>
          <w:lang w:val="bs-Latn-BA"/>
        </w:rPr>
        <w:t xml:space="preserve">praćenje i oblast </w:t>
      </w:r>
      <w:r w:rsidR="00AF4FD1" w:rsidRPr="008559F9">
        <w:rPr>
          <w:rFonts w:ascii="Myriad Pro Light" w:hAnsi="Myriad Pro Light"/>
          <w:b/>
          <w:bCs/>
          <w:u w:val="single"/>
          <w:lang w:val="bs-Latn-BA"/>
        </w:rPr>
        <w:t>RJU na lokalnom nivou</w:t>
      </w:r>
      <w:r w:rsidRPr="008559F9">
        <w:rPr>
          <w:rFonts w:ascii="Myriad Pro Light" w:hAnsi="Myriad Pro Light"/>
          <w:b/>
          <w:bCs/>
          <w:u w:val="single"/>
          <w:lang w:val="bs-Latn-BA"/>
        </w:rPr>
        <w:t>,</w:t>
      </w:r>
      <w:r w:rsidR="00AF4FD1" w:rsidRPr="008559F9">
        <w:rPr>
          <w:rFonts w:ascii="Myriad Pro Light" w:hAnsi="Myriad Pro Light"/>
          <w:b/>
          <w:bCs/>
          <w:u w:val="single"/>
          <w:lang w:val="bs-Latn-BA"/>
        </w:rPr>
        <w:t xml:space="preserve"> </w:t>
      </w:r>
      <w:r w:rsidR="00707272" w:rsidRPr="008559F9">
        <w:rPr>
          <w:rFonts w:ascii="Myriad Pro Light" w:hAnsi="Myriad Pro Light"/>
          <w:b/>
          <w:bCs/>
          <w:u w:val="single"/>
          <w:lang w:val="bs-Latn-BA"/>
        </w:rPr>
        <w:t>sa ciljem</w:t>
      </w:r>
      <w:r w:rsidRPr="008559F9">
        <w:rPr>
          <w:rFonts w:ascii="Myriad Pro Light" w:hAnsi="Myriad Pro Light"/>
          <w:b/>
          <w:bCs/>
          <w:u w:val="single"/>
          <w:lang w:val="bs-Latn-BA"/>
        </w:rPr>
        <w:t xml:space="preserve"> </w:t>
      </w:r>
      <w:r w:rsidR="00FE7A51" w:rsidRPr="008559F9">
        <w:rPr>
          <w:rFonts w:ascii="Myriad Pro Light" w:hAnsi="Myriad Pro Light"/>
          <w:b/>
          <w:bCs/>
          <w:u w:val="single"/>
          <w:lang w:val="bs-Latn-BA"/>
        </w:rPr>
        <w:t>poveća</w:t>
      </w:r>
      <w:r w:rsidR="00707272" w:rsidRPr="008559F9">
        <w:rPr>
          <w:rFonts w:ascii="Myriad Pro Light" w:hAnsi="Myriad Pro Light"/>
          <w:b/>
          <w:bCs/>
          <w:u w:val="single"/>
          <w:lang w:val="bs-Latn-BA"/>
        </w:rPr>
        <w:t>nja</w:t>
      </w:r>
      <w:r w:rsidRPr="008559F9">
        <w:rPr>
          <w:rFonts w:ascii="Myriad Pro Light" w:hAnsi="Myriad Pro Light"/>
          <w:b/>
          <w:bCs/>
          <w:u w:val="single"/>
          <w:lang w:val="bs-Latn-BA"/>
        </w:rPr>
        <w:t xml:space="preserve"> potražnj</w:t>
      </w:r>
      <w:r w:rsidR="00707272" w:rsidRPr="008559F9">
        <w:rPr>
          <w:rFonts w:ascii="Myriad Pro Light" w:hAnsi="Myriad Pro Light"/>
          <w:b/>
          <w:bCs/>
          <w:u w:val="single"/>
          <w:lang w:val="bs-Latn-BA"/>
        </w:rPr>
        <w:t>e za</w:t>
      </w:r>
      <w:r w:rsidRPr="008559F9">
        <w:rPr>
          <w:rFonts w:ascii="Myriad Pro Light" w:hAnsi="Myriad Pro Light"/>
          <w:b/>
          <w:bCs/>
          <w:u w:val="single"/>
          <w:lang w:val="bs-Latn-BA"/>
        </w:rPr>
        <w:t xml:space="preserve"> i približ</w:t>
      </w:r>
      <w:r w:rsidR="00707272" w:rsidRPr="008559F9">
        <w:rPr>
          <w:rFonts w:ascii="Myriad Pro Light" w:hAnsi="Myriad Pro Light"/>
          <w:b/>
          <w:bCs/>
          <w:u w:val="single"/>
          <w:lang w:val="bs-Latn-BA"/>
        </w:rPr>
        <w:t>avanjem</w:t>
      </w:r>
      <w:r w:rsidRPr="008559F9">
        <w:rPr>
          <w:rFonts w:ascii="Myriad Pro Light" w:hAnsi="Myriad Pro Light"/>
          <w:b/>
          <w:bCs/>
          <w:u w:val="single"/>
          <w:lang w:val="bs-Latn-BA"/>
        </w:rPr>
        <w:t xml:space="preserve"> </w:t>
      </w:r>
      <w:r w:rsidR="00AF4FD1" w:rsidRPr="008559F9">
        <w:rPr>
          <w:rFonts w:ascii="Myriad Pro Light" w:hAnsi="Myriad Pro Light"/>
          <w:b/>
          <w:bCs/>
          <w:u w:val="single"/>
          <w:lang w:val="bs-Latn-BA"/>
        </w:rPr>
        <w:t>RJU</w:t>
      </w:r>
      <w:r w:rsidRPr="008559F9">
        <w:rPr>
          <w:rFonts w:ascii="Myriad Pro Light" w:hAnsi="Myriad Pro Light"/>
          <w:b/>
          <w:bCs/>
          <w:u w:val="single"/>
          <w:lang w:val="bs-Latn-BA"/>
        </w:rPr>
        <w:t xml:space="preserve"> građanima regiona.</w:t>
      </w:r>
      <w:r w:rsidRPr="008559F9">
        <w:rPr>
          <w:rFonts w:ascii="Myriad Pro Light" w:hAnsi="Myriad Pro Light"/>
          <w:lang w:val="bs-Latn-BA"/>
        </w:rPr>
        <w:t xml:space="preserve"> </w:t>
      </w:r>
    </w:p>
    <w:p w14:paraId="7A0526FC" w14:textId="77777777" w:rsidR="00C75038" w:rsidRPr="008559F9" w:rsidRDefault="00C75038" w:rsidP="00D624B9">
      <w:pPr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 xml:space="preserve">Tematski i kroz specifične rezultate, </w:t>
      </w:r>
      <w:r w:rsidR="00AF4FD1" w:rsidRPr="008559F9">
        <w:rPr>
          <w:rFonts w:ascii="Myriad Pro Light" w:hAnsi="Myriad Pro Light"/>
          <w:lang w:val="bs-Latn-BA"/>
        </w:rPr>
        <w:t xml:space="preserve">projekti podržani od strane </w:t>
      </w:r>
      <w:r w:rsidR="003430FC" w:rsidRPr="008559F9">
        <w:rPr>
          <w:rFonts w:ascii="Myriad Pro Light" w:hAnsi="Myriad Pro Light"/>
          <w:lang w:val="bs-Latn-BA"/>
        </w:rPr>
        <w:t>P</w:t>
      </w:r>
      <w:r w:rsidR="00AF4FD1" w:rsidRPr="008559F9">
        <w:rPr>
          <w:rFonts w:ascii="Myriad Pro Light" w:hAnsi="Myriad Pro Light"/>
          <w:lang w:val="bs-Latn-BA"/>
        </w:rPr>
        <w:t xml:space="preserve">rograma malih grantova </w:t>
      </w:r>
      <w:r w:rsidRPr="008559F9">
        <w:rPr>
          <w:rFonts w:ascii="Myriad Pro Light" w:hAnsi="Myriad Pro Light"/>
          <w:lang w:val="bs-Latn-BA"/>
        </w:rPr>
        <w:t>bi</w:t>
      </w:r>
      <w:r w:rsidR="006453D5">
        <w:rPr>
          <w:rFonts w:ascii="Myriad Pro Light" w:hAnsi="Myriad Pro Light"/>
          <w:lang w:val="bs-Latn-BA"/>
        </w:rPr>
        <w:t xml:space="preserve">ti </w:t>
      </w:r>
      <w:r w:rsidRPr="008559F9">
        <w:rPr>
          <w:rFonts w:ascii="Myriad Pro Light" w:hAnsi="Myriad Pro Light"/>
          <w:lang w:val="bs-Latn-BA"/>
        </w:rPr>
        <w:t xml:space="preserve">će snažno integrisani u strukturu i ciljeve projekta </w:t>
      </w:r>
      <w:r w:rsidR="006A7145" w:rsidRPr="008559F9">
        <w:rPr>
          <w:rFonts w:ascii="Myriad Pro Light" w:hAnsi="Myriad Pro Light"/>
          <w:lang w:val="bs-Latn-BA"/>
        </w:rPr>
        <w:t>W</w:t>
      </w:r>
      <w:r w:rsidRPr="008559F9">
        <w:rPr>
          <w:rFonts w:ascii="Myriad Pro Light" w:hAnsi="Myriad Pro Light"/>
          <w:lang w:val="bs-Latn-BA"/>
        </w:rPr>
        <w:t xml:space="preserve">eBER 2.0 i direktno </w:t>
      </w:r>
      <w:r w:rsidR="002E1508" w:rsidRPr="008559F9">
        <w:rPr>
          <w:rFonts w:ascii="Myriad Pro Light" w:hAnsi="Myriad Pro Light"/>
          <w:lang w:val="bs-Latn-BA"/>
        </w:rPr>
        <w:t>će</w:t>
      </w:r>
      <w:r w:rsidRPr="008559F9">
        <w:rPr>
          <w:rFonts w:ascii="Myriad Pro Light" w:hAnsi="Myriad Pro Light"/>
          <w:lang w:val="bs-Latn-BA"/>
        </w:rPr>
        <w:t xml:space="preserve"> doprin</w:t>
      </w:r>
      <w:r w:rsidR="002E1508">
        <w:rPr>
          <w:rFonts w:ascii="Myriad Pro Light" w:hAnsi="Myriad Pro Light"/>
          <w:lang w:val="bs-Latn-BA"/>
        </w:rPr>
        <w:t>ij</w:t>
      </w:r>
      <w:r w:rsidRPr="008559F9">
        <w:rPr>
          <w:rFonts w:ascii="Myriad Pro Light" w:hAnsi="Myriad Pro Light"/>
          <w:lang w:val="bs-Latn-BA"/>
        </w:rPr>
        <w:t xml:space="preserve">eti postizanju </w:t>
      </w:r>
      <w:r w:rsidR="00707272" w:rsidRPr="008559F9">
        <w:rPr>
          <w:rFonts w:ascii="Myriad Pro Light" w:hAnsi="Myriad Pro Light"/>
          <w:lang w:val="bs-Latn-BA"/>
        </w:rPr>
        <w:t>opštih</w:t>
      </w:r>
      <w:r w:rsidR="002E1508">
        <w:rPr>
          <w:rFonts w:ascii="Myriad Pro Light" w:hAnsi="Myriad Pro Light"/>
          <w:lang w:val="bs-Latn-BA"/>
        </w:rPr>
        <w:t xml:space="preserve"> </w:t>
      </w:r>
      <w:r w:rsidRPr="008559F9">
        <w:rPr>
          <w:rFonts w:ascii="Myriad Pro Light" w:hAnsi="Myriad Pro Light"/>
          <w:lang w:val="bs-Latn-BA"/>
        </w:rPr>
        <w:t>ciljeva</w:t>
      </w:r>
      <w:r w:rsidR="00707272" w:rsidRPr="008559F9">
        <w:rPr>
          <w:rFonts w:ascii="Myriad Pro Light" w:hAnsi="Myriad Pro Light"/>
          <w:lang w:val="bs-Latn-BA"/>
        </w:rPr>
        <w:t xml:space="preserve"> projekta</w:t>
      </w:r>
      <w:r w:rsidRPr="008559F9">
        <w:rPr>
          <w:rFonts w:ascii="Myriad Pro Light" w:hAnsi="Myriad Pro Light"/>
          <w:lang w:val="bs-Latn-BA"/>
        </w:rPr>
        <w:t>.</w:t>
      </w:r>
    </w:p>
    <w:p w14:paraId="32B58191" w14:textId="77777777" w:rsidR="006A21BA" w:rsidRPr="008559F9" w:rsidRDefault="006A21BA" w:rsidP="006A21BA">
      <w:pPr>
        <w:pStyle w:val="H1WeBER"/>
        <w:numPr>
          <w:ilvl w:val="0"/>
          <w:numId w:val="7"/>
        </w:numPr>
        <w:rPr>
          <w:lang w:val="bs-Latn-BA"/>
        </w:rPr>
      </w:pPr>
      <w:r w:rsidRPr="008559F9">
        <w:rPr>
          <w:lang w:val="bs-Latn-BA"/>
        </w:rPr>
        <w:t>Uslovi učešća</w:t>
      </w:r>
    </w:p>
    <w:p w14:paraId="7838606E" w14:textId="77777777" w:rsidR="002F6D38" w:rsidRPr="008559F9" w:rsidRDefault="001E5A5C" w:rsidP="002F6D38">
      <w:pPr>
        <w:pStyle w:val="BodyTextWeBER"/>
        <w:rPr>
          <w:lang w:val="bs-Latn-BA"/>
        </w:rPr>
      </w:pPr>
      <w:r w:rsidRPr="008559F9">
        <w:rPr>
          <w:lang w:val="bs-Latn-BA"/>
        </w:rPr>
        <w:t xml:space="preserve">Za Program </w:t>
      </w:r>
      <w:r w:rsidR="008A41C2" w:rsidRPr="008559F9">
        <w:rPr>
          <w:lang w:val="bs-Latn-BA"/>
        </w:rPr>
        <w:t xml:space="preserve">malih </w:t>
      </w:r>
      <w:r w:rsidRPr="008559F9">
        <w:rPr>
          <w:lang w:val="bs-Latn-BA"/>
        </w:rPr>
        <w:t xml:space="preserve">grantova </w:t>
      </w:r>
      <w:r w:rsidR="008A41C2" w:rsidRPr="008559F9">
        <w:rPr>
          <w:lang w:val="bs-Latn-BA"/>
        </w:rPr>
        <w:t>dodeljena</w:t>
      </w:r>
      <w:r w:rsidRPr="008559F9">
        <w:rPr>
          <w:lang w:val="bs-Latn-BA"/>
        </w:rPr>
        <w:t xml:space="preserve"> je ukupna suma od </w:t>
      </w:r>
      <w:r w:rsidRPr="008559F9">
        <w:rPr>
          <w:b/>
          <w:bCs/>
          <w:lang w:val="bs-Latn-BA"/>
        </w:rPr>
        <w:t>2</w:t>
      </w:r>
      <w:r w:rsidR="00707272" w:rsidRPr="008559F9">
        <w:rPr>
          <w:b/>
          <w:bCs/>
          <w:lang w:val="bs-Latn-BA"/>
        </w:rPr>
        <w:t>2</w:t>
      </w:r>
      <w:r w:rsidRPr="008559F9">
        <w:rPr>
          <w:b/>
          <w:bCs/>
          <w:lang w:val="bs-Latn-BA"/>
        </w:rPr>
        <w:t>5.000 EUR</w:t>
      </w:r>
      <w:r w:rsidRPr="008559F9">
        <w:rPr>
          <w:lang w:val="bs-Latn-BA"/>
        </w:rPr>
        <w:t xml:space="preserve">, iz čega će biti finansirano do </w:t>
      </w:r>
      <w:r w:rsidRPr="008559F9">
        <w:rPr>
          <w:b/>
          <w:bCs/>
          <w:lang w:val="bs-Latn-BA"/>
        </w:rPr>
        <w:t>30 grantova</w:t>
      </w:r>
      <w:r w:rsidRPr="008559F9">
        <w:rPr>
          <w:lang w:val="bs-Latn-BA"/>
        </w:rPr>
        <w:t xml:space="preserve"> u iznosima </w:t>
      </w:r>
      <w:r w:rsidR="002F6D38" w:rsidRPr="008559F9">
        <w:rPr>
          <w:lang w:val="bs-Latn-BA"/>
        </w:rPr>
        <w:t>do 8000 EUR</w:t>
      </w:r>
      <w:r w:rsidRPr="008559F9">
        <w:rPr>
          <w:lang w:val="bs-Latn-BA"/>
        </w:rPr>
        <w:t xml:space="preserve"> (u </w:t>
      </w:r>
      <w:r w:rsidR="002E1508" w:rsidRPr="008559F9">
        <w:rPr>
          <w:lang w:val="bs-Latn-BA"/>
        </w:rPr>
        <w:t>prosjeku</w:t>
      </w:r>
      <w:r w:rsidRPr="008559F9">
        <w:rPr>
          <w:lang w:val="bs-Latn-BA"/>
        </w:rPr>
        <w:t xml:space="preserve"> </w:t>
      </w:r>
      <w:r w:rsidR="002F6D38" w:rsidRPr="008559F9">
        <w:rPr>
          <w:lang w:val="bs-Latn-BA"/>
        </w:rPr>
        <w:t>7</w:t>
      </w:r>
      <w:r w:rsidRPr="008559F9">
        <w:rPr>
          <w:lang w:val="bs-Latn-BA"/>
        </w:rPr>
        <w:t>.500 EUR),</w:t>
      </w:r>
      <w:r w:rsidR="002F6D38" w:rsidRPr="008559F9">
        <w:rPr>
          <w:lang w:val="bs-Latn-BA"/>
        </w:rPr>
        <w:t xml:space="preserve"> od čega 6 u Srbiji, 6 u Bosni i Hercegovini, 5 u Albaniji, 5 u </w:t>
      </w:r>
      <w:r w:rsidR="002E1508" w:rsidRPr="008559F9">
        <w:rPr>
          <w:lang w:val="bs-Latn-BA"/>
        </w:rPr>
        <w:t>Sjevernoj</w:t>
      </w:r>
      <w:r w:rsidR="008E16A6" w:rsidRPr="008559F9">
        <w:rPr>
          <w:lang w:val="bs-Latn-BA"/>
        </w:rPr>
        <w:t xml:space="preserve"> </w:t>
      </w:r>
      <w:r w:rsidR="002F6D38" w:rsidRPr="008559F9">
        <w:rPr>
          <w:lang w:val="bs-Latn-BA"/>
        </w:rPr>
        <w:t xml:space="preserve">Makedoniji, 4 na Kosovu i 4 u Crnoj Gori. Period sprovođenja odobrenih projekata je minimum 6 a maksimalno 12 </w:t>
      </w:r>
      <w:r w:rsidR="002E1508" w:rsidRPr="008559F9">
        <w:rPr>
          <w:lang w:val="bs-Latn-BA"/>
        </w:rPr>
        <w:t>mjeseci</w:t>
      </w:r>
      <w:r w:rsidR="002F6D38" w:rsidRPr="008559F9">
        <w:rPr>
          <w:lang w:val="bs-Latn-BA"/>
        </w:rPr>
        <w:t xml:space="preserve">. </w:t>
      </w:r>
    </w:p>
    <w:p w14:paraId="25D8441D" w14:textId="77777777" w:rsidR="002F6D38" w:rsidRPr="008559F9" w:rsidRDefault="002F6D38" w:rsidP="002F6D38">
      <w:pPr>
        <w:pStyle w:val="BodyTextWeBER"/>
        <w:rPr>
          <w:lang w:val="bs-Latn-BA"/>
        </w:rPr>
      </w:pPr>
      <w:r w:rsidRPr="008559F9">
        <w:rPr>
          <w:lang w:val="bs-Latn-BA"/>
        </w:rPr>
        <w:t xml:space="preserve">Kako bi ispunio uslove za </w:t>
      </w:r>
      <w:r w:rsidR="002E1508" w:rsidRPr="008559F9">
        <w:rPr>
          <w:lang w:val="bs-Latn-BA"/>
        </w:rPr>
        <w:t>dodjelu</w:t>
      </w:r>
      <w:r w:rsidR="002E1508">
        <w:rPr>
          <w:lang w:val="bs-Latn-BA"/>
        </w:rPr>
        <w:t xml:space="preserve"> </w:t>
      </w:r>
      <w:r w:rsidRPr="008559F9">
        <w:rPr>
          <w:lang w:val="bs-Latn-BA"/>
        </w:rPr>
        <w:t xml:space="preserve">granta, </w:t>
      </w:r>
      <w:r w:rsidRPr="008559F9">
        <w:rPr>
          <w:b/>
          <w:u w:val="single"/>
          <w:lang w:val="bs-Latn-BA"/>
        </w:rPr>
        <w:t>podnosilac pr</w:t>
      </w:r>
      <w:r w:rsidR="002E1508">
        <w:rPr>
          <w:b/>
          <w:u w:val="single"/>
          <w:lang w:val="bs-Latn-BA"/>
        </w:rPr>
        <w:t>ij</w:t>
      </w:r>
      <w:r w:rsidRPr="008559F9">
        <w:rPr>
          <w:b/>
          <w:u w:val="single"/>
          <w:lang w:val="bs-Latn-BA"/>
        </w:rPr>
        <w:t xml:space="preserve">edloga projekta </w:t>
      </w:r>
      <w:r w:rsidRPr="008559F9">
        <w:rPr>
          <w:lang w:val="bs-Latn-BA"/>
        </w:rPr>
        <w:t xml:space="preserve">mora biti: </w:t>
      </w:r>
    </w:p>
    <w:p w14:paraId="74B9D297" w14:textId="77777777" w:rsidR="002F6D38" w:rsidRPr="008559F9" w:rsidRDefault="002F6D38" w:rsidP="002F6D38">
      <w:pPr>
        <w:pStyle w:val="Bullet2WeBER"/>
        <w:rPr>
          <w:b/>
          <w:bCs/>
          <w:u w:val="single"/>
          <w:lang w:val="bs-Latn-BA"/>
        </w:rPr>
      </w:pPr>
      <w:r w:rsidRPr="008559F9">
        <w:rPr>
          <w:b/>
          <w:bCs/>
          <w:u w:val="single"/>
          <w:lang w:val="bs-Latn-BA"/>
        </w:rPr>
        <w:t>pravno lice;</w:t>
      </w:r>
    </w:p>
    <w:p w14:paraId="17D0E4B1" w14:textId="77777777" w:rsidR="002F6D38" w:rsidRPr="008559F9" w:rsidRDefault="002F6D38" w:rsidP="00FE2910">
      <w:pPr>
        <w:pStyle w:val="Bullet2WeBER"/>
        <w:numPr>
          <w:ilvl w:val="0"/>
          <w:numId w:val="12"/>
        </w:numPr>
        <w:rPr>
          <w:lang w:val="bs-Latn-BA"/>
        </w:rPr>
      </w:pPr>
      <w:r w:rsidRPr="008559F9">
        <w:rPr>
          <w:b/>
          <w:bCs/>
          <w:u w:val="single"/>
          <w:lang w:val="bs-Latn-BA"/>
        </w:rPr>
        <w:t>neprofitna organizacija</w:t>
      </w:r>
      <w:r w:rsidRPr="008559F9">
        <w:rPr>
          <w:lang w:val="bs-Latn-BA"/>
        </w:rPr>
        <w:t>;</w:t>
      </w:r>
    </w:p>
    <w:p w14:paraId="43E21B44" w14:textId="77777777" w:rsidR="002F6D38" w:rsidRPr="008559F9" w:rsidRDefault="002F6D38" w:rsidP="002F6D38">
      <w:pPr>
        <w:pStyle w:val="Bullet2WeBER"/>
        <w:ind w:hanging="357"/>
        <w:rPr>
          <w:lang w:val="bs-Latn-BA"/>
        </w:rPr>
      </w:pPr>
      <w:r w:rsidRPr="008559F9">
        <w:rPr>
          <w:lang w:val="bs-Latn-BA"/>
        </w:rPr>
        <w:t xml:space="preserve">organizacija civilnog društva koja može pokazati da je njen rad </w:t>
      </w:r>
      <w:r w:rsidRPr="008559F9">
        <w:rPr>
          <w:b/>
          <w:bCs/>
          <w:u w:val="single"/>
          <w:lang w:val="bs-Latn-BA"/>
        </w:rPr>
        <w:t>pretežno fokusiran na teritoriju jedne ili više jedinica lokalne samouprave</w:t>
      </w:r>
      <w:r w:rsidRPr="008559F9">
        <w:rPr>
          <w:lang w:val="bs-Latn-BA"/>
        </w:rPr>
        <w:t>, a ne na inicijative i projekte na nivou centralne vlade ili na nivou države;</w:t>
      </w:r>
    </w:p>
    <w:p w14:paraId="543CC5AF" w14:textId="77777777" w:rsidR="002F6D38" w:rsidRPr="008559F9" w:rsidRDefault="002F6D38" w:rsidP="002F6D38">
      <w:pPr>
        <w:pStyle w:val="Bullet2WeBER"/>
        <w:rPr>
          <w:lang w:val="bs-Latn-BA"/>
        </w:rPr>
      </w:pPr>
      <w:r w:rsidRPr="008559F9">
        <w:rPr>
          <w:lang w:val="bs-Latn-BA"/>
        </w:rPr>
        <w:t xml:space="preserve">organizacija civilnog društva koja radi u </w:t>
      </w:r>
      <w:r w:rsidRPr="008559F9">
        <w:rPr>
          <w:b/>
          <w:bCs/>
          <w:u w:val="single"/>
          <w:lang w:val="bs-Latn-BA"/>
        </w:rPr>
        <w:t>jednom ili više tematskih područja od značaja za ovaj poziv za podnošenje pr</w:t>
      </w:r>
      <w:r w:rsidR="002E1508">
        <w:rPr>
          <w:b/>
          <w:bCs/>
          <w:u w:val="single"/>
          <w:lang w:val="bs-Latn-BA"/>
        </w:rPr>
        <w:t>ij</w:t>
      </w:r>
      <w:r w:rsidRPr="008559F9">
        <w:rPr>
          <w:b/>
          <w:bCs/>
          <w:u w:val="single"/>
          <w:lang w:val="bs-Latn-BA"/>
        </w:rPr>
        <w:t>edloga projekata</w:t>
      </w:r>
      <w:r w:rsidRPr="008559F9">
        <w:rPr>
          <w:lang w:val="bs-Latn-BA"/>
        </w:rPr>
        <w:t>;</w:t>
      </w:r>
    </w:p>
    <w:p w14:paraId="3A78BD71" w14:textId="77777777" w:rsidR="002F6D38" w:rsidRPr="008559F9" w:rsidRDefault="002F6D38" w:rsidP="002F6D38">
      <w:pPr>
        <w:pStyle w:val="Bullet2WeBER"/>
        <w:rPr>
          <w:lang w:val="bs-Latn-BA"/>
        </w:rPr>
      </w:pPr>
      <w:r w:rsidRPr="008559F9">
        <w:rPr>
          <w:b/>
          <w:bCs/>
          <w:u w:val="single"/>
          <w:lang w:val="bs-Latn-BA"/>
        </w:rPr>
        <w:t>registrovan</w:t>
      </w:r>
      <w:r w:rsidR="002E1508">
        <w:rPr>
          <w:b/>
          <w:bCs/>
          <w:u w:val="single"/>
          <w:lang w:val="bs-Latn-BA"/>
        </w:rPr>
        <w:t>a</w:t>
      </w:r>
      <w:r w:rsidRPr="008559F9">
        <w:rPr>
          <w:b/>
          <w:bCs/>
          <w:u w:val="single"/>
          <w:lang w:val="bs-Latn-BA"/>
        </w:rPr>
        <w:t xml:space="preserve"> u Srbiji ili u </w:t>
      </w:r>
      <w:r w:rsidR="002E1508" w:rsidRPr="008559F9">
        <w:rPr>
          <w:b/>
          <w:bCs/>
          <w:u w:val="single"/>
          <w:lang w:val="bs-Latn-BA"/>
        </w:rPr>
        <w:t>Sjevernoj</w:t>
      </w:r>
      <w:r w:rsidR="008E16A6" w:rsidRPr="008559F9">
        <w:rPr>
          <w:b/>
          <w:bCs/>
          <w:u w:val="single"/>
          <w:lang w:val="bs-Latn-BA"/>
        </w:rPr>
        <w:t xml:space="preserve"> </w:t>
      </w:r>
      <w:r w:rsidR="002E1508" w:rsidRPr="008559F9">
        <w:rPr>
          <w:b/>
          <w:bCs/>
          <w:u w:val="single"/>
          <w:lang w:val="bs-Latn-BA"/>
        </w:rPr>
        <w:t>Makedoniji</w:t>
      </w:r>
      <w:r w:rsidRPr="008559F9">
        <w:rPr>
          <w:b/>
          <w:bCs/>
          <w:u w:val="single"/>
          <w:lang w:val="bs-Latn-BA"/>
        </w:rPr>
        <w:t xml:space="preserve"> ili u Crnoj Gori ili u Albaniji ili u Bosni i Hercegovini ili na Kosovu</w:t>
      </w:r>
      <w:r w:rsidRPr="008559F9">
        <w:rPr>
          <w:lang w:val="bs-Latn-BA"/>
        </w:rPr>
        <w:t xml:space="preserve">; </w:t>
      </w:r>
    </w:p>
    <w:p w14:paraId="45085CFC" w14:textId="77777777" w:rsidR="002F6D38" w:rsidRPr="008559F9" w:rsidRDefault="002F6D38" w:rsidP="002F6D38">
      <w:pPr>
        <w:pStyle w:val="Bullet2WeBER"/>
        <w:rPr>
          <w:lang w:val="bs-Latn-BA"/>
        </w:rPr>
      </w:pPr>
      <w:r w:rsidRPr="008559F9">
        <w:rPr>
          <w:b/>
          <w:bCs/>
          <w:u w:val="single"/>
          <w:lang w:val="bs-Latn-BA"/>
        </w:rPr>
        <w:t>osnovan</w:t>
      </w:r>
      <w:r w:rsidR="00707272" w:rsidRPr="008559F9">
        <w:rPr>
          <w:b/>
          <w:bCs/>
          <w:u w:val="single"/>
          <w:lang w:val="bs-Latn-BA"/>
        </w:rPr>
        <w:t>o</w:t>
      </w:r>
      <w:r w:rsidRPr="008559F9">
        <w:rPr>
          <w:b/>
          <w:bCs/>
          <w:u w:val="single"/>
          <w:lang w:val="bs-Latn-BA"/>
        </w:rPr>
        <w:t xml:space="preserve"> najmanje šest </w:t>
      </w:r>
      <w:r w:rsidR="002E1508" w:rsidRPr="008559F9">
        <w:rPr>
          <w:b/>
          <w:bCs/>
          <w:u w:val="single"/>
          <w:lang w:val="bs-Latn-BA"/>
        </w:rPr>
        <w:t>mjeseci</w:t>
      </w:r>
      <w:r w:rsidRPr="008559F9">
        <w:rPr>
          <w:b/>
          <w:bCs/>
          <w:u w:val="single"/>
          <w:lang w:val="bs-Latn-BA"/>
        </w:rPr>
        <w:t xml:space="preserve"> pr</w:t>
      </w:r>
      <w:r w:rsidR="002E1508">
        <w:rPr>
          <w:b/>
          <w:bCs/>
          <w:u w:val="single"/>
          <w:lang w:val="bs-Latn-BA"/>
        </w:rPr>
        <w:t>ij</w:t>
      </w:r>
      <w:r w:rsidRPr="008559F9">
        <w:rPr>
          <w:b/>
          <w:bCs/>
          <w:u w:val="single"/>
          <w:lang w:val="bs-Latn-BA"/>
        </w:rPr>
        <w:t>e objave ovog poziva</w:t>
      </w:r>
      <w:r w:rsidRPr="008559F9">
        <w:rPr>
          <w:lang w:val="bs-Latn-BA"/>
        </w:rPr>
        <w:t>;</w:t>
      </w:r>
    </w:p>
    <w:p w14:paraId="6CE40D94" w14:textId="77777777" w:rsidR="002F6D38" w:rsidRPr="008559F9" w:rsidRDefault="002F6D38" w:rsidP="002F6D38">
      <w:pPr>
        <w:pStyle w:val="Bullet2WeBER"/>
        <w:rPr>
          <w:lang w:val="bs-Latn-BA"/>
        </w:rPr>
      </w:pPr>
      <w:r w:rsidRPr="008559F9">
        <w:rPr>
          <w:b/>
          <w:bCs/>
          <w:u w:val="single"/>
          <w:lang w:val="bs-Latn-BA"/>
        </w:rPr>
        <w:t>direktno odgovoran za pripremu i upravljanje prijavom</w:t>
      </w:r>
      <w:r w:rsidRPr="008559F9">
        <w:rPr>
          <w:lang w:val="bs-Latn-BA"/>
        </w:rPr>
        <w:t xml:space="preserve">, a ne </w:t>
      </w:r>
      <w:r w:rsidR="00707272" w:rsidRPr="008559F9">
        <w:rPr>
          <w:lang w:val="bs-Latn-BA"/>
        </w:rPr>
        <w:t>u f</w:t>
      </w:r>
      <w:r w:rsidR="002E1508">
        <w:rPr>
          <w:lang w:val="bs-Latn-BA"/>
        </w:rPr>
        <w:t xml:space="preserve">unkciji </w:t>
      </w:r>
      <w:r w:rsidRPr="008559F9">
        <w:rPr>
          <w:lang w:val="bs-Latn-BA"/>
        </w:rPr>
        <w:t>posrednik</w:t>
      </w:r>
      <w:r w:rsidR="00707272" w:rsidRPr="008559F9">
        <w:rPr>
          <w:lang w:val="bs-Latn-BA"/>
        </w:rPr>
        <w:t>a</w:t>
      </w:r>
      <w:r w:rsidRPr="008559F9">
        <w:rPr>
          <w:lang w:val="bs-Latn-BA"/>
        </w:rPr>
        <w:t>;</w:t>
      </w:r>
    </w:p>
    <w:p w14:paraId="03E9E566" w14:textId="77777777" w:rsidR="002F6D38" w:rsidRPr="008559F9" w:rsidRDefault="002E1508" w:rsidP="002F6D38">
      <w:pPr>
        <w:pStyle w:val="Bullet2WeBER"/>
        <w:rPr>
          <w:lang w:val="bs-Latn-BA"/>
        </w:rPr>
      </w:pPr>
      <w:r w:rsidRPr="008559F9">
        <w:rPr>
          <w:lang w:val="bs-Latn-BA"/>
        </w:rPr>
        <w:t>pos</w:t>
      </w:r>
      <w:r>
        <w:rPr>
          <w:lang w:val="bs-Latn-BA"/>
        </w:rPr>
        <w:t>je</w:t>
      </w:r>
      <w:r w:rsidRPr="008559F9">
        <w:rPr>
          <w:lang w:val="bs-Latn-BA"/>
        </w:rPr>
        <w:t>dovati</w:t>
      </w:r>
      <w:r w:rsidR="002F6D38" w:rsidRPr="008559F9">
        <w:rPr>
          <w:lang w:val="bs-Latn-BA"/>
        </w:rPr>
        <w:t xml:space="preserve"> </w:t>
      </w:r>
      <w:r w:rsidR="00707272" w:rsidRPr="008559F9">
        <w:rPr>
          <w:b/>
          <w:bCs/>
          <w:u w:val="single"/>
          <w:lang w:val="bs-Latn-BA"/>
        </w:rPr>
        <w:t xml:space="preserve">odgovarajuće </w:t>
      </w:r>
      <w:r w:rsidR="002F6D38" w:rsidRPr="008559F9">
        <w:rPr>
          <w:b/>
          <w:bCs/>
          <w:u w:val="single"/>
          <w:lang w:val="bs-Latn-BA"/>
        </w:rPr>
        <w:t>organizacijske i finansijske kapacitete</w:t>
      </w:r>
      <w:r w:rsidR="002F6D38" w:rsidRPr="008559F9">
        <w:rPr>
          <w:lang w:val="bs-Latn-BA"/>
        </w:rPr>
        <w:t>.</w:t>
      </w:r>
    </w:p>
    <w:p w14:paraId="3F122CA2" w14:textId="77777777" w:rsidR="007E6526" w:rsidRPr="008559F9" w:rsidRDefault="007E6526" w:rsidP="007E6526">
      <w:pPr>
        <w:pStyle w:val="Bullet2WeBER"/>
        <w:numPr>
          <w:ilvl w:val="0"/>
          <w:numId w:val="0"/>
        </w:numPr>
        <w:rPr>
          <w:u w:val="single"/>
          <w:lang w:val="bs-Latn-BA"/>
        </w:rPr>
      </w:pPr>
    </w:p>
    <w:p w14:paraId="37470DA1" w14:textId="77777777" w:rsidR="007E6526" w:rsidRPr="008559F9" w:rsidRDefault="007E6526" w:rsidP="00EA0BB3">
      <w:pPr>
        <w:jc w:val="both"/>
        <w:rPr>
          <w:rFonts w:ascii="Myriad Pro Light" w:hAnsi="Myriad Pro Light"/>
          <w:u w:val="single"/>
          <w:lang w:val="bs-Latn-BA"/>
        </w:rPr>
      </w:pPr>
      <w:r w:rsidRPr="008559F9">
        <w:rPr>
          <w:rFonts w:ascii="Myriad Pro Light" w:hAnsi="Myriad Pro Light"/>
          <w:u w:val="single"/>
          <w:lang w:val="bs-Latn-BA"/>
        </w:rPr>
        <w:t>Podnosioci pr</w:t>
      </w:r>
      <w:r w:rsidR="002E1508">
        <w:rPr>
          <w:rFonts w:ascii="Myriad Pro Light" w:hAnsi="Myriad Pro Light"/>
          <w:u w:val="single"/>
          <w:lang w:val="bs-Latn-BA"/>
        </w:rPr>
        <w:t>ij</w:t>
      </w:r>
      <w:r w:rsidRPr="008559F9">
        <w:rPr>
          <w:rFonts w:ascii="Myriad Pro Light" w:hAnsi="Myriad Pro Light"/>
          <w:u w:val="single"/>
          <w:lang w:val="bs-Latn-BA"/>
        </w:rPr>
        <w:t>edloga projekta mogu se prijaviti za dobijanje granta samo u svoj</w:t>
      </w:r>
      <w:r w:rsidR="001F0396" w:rsidRPr="008559F9">
        <w:rPr>
          <w:rFonts w:ascii="Myriad Pro Light" w:hAnsi="Myriad Pro Light"/>
          <w:u w:val="single"/>
          <w:lang w:val="bs-Latn-BA"/>
        </w:rPr>
        <w:t>im</w:t>
      </w:r>
      <w:r w:rsidRPr="008559F9">
        <w:rPr>
          <w:rFonts w:ascii="Myriad Pro Light" w:hAnsi="Myriad Pro Light"/>
          <w:u w:val="single"/>
          <w:lang w:val="bs-Latn-BA"/>
        </w:rPr>
        <w:t xml:space="preserve"> matičnim zemljama (na </w:t>
      </w:r>
      <w:r w:rsidR="002E1508" w:rsidRPr="008559F9">
        <w:rPr>
          <w:rFonts w:ascii="Myriad Pro Light" w:hAnsi="Myriad Pro Light"/>
          <w:u w:val="single"/>
          <w:lang w:val="bs-Latn-BA"/>
        </w:rPr>
        <w:t>primjer</w:t>
      </w:r>
      <w:r w:rsidRPr="008559F9">
        <w:rPr>
          <w:rFonts w:ascii="Myriad Pro Light" w:hAnsi="Myriad Pro Light"/>
          <w:u w:val="single"/>
          <w:lang w:val="bs-Latn-BA"/>
        </w:rPr>
        <w:t>: podnosioci iz Albanije</w:t>
      </w:r>
      <w:r w:rsidR="001F0396" w:rsidRPr="008559F9">
        <w:rPr>
          <w:rFonts w:ascii="Myriad Pro Light" w:hAnsi="Myriad Pro Light"/>
          <w:u w:val="single"/>
          <w:lang w:val="bs-Latn-BA"/>
        </w:rPr>
        <w:t xml:space="preserve"> </w:t>
      </w:r>
      <w:r w:rsidRPr="008559F9">
        <w:rPr>
          <w:rFonts w:ascii="Myriad Pro Light" w:hAnsi="Myriad Pro Light"/>
          <w:u w:val="single"/>
          <w:lang w:val="bs-Latn-BA"/>
        </w:rPr>
        <w:t>mogu se prijaviti za grantove koji će biti implementirani samo u Albaniji, podnosioci prijave iz Bosne i Hercegovine</w:t>
      </w:r>
      <w:r w:rsidR="001F0396" w:rsidRPr="008559F9">
        <w:rPr>
          <w:rFonts w:ascii="Myriad Pro Light" w:hAnsi="Myriad Pro Light"/>
          <w:u w:val="single"/>
          <w:lang w:val="bs-Latn-BA"/>
        </w:rPr>
        <w:t xml:space="preserve"> </w:t>
      </w:r>
      <w:r w:rsidRPr="008559F9">
        <w:rPr>
          <w:rFonts w:ascii="Myriad Pro Light" w:hAnsi="Myriad Pro Light"/>
          <w:u w:val="single"/>
          <w:lang w:val="bs-Latn-BA"/>
        </w:rPr>
        <w:t xml:space="preserve">mogu se prijaviti za grantove koji </w:t>
      </w:r>
      <w:r w:rsidR="001F0396" w:rsidRPr="008559F9">
        <w:rPr>
          <w:rFonts w:ascii="Myriad Pro Light" w:hAnsi="Myriad Pro Light"/>
          <w:u w:val="single"/>
          <w:lang w:val="bs-Latn-BA"/>
        </w:rPr>
        <w:t>ć</w:t>
      </w:r>
      <w:r w:rsidRPr="008559F9">
        <w:rPr>
          <w:rFonts w:ascii="Myriad Pro Light" w:hAnsi="Myriad Pro Light"/>
          <w:u w:val="single"/>
          <w:lang w:val="bs-Latn-BA"/>
        </w:rPr>
        <w:t xml:space="preserve">e biti implementirani samo u Bosni i Hercegovini i slično). </w:t>
      </w:r>
    </w:p>
    <w:p w14:paraId="3BE2BDF8" w14:textId="77777777" w:rsidR="00EA0BB3" w:rsidRPr="008559F9" w:rsidRDefault="00EA0BB3" w:rsidP="00EA0BB3">
      <w:pPr>
        <w:pStyle w:val="H1WeBER"/>
        <w:numPr>
          <w:ilvl w:val="0"/>
          <w:numId w:val="7"/>
        </w:numPr>
        <w:rPr>
          <w:lang w:val="bs-Latn-BA"/>
        </w:rPr>
      </w:pPr>
      <w:r w:rsidRPr="008559F9">
        <w:rPr>
          <w:lang w:val="bs-Latn-BA"/>
        </w:rPr>
        <w:t>Tematski prioriteti</w:t>
      </w:r>
    </w:p>
    <w:p w14:paraId="049E9CD4" w14:textId="77777777" w:rsidR="00EA0BB3" w:rsidRPr="008559F9" w:rsidRDefault="000050E8" w:rsidP="000050E8">
      <w:pPr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 xml:space="preserve">U skladu sa pristupom </w:t>
      </w:r>
      <w:r w:rsidR="00F01ABC" w:rsidRPr="008559F9">
        <w:rPr>
          <w:rFonts w:ascii="Myriad Pro Light" w:hAnsi="Myriad Pro Light"/>
          <w:lang w:val="bs-Latn-BA"/>
        </w:rPr>
        <w:t>W</w:t>
      </w:r>
      <w:r w:rsidRPr="008559F9">
        <w:rPr>
          <w:rFonts w:ascii="Myriad Pro Light" w:hAnsi="Myriad Pro Light"/>
          <w:lang w:val="bs-Latn-BA"/>
        </w:rPr>
        <w:t>eBER 2.0</w:t>
      </w:r>
      <w:r w:rsidR="00F01ABC" w:rsidRPr="008559F9">
        <w:rPr>
          <w:rFonts w:ascii="Myriad Pro Light" w:hAnsi="Myriad Pro Light"/>
          <w:lang w:val="bs-Latn-BA"/>
        </w:rPr>
        <w:t xml:space="preserve"> projekta</w:t>
      </w:r>
      <w:r w:rsidRPr="008559F9">
        <w:rPr>
          <w:rFonts w:ascii="Myriad Pro Light" w:hAnsi="Myriad Pro Light"/>
          <w:lang w:val="bs-Latn-BA"/>
        </w:rPr>
        <w:t xml:space="preserve">, sredstva </w:t>
      </w:r>
      <w:r w:rsidR="00F01ABC" w:rsidRPr="008559F9">
        <w:rPr>
          <w:rFonts w:ascii="Myriad Pro Light" w:hAnsi="Myriad Pro Light"/>
          <w:lang w:val="bs-Latn-BA"/>
        </w:rPr>
        <w:t>predviđena</w:t>
      </w:r>
      <w:r w:rsidRPr="008559F9">
        <w:rPr>
          <w:rFonts w:ascii="Myriad Pro Light" w:hAnsi="Myriad Pro Light"/>
          <w:lang w:val="bs-Latn-BA"/>
        </w:rPr>
        <w:t xml:space="preserve"> u okviru ovog Poziva za podnošenje pr</w:t>
      </w:r>
      <w:r w:rsidR="002E1508">
        <w:rPr>
          <w:rFonts w:ascii="Myriad Pro Light" w:hAnsi="Myriad Pro Light"/>
          <w:lang w:val="bs-Latn-BA"/>
        </w:rPr>
        <w:t>ij</w:t>
      </w:r>
      <w:r w:rsidRPr="008559F9">
        <w:rPr>
          <w:rFonts w:ascii="Myriad Pro Light" w:hAnsi="Myriad Pro Light"/>
          <w:lang w:val="bs-Latn-BA"/>
        </w:rPr>
        <w:t xml:space="preserve">edloga projekata trebalo bi da budu orijentisana </w:t>
      </w:r>
      <w:r w:rsidR="00F01ABC" w:rsidRPr="008559F9">
        <w:rPr>
          <w:rFonts w:ascii="Myriad Pro Light" w:hAnsi="Myriad Pro Light"/>
          <w:lang w:val="bs-Latn-BA"/>
        </w:rPr>
        <w:t>ka</w:t>
      </w:r>
      <w:r w:rsidRPr="008559F9">
        <w:rPr>
          <w:rFonts w:ascii="Myriad Pro Light" w:hAnsi="Myriad Pro Light"/>
          <w:lang w:val="bs-Latn-BA"/>
        </w:rPr>
        <w:t xml:space="preserve"> jačanj</w:t>
      </w:r>
      <w:r w:rsidR="00F01ABC" w:rsidRPr="008559F9">
        <w:rPr>
          <w:rFonts w:ascii="Myriad Pro Light" w:hAnsi="Myriad Pro Light"/>
          <w:lang w:val="bs-Latn-BA"/>
        </w:rPr>
        <w:t>u</w:t>
      </w:r>
      <w:r w:rsidRPr="008559F9">
        <w:rPr>
          <w:rFonts w:ascii="Myriad Pro Light" w:hAnsi="Myriad Pro Light"/>
          <w:lang w:val="bs-Latn-BA"/>
        </w:rPr>
        <w:t xml:space="preserve"> </w:t>
      </w:r>
      <w:r w:rsidR="00707272" w:rsidRPr="008559F9">
        <w:rPr>
          <w:rFonts w:ascii="Myriad Pro Light" w:hAnsi="Myriad Pro Light"/>
          <w:lang w:val="bs-Latn-BA"/>
        </w:rPr>
        <w:t xml:space="preserve">uključivanja </w:t>
      </w:r>
      <w:r w:rsidRPr="008559F9">
        <w:rPr>
          <w:rFonts w:ascii="Myriad Pro Light" w:hAnsi="Myriad Pro Light"/>
          <w:lang w:val="bs-Latn-BA"/>
        </w:rPr>
        <w:t xml:space="preserve">lokalnih OCD u </w:t>
      </w:r>
      <w:r w:rsidR="00F01ABC" w:rsidRPr="008559F9">
        <w:rPr>
          <w:rFonts w:ascii="Myriad Pro Light" w:hAnsi="Myriad Pro Light"/>
          <w:lang w:val="bs-Latn-BA"/>
        </w:rPr>
        <w:t>RJU na lokal</w:t>
      </w:r>
      <w:r w:rsidR="007726C3" w:rsidRPr="008559F9">
        <w:rPr>
          <w:rFonts w:ascii="Myriad Pro Light" w:hAnsi="Myriad Pro Light"/>
          <w:lang w:val="bs-Latn-BA"/>
        </w:rPr>
        <w:t>nom nivou</w:t>
      </w:r>
      <w:r w:rsidRPr="008559F9">
        <w:rPr>
          <w:rFonts w:ascii="Myriad Pro Light" w:hAnsi="Myriad Pro Light"/>
          <w:lang w:val="bs-Latn-BA"/>
        </w:rPr>
        <w:t xml:space="preserve">, čime </w:t>
      </w:r>
      <w:r w:rsidR="00F01ABC" w:rsidRPr="008559F9">
        <w:rPr>
          <w:rFonts w:ascii="Myriad Pro Light" w:hAnsi="Myriad Pro Light"/>
          <w:lang w:val="bs-Latn-BA"/>
        </w:rPr>
        <w:t xml:space="preserve">bi </w:t>
      </w:r>
      <w:r w:rsidRPr="008559F9">
        <w:rPr>
          <w:rFonts w:ascii="Myriad Pro Light" w:hAnsi="Myriad Pro Light"/>
          <w:lang w:val="bs-Latn-BA"/>
        </w:rPr>
        <w:t>se dalje razvija</w:t>
      </w:r>
      <w:r w:rsidR="00F01ABC" w:rsidRPr="008559F9">
        <w:rPr>
          <w:rFonts w:ascii="Myriad Pro Light" w:hAnsi="Myriad Pro Light"/>
          <w:lang w:val="bs-Latn-BA"/>
        </w:rPr>
        <w:t>la</w:t>
      </w:r>
      <w:r w:rsidRPr="008559F9">
        <w:rPr>
          <w:rFonts w:ascii="Myriad Pro Light" w:hAnsi="Myriad Pro Light"/>
          <w:lang w:val="bs-Latn-BA"/>
        </w:rPr>
        <w:t xml:space="preserve"> potražnja</w:t>
      </w:r>
      <w:r w:rsidR="00707272" w:rsidRPr="008559F9">
        <w:rPr>
          <w:rFonts w:ascii="Myriad Pro Light" w:hAnsi="Myriad Pro Light"/>
          <w:lang w:val="bs-Latn-BA"/>
        </w:rPr>
        <w:t xml:space="preserve"> za reformom</w:t>
      </w:r>
      <w:r w:rsidRPr="008559F9">
        <w:rPr>
          <w:rFonts w:ascii="Myriad Pro Light" w:hAnsi="Myriad Pro Light"/>
          <w:lang w:val="bs-Latn-BA"/>
        </w:rPr>
        <w:t xml:space="preserve"> i </w:t>
      </w:r>
      <w:r w:rsidR="00F01ABC" w:rsidRPr="008559F9">
        <w:rPr>
          <w:rFonts w:ascii="Myriad Pro Light" w:hAnsi="Myriad Pro Light"/>
          <w:lang w:val="bs-Latn-BA"/>
        </w:rPr>
        <w:t>RJU pribiližila</w:t>
      </w:r>
      <w:r w:rsidRPr="008559F9">
        <w:rPr>
          <w:rFonts w:ascii="Myriad Pro Light" w:hAnsi="Myriad Pro Light"/>
          <w:lang w:val="bs-Latn-BA"/>
        </w:rPr>
        <w:t xml:space="preserve"> građani</w:t>
      </w:r>
      <w:r w:rsidR="00F01ABC" w:rsidRPr="008559F9">
        <w:rPr>
          <w:rFonts w:ascii="Myriad Pro Light" w:hAnsi="Myriad Pro Light"/>
          <w:lang w:val="bs-Latn-BA"/>
        </w:rPr>
        <w:t>ma</w:t>
      </w:r>
      <w:r w:rsidRPr="008559F9">
        <w:rPr>
          <w:rFonts w:ascii="Myriad Pro Light" w:hAnsi="Myriad Pro Light"/>
          <w:lang w:val="bs-Latn-BA"/>
        </w:rPr>
        <w:t xml:space="preserve"> regiona</w:t>
      </w:r>
      <w:r w:rsidR="00F01ABC" w:rsidRPr="008559F9">
        <w:rPr>
          <w:rFonts w:ascii="Myriad Pro Light" w:hAnsi="Myriad Pro Light"/>
          <w:lang w:val="bs-Latn-BA"/>
        </w:rPr>
        <w:t>.</w:t>
      </w:r>
      <w:r w:rsidRPr="008559F9">
        <w:rPr>
          <w:rFonts w:ascii="Myriad Pro Light" w:hAnsi="Myriad Pro Light"/>
          <w:lang w:val="bs-Latn-BA"/>
        </w:rPr>
        <w:t xml:space="preserve"> Zainteresovane OCD pozvane su da podnesu prijave za projekte o tematskim prioritetima </w:t>
      </w:r>
      <w:r w:rsidR="005305C7" w:rsidRPr="008559F9">
        <w:rPr>
          <w:rFonts w:ascii="Myriad Pro Light" w:hAnsi="Myriad Pro Light"/>
          <w:lang w:val="bs-Latn-BA"/>
        </w:rPr>
        <w:t xml:space="preserve">istaknutim </w:t>
      </w:r>
      <w:r w:rsidRPr="008559F9">
        <w:rPr>
          <w:rFonts w:ascii="Myriad Pro Light" w:hAnsi="Myriad Pro Light"/>
          <w:lang w:val="bs-Latn-BA"/>
        </w:rPr>
        <w:t>u nastavku</w:t>
      </w:r>
      <w:r w:rsidR="005305C7" w:rsidRPr="008559F9">
        <w:rPr>
          <w:rFonts w:ascii="Myriad Pro Light" w:hAnsi="Myriad Pro Light"/>
          <w:lang w:val="bs-Latn-BA"/>
        </w:rPr>
        <w:t xml:space="preserve"> ovog poziva</w:t>
      </w:r>
      <w:r w:rsidRPr="008559F9">
        <w:rPr>
          <w:rFonts w:ascii="Myriad Pro Light" w:hAnsi="Myriad Pro Light"/>
          <w:lang w:val="bs-Latn-BA"/>
        </w:rPr>
        <w:t xml:space="preserve">. Tematski prioriteti su identifikovani i definisani </w:t>
      </w:r>
      <w:r w:rsidR="005305C7" w:rsidRPr="008559F9">
        <w:rPr>
          <w:rFonts w:ascii="Myriad Pro Light" w:hAnsi="Myriad Pro Light"/>
          <w:lang w:val="bs-Latn-BA"/>
        </w:rPr>
        <w:t>kroz konsultacije sa</w:t>
      </w:r>
      <w:r w:rsidRPr="008559F9">
        <w:rPr>
          <w:rFonts w:ascii="Myriad Pro Light" w:hAnsi="Myriad Pro Light"/>
          <w:lang w:val="bs-Latn-BA"/>
        </w:rPr>
        <w:t xml:space="preserve"> OCD</w:t>
      </w:r>
      <w:r w:rsidR="005305C7" w:rsidRPr="008559F9">
        <w:rPr>
          <w:rFonts w:ascii="Myriad Pro Light" w:hAnsi="Myriad Pro Light"/>
          <w:lang w:val="bs-Latn-BA"/>
        </w:rPr>
        <w:t xml:space="preserve"> </w:t>
      </w:r>
      <w:r w:rsidRPr="008559F9">
        <w:rPr>
          <w:rFonts w:ascii="Myriad Pro Light" w:hAnsi="Myriad Pro Light"/>
          <w:lang w:val="bs-Latn-BA"/>
        </w:rPr>
        <w:t xml:space="preserve">na </w:t>
      </w:r>
      <w:r w:rsidR="002E1508">
        <w:rPr>
          <w:rFonts w:ascii="Myriad Pro Light" w:hAnsi="Myriad Pro Light"/>
          <w:lang w:val="bs-Latn-BA"/>
        </w:rPr>
        <w:t>državnom</w:t>
      </w:r>
      <w:r w:rsidRPr="008559F9">
        <w:rPr>
          <w:rFonts w:ascii="Myriad Pro Light" w:hAnsi="Myriad Pro Light"/>
          <w:lang w:val="bs-Latn-BA"/>
        </w:rPr>
        <w:t xml:space="preserve"> i regionalnom nivou u okviru </w:t>
      </w:r>
      <w:r w:rsidR="005305C7" w:rsidRPr="008559F9">
        <w:rPr>
          <w:rFonts w:ascii="Myriad Pro Light" w:hAnsi="Myriad Pro Light"/>
          <w:lang w:val="bs-Latn-BA"/>
        </w:rPr>
        <w:t>W</w:t>
      </w:r>
      <w:r w:rsidRPr="008559F9">
        <w:rPr>
          <w:rFonts w:ascii="Myriad Pro Light" w:hAnsi="Myriad Pro Light"/>
          <w:lang w:val="bs-Latn-BA"/>
        </w:rPr>
        <w:t>eBER</w:t>
      </w:r>
      <w:r w:rsidR="005305C7" w:rsidRPr="008559F9">
        <w:rPr>
          <w:rFonts w:ascii="Myriad Pro Light" w:hAnsi="Myriad Pro Light"/>
          <w:lang w:val="bs-Latn-BA"/>
        </w:rPr>
        <w:t xml:space="preserve"> platforme</w:t>
      </w:r>
      <w:r w:rsidRPr="008559F9">
        <w:rPr>
          <w:rFonts w:ascii="Myriad Pro Light" w:hAnsi="Myriad Pro Light"/>
          <w:lang w:val="bs-Latn-BA"/>
        </w:rPr>
        <w:t>:</w:t>
      </w:r>
    </w:p>
    <w:p w14:paraId="53F31A4D" w14:textId="77777777" w:rsidR="008E16A6" w:rsidRPr="008559F9" w:rsidRDefault="008E16A6" w:rsidP="008E16A6">
      <w:pPr>
        <w:pStyle w:val="ListParagraph"/>
        <w:numPr>
          <w:ilvl w:val="0"/>
          <w:numId w:val="10"/>
        </w:numPr>
        <w:jc w:val="both"/>
        <w:rPr>
          <w:rFonts w:ascii="Myriad Pro Light" w:hAnsi="Myriad Pro Light"/>
          <w:b/>
          <w:bCs/>
          <w:lang w:val="bs-Latn-BA"/>
        </w:rPr>
      </w:pPr>
      <w:r w:rsidRPr="008559F9">
        <w:rPr>
          <w:rFonts w:ascii="Myriad Pro Light" w:hAnsi="Myriad Pro Light"/>
          <w:b/>
          <w:bCs/>
          <w:lang w:val="bs-Latn-BA"/>
        </w:rPr>
        <w:t>Prioriteti za podnosioce pr</w:t>
      </w:r>
      <w:r w:rsidR="002E1508">
        <w:rPr>
          <w:rFonts w:ascii="Myriad Pro Light" w:hAnsi="Myriad Pro Light"/>
          <w:b/>
          <w:bCs/>
          <w:lang w:val="bs-Latn-BA"/>
        </w:rPr>
        <w:t>ij</w:t>
      </w:r>
      <w:r w:rsidRPr="008559F9">
        <w:rPr>
          <w:rFonts w:ascii="Myriad Pro Light" w:hAnsi="Myriad Pro Light"/>
          <w:b/>
          <w:bCs/>
          <w:lang w:val="bs-Latn-BA"/>
        </w:rPr>
        <w:t>edloga projekta iz Albanije:</w:t>
      </w:r>
    </w:p>
    <w:p w14:paraId="3044D909" w14:textId="77777777" w:rsidR="00CF43E8" w:rsidRPr="008559F9" w:rsidRDefault="00CF43E8" w:rsidP="00CF43E8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lastRenderedPageBreak/>
        <w:t xml:space="preserve">Prioritet 1 – Odgovornost i transparentnost </w:t>
      </w:r>
    </w:p>
    <w:p w14:paraId="5C46F8AC" w14:textId="77777777" w:rsidR="00CF43E8" w:rsidRPr="008559F9" w:rsidRDefault="00CF43E8" w:rsidP="00CF43E8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Prioritet 2 – Upravljanje ljudskim resursima</w:t>
      </w:r>
    </w:p>
    <w:p w14:paraId="29BEC67D" w14:textId="77777777" w:rsidR="00CF43E8" w:rsidRPr="008559F9" w:rsidRDefault="00CF43E8" w:rsidP="00CF43E8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Prioritet 3 – Učešće OCD u razvoju i koordinaciji javnih politika</w:t>
      </w:r>
    </w:p>
    <w:p w14:paraId="16D16162" w14:textId="77777777" w:rsidR="00CF43E8" w:rsidRPr="008559F9" w:rsidRDefault="002E1508" w:rsidP="00CF43E8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Prioritet</w:t>
      </w:r>
      <w:r w:rsidR="00CF43E8" w:rsidRPr="008559F9">
        <w:rPr>
          <w:rFonts w:ascii="Myriad Pro Light" w:hAnsi="Myriad Pro Light"/>
          <w:lang w:val="bs-Latn-BA"/>
        </w:rPr>
        <w:t xml:space="preserve"> 4 – Upravljanje javnim finansijama i transparentnost budžeta</w:t>
      </w:r>
    </w:p>
    <w:p w14:paraId="7991BA60" w14:textId="77777777" w:rsidR="00F93B58" w:rsidRPr="008559F9" w:rsidRDefault="008E16A6" w:rsidP="00F93B58">
      <w:pPr>
        <w:pStyle w:val="ListParagraph"/>
        <w:numPr>
          <w:ilvl w:val="0"/>
          <w:numId w:val="10"/>
        </w:numPr>
        <w:jc w:val="both"/>
        <w:rPr>
          <w:rFonts w:ascii="Myriad Pro Light" w:hAnsi="Myriad Pro Light"/>
          <w:b/>
          <w:bCs/>
          <w:lang w:val="bs-Latn-BA"/>
        </w:rPr>
      </w:pPr>
      <w:r w:rsidRPr="008559F9">
        <w:rPr>
          <w:rFonts w:ascii="Myriad Pro Light" w:hAnsi="Myriad Pro Light"/>
          <w:b/>
          <w:bCs/>
          <w:lang w:val="bs-Latn-BA"/>
        </w:rPr>
        <w:t>Prioriteti za podnosioce pr</w:t>
      </w:r>
      <w:r w:rsidR="002E1508">
        <w:rPr>
          <w:rFonts w:ascii="Myriad Pro Light" w:hAnsi="Myriad Pro Light"/>
          <w:b/>
          <w:bCs/>
          <w:lang w:val="bs-Latn-BA"/>
        </w:rPr>
        <w:t>ij</w:t>
      </w:r>
      <w:r w:rsidRPr="008559F9">
        <w:rPr>
          <w:rFonts w:ascii="Myriad Pro Light" w:hAnsi="Myriad Pro Light"/>
          <w:b/>
          <w:bCs/>
          <w:lang w:val="bs-Latn-BA"/>
        </w:rPr>
        <w:t>edloga projekta iz Bosne i Hercegovine:</w:t>
      </w:r>
    </w:p>
    <w:p w14:paraId="66A7E38B" w14:textId="77777777" w:rsidR="00F93B58" w:rsidRPr="008559F9" w:rsidRDefault="00F93B58" w:rsidP="00F93B58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Prioritet 1 – Odgovornost javne uprave</w:t>
      </w:r>
    </w:p>
    <w:p w14:paraId="51D13046" w14:textId="77777777" w:rsidR="00F93B58" w:rsidRPr="008559F9" w:rsidRDefault="00F93B58" w:rsidP="00F93B58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Prioritet 2 – Proaktivna transparentnost javne uprave</w:t>
      </w:r>
    </w:p>
    <w:p w14:paraId="6135D308" w14:textId="5BCF4147" w:rsidR="00F93B58" w:rsidRPr="008559F9" w:rsidRDefault="00F93B58" w:rsidP="00F93B58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 xml:space="preserve">Prioritet 3 – </w:t>
      </w:r>
      <w:r w:rsidR="006B4C82" w:rsidRPr="008559F9">
        <w:rPr>
          <w:rFonts w:ascii="Myriad Pro Light" w:hAnsi="Myriad Pro Light"/>
          <w:lang w:val="bs-Latn-BA"/>
        </w:rPr>
        <w:t>Povećanje</w:t>
      </w:r>
      <w:r w:rsidRPr="008559F9">
        <w:rPr>
          <w:rFonts w:ascii="Myriad Pro Light" w:hAnsi="Myriad Pro Light"/>
          <w:lang w:val="bs-Latn-BA"/>
        </w:rPr>
        <w:t xml:space="preserve"> učešća građana i OCD u </w:t>
      </w:r>
      <w:r w:rsidR="006056CB">
        <w:rPr>
          <w:rFonts w:ascii="Myriad Pro Light" w:hAnsi="Myriad Pro Light"/>
          <w:lang w:val="bs-Latn-BA"/>
        </w:rPr>
        <w:t>razvoju i koordinaciji javnih politika i zakona</w:t>
      </w:r>
    </w:p>
    <w:p w14:paraId="68EDBF6F" w14:textId="77777777" w:rsidR="00F93B58" w:rsidRPr="008559F9" w:rsidRDefault="00F93B58" w:rsidP="00F93B58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Prioritet 4 – Digitalizacija javnih usluga</w:t>
      </w:r>
    </w:p>
    <w:p w14:paraId="03D5E3E3" w14:textId="77777777" w:rsidR="008E16A6" w:rsidRPr="008559F9" w:rsidRDefault="008E16A6" w:rsidP="008E16A6">
      <w:pPr>
        <w:pStyle w:val="ListParagraph"/>
        <w:numPr>
          <w:ilvl w:val="0"/>
          <w:numId w:val="10"/>
        </w:numPr>
        <w:jc w:val="both"/>
        <w:rPr>
          <w:rFonts w:ascii="Myriad Pro Light" w:hAnsi="Myriad Pro Light"/>
          <w:b/>
          <w:bCs/>
          <w:lang w:val="bs-Latn-BA"/>
        </w:rPr>
      </w:pPr>
      <w:r w:rsidRPr="008559F9">
        <w:rPr>
          <w:rFonts w:ascii="Myriad Pro Light" w:hAnsi="Myriad Pro Light"/>
          <w:b/>
          <w:bCs/>
          <w:lang w:val="bs-Latn-BA"/>
        </w:rPr>
        <w:t>Prioriteti za podnosioce pr</w:t>
      </w:r>
      <w:r w:rsidR="002E1508">
        <w:rPr>
          <w:rFonts w:ascii="Myriad Pro Light" w:hAnsi="Myriad Pro Light"/>
          <w:b/>
          <w:bCs/>
          <w:lang w:val="bs-Latn-BA"/>
        </w:rPr>
        <w:t>ij</w:t>
      </w:r>
      <w:r w:rsidRPr="008559F9">
        <w:rPr>
          <w:rFonts w:ascii="Myriad Pro Light" w:hAnsi="Myriad Pro Light"/>
          <w:b/>
          <w:bCs/>
          <w:lang w:val="bs-Latn-BA"/>
        </w:rPr>
        <w:t>edloga projekta sa Kosova:</w:t>
      </w:r>
    </w:p>
    <w:p w14:paraId="3F9437C8" w14:textId="77777777" w:rsidR="00F42D9E" w:rsidRPr="008559F9" w:rsidRDefault="00F42D9E" w:rsidP="00F42D9E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 xml:space="preserve">Prioritet 1 – </w:t>
      </w:r>
      <w:r w:rsidR="00F76D3B" w:rsidRPr="008559F9">
        <w:rPr>
          <w:rFonts w:ascii="Myriad Pro Light" w:hAnsi="Myriad Pro Light"/>
          <w:lang w:val="bs-Latn-BA"/>
        </w:rPr>
        <w:t>Odgovornost – pravo na informacije i pristup javnim dokumentima</w:t>
      </w:r>
      <w:r w:rsidRPr="008559F9">
        <w:rPr>
          <w:rFonts w:ascii="Myriad Pro Light" w:hAnsi="Myriad Pro Light"/>
          <w:lang w:val="bs-Latn-BA"/>
        </w:rPr>
        <w:t xml:space="preserve"> </w:t>
      </w:r>
    </w:p>
    <w:p w14:paraId="342CD5F7" w14:textId="77777777" w:rsidR="00F42D9E" w:rsidRPr="008559F9" w:rsidRDefault="00F42D9E" w:rsidP="00F42D9E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 xml:space="preserve">Prioritet 2 – </w:t>
      </w:r>
      <w:r w:rsidR="00F76D3B" w:rsidRPr="008559F9">
        <w:rPr>
          <w:rFonts w:ascii="Myriad Pro Light" w:hAnsi="Myriad Pro Light"/>
          <w:lang w:val="bs-Latn-BA"/>
        </w:rPr>
        <w:t>Transparentnost upravljanja javnim finansijama</w:t>
      </w:r>
    </w:p>
    <w:p w14:paraId="37192432" w14:textId="77777777" w:rsidR="00F42D9E" w:rsidRPr="008559F9" w:rsidRDefault="00F42D9E" w:rsidP="00F42D9E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 xml:space="preserve">Prioritet 3 – </w:t>
      </w:r>
      <w:r w:rsidR="00F76D3B" w:rsidRPr="008559F9">
        <w:rPr>
          <w:rFonts w:ascii="Myriad Pro Light" w:hAnsi="Myriad Pro Light"/>
          <w:lang w:val="bs-Latn-BA"/>
        </w:rPr>
        <w:t>Transparentnost kosovskih vladinih i lokalnih t</w:t>
      </w:r>
      <w:r w:rsidR="002E1508">
        <w:rPr>
          <w:rFonts w:ascii="Myriad Pro Light" w:hAnsi="Myriad Pro Light"/>
          <w:lang w:val="bs-Latn-BA"/>
        </w:rPr>
        <w:t>ij</w:t>
      </w:r>
      <w:r w:rsidR="00F76D3B" w:rsidRPr="008559F9">
        <w:rPr>
          <w:rFonts w:ascii="Myriad Pro Light" w:hAnsi="Myriad Pro Light"/>
          <w:lang w:val="bs-Latn-BA"/>
        </w:rPr>
        <w:t>ela (opštinskih) u procesu donošenja odluka</w:t>
      </w:r>
    </w:p>
    <w:p w14:paraId="5A8E663B" w14:textId="77777777" w:rsidR="00F42D9E" w:rsidRPr="008559F9" w:rsidRDefault="00F42D9E" w:rsidP="00F76D3B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 xml:space="preserve">Prioritet 4 – </w:t>
      </w:r>
      <w:r w:rsidR="00F76D3B" w:rsidRPr="008559F9">
        <w:rPr>
          <w:rFonts w:ascii="Myriad Pro Light" w:hAnsi="Myriad Pro Light"/>
          <w:lang w:val="bs-Latn-BA"/>
        </w:rPr>
        <w:t>Pružanje usluga – orijentacija lokalne uprave na politike i mehanizme pružanja usluga građanima</w:t>
      </w:r>
    </w:p>
    <w:p w14:paraId="23F4DDFF" w14:textId="77777777" w:rsidR="008E16A6" w:rsidRPr="008559F9" w:rsidRDefault="008E16A6" w:rsidP="008E16A6">
      <w:pPr>
        <w:pStyle w:val="ListParagraph"/>
        <w:numPr>
          <w:ilvl w:val="0"/>
          <w:numId w:val="10"/>
        </w:numPr>
        <w:jc w:val="both"/>
        <w:rPr>
          <w:rFonts w:ascii="Myriad Pro Light" w:hAnsi="Myriad Pro Light"/>
          <w:b/>
          <w:bCs/>
          <w:lang w:val="bs-Latn-BA"/>
        </w:rPr>
      </w:pPr>
      <w:r w:rsidRPr="008559F9">
        <w:rPr>
          <w:rFonts w:ascii="Myriad Pro Light" w:hAnsi="Myriad Pro Light"/>
          <w:b/>
          <w:bCs/>
          <w:lang w:val="bs-Latn-BA"/>
        </w:rPr>
        <w:t>Prioriteti za podnosioce pr</w:t>
      </w:r>
      <w:r w:rsidR="002E1508">
        <w:rPr>
          <w:rFonts w:ascii="Myriad Pro Light" w:hAnsi="Myriad Pro Light"/>
          <w:b/>
          <w:bCs/>
          <w:lang w:val="bs-Latn-BA"/>
        </w:rPr>
        <w:t>ij</w:t>
      </w:r>
      <w:r w:rsidRPr="008559F9">
        <w:rPr>
          <w:rFonts w:ascii="Myriad Pro Light" w:hAnsi="Myriad Pro Light"/>
          <w:b/>
          <w:bCs/>
          <w:lang w:val="bs-Latn-BA"/>
        </w:rPr>
        <w:t>edloga projekta iz Crne Gore:</w:t>
      </w:r>
    </w:p>
    <w:p w14:paraId="03F53D15" w14:textId="77777777" w:rsidR="006178B5" w:rsidRPr="008559F9" w:rsidRDefault="006178B5" w:rsidP="006178B5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Prioritet 1 – Optimizacija ljudskih resursa na lokalnom nivou uprave</w:t>
      </w:r>
    </w:p>
    <w:p w14:paraId="72350001" w14:textId="77777777" w:rsidR="006178B5" w:rsidRPr="008559F9" w:rsidRDefault="006178B5" w:rsidP="006178B5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Prioritet 2 – Transparentnost potrošnje za ublažavanje posljedica COVID-19 virusa na lokalnom nivou</w:t>
      </w:r>
    </w:p>
    <w:p w14:paraId="764E1B19" w14:textId="77777777" w:rsidR="006178B5" w:rsidRPr="008559F9" w:rsidRDefault="006178B5" w:rsidP="006178B5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Prioritet 3 – Razvoj e-servisa na lokalnom nivou</w:t>
      </w:r>
    </w:p>
    <w:p w14:paraId="2D728E49" w14:textId="77777777" w:rsidR="006178B5" w:rsidRPr="008559F9" w:rsidRDefault="006178B5" w:rsidP="006178B5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Prioritet 4 – Učešće javnosti u procesima donošenja odluka na lokalnom nivou</w:t>
      </w:r>
    </w:p>
    <w:p w14:paraId="1EC95845" w14:textId="77777777" w:rsidR="00470354" w:rsidRPr="008559F9" w:rsidRDefault="008E16A6" w:rsidP="00470354">
      <w:pPr>
        <w:pStyle w:val="ListParagraph"/>
        <w:numPr>
          <w:ilvl w:val="0"/>
          <w:numId w:val="10"/>
        </w:numPr>
        <w:jc w:val="both"/>
        <w:rPr>
          <w:rFonts w:ascii="Myriad Pro Light" w:hAnsi="Myriad Pro Light"/>
          <w:b/>
          <w:bCs/>
          <w:lang w:val="bs-Latn-BA"/>
        </w:rPr>
      </w:pPr>
      <w:r w:rsidRPr="008559F9">
        <w:rPr>
          <w:rFonts w:ascii="Myriad Pro Light" w:hAnsi="Myriad Pro Light"/>
          <w:b/>
          <w:bCs/>
          <w:lang w:val="bs-Latn-BA"/>
        </w:rPr>
        <w:t>Prioriteti za podnosioce pr</w:t>
      </w:r>
      <w:r w:rsidR="007C7B93">
        <w:rPr>
          <w:rFonts w:ascii="Myriad Pro Light" w:hAnsi="Myriad Pro Light"/>
          <w:b/>
          <w:bCs/>
          <w:lang w:val="bs-Latn-BA"/>
        </w:rPr>
        <w:t>ij</w:t>
      </w:r>
      <w:r w:rsidRPr="008559F9">
        <w:rPr>
          <w:rFonts w:ascii="Myriad Pro Light" w:hAnsi="Myriad Pro Light"/>
          <w:b/>
          <w:bCs/>
          <w:lang w:val="bs-Latn-BA"/>
        </w:rPr>
        <w:t>edloga</w:t>
      </w:r>
      <w:r w:rsidR="00CA1D9E" w:rsidRPr="008559F9">
        <w:rPr>
          <w:rFonts w:ascii="Myriad Pro Light" w:hAnsi="Myriad Pro Light"/>
          <w:b/>
          <w:bCs/>
          <w:lang w:val="bs-Latn-BA"/>
        </w:rPr>
        <w:t xml:space="preserve"> projekta</w:t>
      </w:r>
      <w:r w:rsidRPr="008559F9">
        <w:rPr>
          <w:rFonts w:ascii="Myriad Pro Light" w:hAnsi="Myriad Pro Light"/>
          <w:b/>
          <w:bCs/>
          <w:lang w:val="bs-Latn-BA"/>
        </w:rPr>
        <w:t xml:space="preserve"> iz </w:t>
      </w:r>
      <w:r w:rsidR="007C7B93" w:rsidRPr="008559F9">
        <w:rPr>
          <w:rFonts w:ascii="Myriad Pro Light" w:hAnsi="Myriad Pro Light"/>
          <w:b/>
          <w:bCs/>
          <w:lang w:val="bs-Latn-BA"/>
        </w:rPr>
        <w:t>Sjeverne</w:t>
      </w:r>
      <w:r w:rsidRPr="008559F9">
        <w:rPr>
          <w:rFonts w:ascii="Myriad Pro Light" w:hAnsi="Myriad Pro Light"/>
          <w:b/>
          <w:bCs/>
          <w:lang w:val="bs-Latn-BA"/>
        </w:rPr>
        <w:t xml:space="preserve"> Makedonije:</w:t>
      </w:r>
    </w:p>
    <w:p w14:paraId="2D4C0910" w14:textId="77777777" w:rsidR="00470354" w:rsidRPr="008559F9" w:rsidRDefault="00470354" w:rsidP="00470354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Prioritet 1 – Digitalizacija i pobol</w:t>
      </w:r>
      <w:r w:rsidR="007C7B93">
        <w:rPr>
          <w:rFonts w:ascii="Myriad Pro Light" w:hAnsi="Myriad Pro Light"/>
          <w:lang w:val="bs-Latn-BA"/>
        </w:rPr>
        <w:t>j</w:t>
      </w:r>
      <w:r w:rsidRPr="008559F9">
        <w:rPr>
          <w:rFonts w:ascii="Myriad Pro Light" w:hAnsi="Myriad Pro Light"/>
          <w:lang w:val="bs-Latn-BA"/>
        </w:rPr>
        <w:t>šano pružanje usluga</w:t>
      </w:r>
    </w:p>
    <w:p w14:paraId="590474EA" w14:textId="77777777" w:rsidR="00470354" w:rsidRPr="008559F9" w:rsidRDefault="00470354" w:rsidP="00470354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Prioritet 2 – Upravljanje javnim finansijama</w:t>
      </w:r>
    </w:p>
    <w:p w14:paraId="1B062780" w14:textId="20CB4D75" w:rsidR="00470354" w:rsidRDefault="00470354" w:rsidP="00470354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Prioritet 3 – Poboljšano upravljanje ljudskim resursima</w:t>
      </w:r>
    </w:p>
    <w:p w14:paraId="32673D86" w14:textId="1CB92F7F" w:rsidR="00DC78DC" w:rsidRPr="008559F9" w:rsidRDefault="00DC78DC" w:rsidP="00470354">
      <w:pPr>
        <w:pStyle w:val="ListParagraph"/>
        <w:jc w:val="both"/>
        <w:rPr>
          <w:rFonts w:ascii="Myriad Pro Light" w:hAnsi="Myriad Pro Light"/>
          <w:lang w:val="bs-Latn-BA"/>
        </w:rPr>
      </w:pPr>
      <w:r>
        <w:rPr>
          <w:rFonts w:ascii="Myriad Pro Light" w:hAnsi="Myriad Pro Light"/>
          <w:lang w:val="bs-Latn-BA"/>
        </w:rPr>
        <w:t xml:space="preserve">Prioritet 4 – Izrada i koordinacija javnih politika </w:t>
      </w:r>
    </w:p>
    <w:p w14:paraId="562621F4" w14:textId="77777777" w:rsidR="00CF6AFC" w:rsidRPr="008559F9" w:rsidRDefault="008E16A6" w:rsidP="00470354">
      <w:pPr>
        <w:pStyle w:val="ListParagraph"/>
        <w:numPr>
          <w:ilvl w:val="0"/>
          <w:numId w:val="10"/>
        </w:numPr>
        <w:jc w:val="both"/>
        <w:rPr>
          <w:rFonts w:ascii="Myriad Pro Light" w:hAnsi="Myriad Pro Light"/>
          <w:b/>
          <w:bCs/>
          <w:lang w:val="bs-Latn-BA"/>
        </w:rPr>
      </w:pPr>
      <w:r w:rsidRPr="008559F9">
        <w:rPr>
          <w:rFonts w:ascii="Myriad Pro Light" w:hAnsi="Myriad Pro Light"/>
          <w:b/>
          <w:bCs/>
          <w:lang w:val="bs-Latn-BA"/>
        </w:rPr>
        <w:t>Prioriteti</w:t>
      </w:r>
      <w:r w:rsidRPr="008559F9">
        <w:rPr>
          <w:b/>
          <w:bCs/>
          <w:lang w:val="bs-Latn-BA"/>
        </w:rPr>
        <w:t xml:space="preserve"> </w:t>
      </w:r>
      <w:r w:rsidRPr="008559F9">
        <w:rPr>
          <w:rFonts w:ascii="Myriad Pro Light" w:hAnsi="Myriad Pro Light"/>
          <w:b/>
          <w:bCs/>
          <w:lang w:val="bs-Latn-BA"/>
        </w:rPr>
        <w:t>za podnosioce pr</w:t>
      </w:r>
      <w:r w:rsidR="007C7B93">
        <w:rPr>
          <w:rFonts w:ascii="Myriad Pro Light" w:hAnsi="Myriad Pro Light"/>
          <w:b/>
          <w:bCs/>
          <w:lang w:val="bs-Latn-BA"/>
        </w:rPr>
        <w:t>ij</w:t>
      </w:r>
      <w:r w:rsidRPr="008559F9">
        <w:rPr>
          <w:rFonts w:ascii="Myriad Pro Light" w:hAnsi="Myriad Pro Light"/>
          <w:b/>
          <w:bCs/>
          <w:lang w:val="bs-Latn-BA"/>
        </w:rPr>
        <w:t xml:space="preserve">edloga projekta iz </w:t>
      </w:r>
      <w:r w:rsidR="00CF6AFC" w:rsidRPr="008559F9">
        <w:rPr>
          <w:rFonts w:ascii="Myriad Pro Light" w:hAnsi="Myriad Pro Light"/>
          <w:b/>
          <w:bCs/>
          <w:lang w:val="bs-Latn-BA"/>
        </w:rPr>
        <w:t xml:space="preserve">Srbije: </w:t>
      </w:r>
    </w:p>
    <w:p w14:paraId="0FF18049" w14:textId="77777777" w:rsidR="00CF6AFC" w:rsidRPr="008559F9" w:rsidRDefault="00CF6AFC" w:rsidP="00CF6AFC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 xml:space="preserve">Prioritet 1 – Učešće i konsultacije u sistemu planiranja </w:t>
      </w:r>
    </w:p>
    <w:p w14:paraId="3ED3208D" w14:textId="77777777" w:rsidR="00CF6AFC" w:rsidRPr="008559F9" w:rsidRDefault="00CF6AFC" w:rsidP="00CF6AFC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Prioritet 2 – Fiskalna transparentnost i odgovornost</w:t>
      </w:r>
    </w:p>
    <w:p w14:paraId="44948542" w14:textId="77777777" w:rsidR="00CF6AFC" w:rsidRPr="008559F9" w:rsidRDefault="00CF6AFC" w:rsidP="00CF6AFC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 xml:space="preserve">Prioritet 3 – </w:t>
      </w:r>
      <w:r w:rsidR="001A75AD" w:rsidRPr="008559F9">
        <w:rPr>
          <w:rFonts w:ascii="Myriad Pro Light" w:hAnsi="Myriad Pro Light"/>
          <w:lang w:val="bs-Latn-BA"/>
        </w:rPr>
        <w:t>Pružanje ja</w:t>
      </w:r>
      <w:r w:rsidRPr="008559F9">
        <w:rPr>
          <w:rFonts w:ascii="Myriad Pro Light" w:hAnsi="Myriad Pro Light"/>
          <w:lang w:val="bs-Latn-BA"/>
        </w:rPr>
        <w:t>vn</w:t>
      </w:r>
      <w:r w:rsidR="001A75AD" w:rsidRPr="008559F9">
        <w:rPr>
          <w:rFonts w:ascii="Myriad Pro Light" w:hAnsi="Myriad Pro Light"/>
          <w:lang w:val="bs-Latn-BA"/>
        </w:rPr>
        <w:t>ih</w:t>
      </w:r>
      <w:r w:rsidRPr="008559F9">
        <w:rPr>
          <w:rFonts w:ascii="Myriad Pro Light" w:hAnsi="Myriad Pro Light"/>
          <w:lang w:val="bs-Latn-BA"/>
        </w:rPr>
        <w:t xml:space="preserve"> uslug</w:t>
      </w:r>
      <w:r w:rsidR="001A75AD" w:rsidRPr="008559F9">
        <w:rPr>
          <w:rFonts w:ascii="Myriad Pro Light" w:hAnsi="Myriad Pro Light"/>
          <w:lang w:val="bs-Latn-BA"/>
        </w:rPr>
        <w:t>a</w:t>
      </w:r>
      <w:r w:rsidRPr="008559F9">
        <w:rPr>
          <w:rFonts w:ascii="Myriad Pro Light" w:hAnsi="Myriad Pro Light"/>
          <w:lang w:val="bs-Latn-BA"/>
        </w:rPr>
        <w:t xml:space="preserve"> na lokalnom nivou</w:t>
      </w:r>
      <w:r w:rsidR="001A75AD" w:rsidRPr="008559F9">
        <w:rPr>
          <w:rFonts w:ascii="Myriad Pro Light" w:hAnsi="Myriad Pro Light"/>
          <w:lang w:val="bs-Latn-BA"/>
        </w:rPr>
        <w:t>,</w:t>
      </w:r>
      <w:r w:rsidRPr="008559F9">
        <w:rPr>
          <w:rFonts w:ascii="Myriad Pro Light" w:hAnsi="Myriad Pro Light"/>
          <w:lang w:val="bs-Latn-BA"/>
        </w:rPr>
        <w:t xml:space="preserve"> sa fokusom na ranjive grupe stanovništva </w:t>
      </w:r>
    </w:p>
    <w:p w14:paraId="10C90C1F" w14:textId="77777777" w:rsidR="00CF6AFC" w:rsidRPr="008559F9" w:rsidRDefault="00CF6AFC" w:rsidP="00CF6AFC">
      <w:pPr>
        <w:pStyle w:val="ListParagraph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Prioritet 4 – Transparentnost odlučivanja Vlade Srbije i lokalnih vlasti</w:t>
      </w:r>
    </w:p>
    <w:p w14:paraId="0BE2BE42" w14:textId="77777777" w:rsidR="00D624B9" w:rsidRPr="008559F9" w:rsidRDefault="00CA1D9E" w:rsidP="00CA1D9E">
      <w:pPr>
        <w:rPr>
          <w:rFonts w:ascii="Myriad Pro Light" w:hAnsi="Myriad Pro Light"/>
          <w:b/>
          <w:bCs/>
          <w:u w:val="single"/>
          <w:lang w:val="bs-Latn-BA"/>
        </w:rPr>
      </w:pPr>
      <w:r w:rsidRPr="008559F9">
        <w:rPr>
          <w:rFonts w:ascii="Myriad Pro Light" w:hAnsi="Myriad Pro Light"/>
          <w:b/>
          <w:bCs/>
          <w:u w:val="single"/>
          <w:lang w:val="bs-Latn-BA"/>
        </w:rPr>
        <w:t>Svaki pr</w:t>
      </w:r>
      <w:r w:rsidR="007C7B93">
        <w:rPr>
          <w:rFonts w:ascii="Myriad Pro Light" w:hAnsi="Myriad Pro Light"/>
          <w:b/>
          <w:bCs/>
          <w:u w:val="single"/>
          <w:lang w:val="bs-Latn-BA"/>
        </w:rPr>
        <w:t>ij</w:t>
      </w:r>
      <w:r w:rsidRPr="008559F9">
        <w:rPr>
          <w:rFonts w:ascii="Myriad Pro Light" w:hAnsi="Myriad Pro Light"/>
          <w:b/>
          <w:bCs/>
          <w:u w:val="single"/>
          <w:lang w:val="bs-Latn-BA"/>
        </w:rPr>
        <w:t>edlog podn</w:t>
      </w:r>
      <w:r w:rsidR="007C7B93">
        <w:rPr>
          <w:rFonts w:ascii="Myriad Pro Light" w:hAnsi="Myriad Pro Light"/>
          <w:b/>
          <w:bCs/>
          <w:u w:val="single"/>
          <w:lang w:val="bs-Latn-BA"/>
        </w:rPr>
        <w:t>ij</w:t>
      </w:r>
      <w:r w:rsidRPr="008559F9">
        <w:rPr>
          <w:rFonts w:ascii="Myriad Pro Light" w:hAnsi="Myriad Pro Light"/>
          <w:b/>
          <w:bCs/>
          <w:u w:val="single"/>
          <w:lang w:val="bs-Latn-BA"/>
        </w:rPr>
        <w:t xml:space="preserve">et putem ovog poziva mora se odnositi na </w:t>
      </w:r>
      <w:r w:rsidR="00707272" w:rsidRPr="008559F9">
        <w:rPr>
          <w:rFonts w:ascii="Myriad Pro Light" w:hAnsi="Myriad Pro Light"/>
          <w:b/>
          <w:bCs/>
          <w:u w:val="single"/>
          <w:lang w:val="bs-Latn-BA"/>
        </w:rPr>
        <w:t xml:space="preserve">praćenje (monitoring) </w:t>
      </w:r>
      <w:r w:rsidRPr="008559F9">
        <w:rPr>
          <w:rFonts w:ascii="Myriad Pro Light" w:hAnsi="Myriad Pro Light"/>
          <w:b/>
          <w:bCs/>
          <w:u w:val="single"/>
          <w:lang w:val="bs-Latn-BA"/>
        </w:rPr>
        <w:t>jednog ili više principa javne uprave koji odgovaraju izabranom tematskom prioritetu.</w:t>
      </w:r>
    </w:p>
    <w:p w14:paraId="14A997E9" w14:textId="77777777" w:rsidR="00CA1D9E" w:rsidRPr="008559F9" w:rsidRDefault="00CA1D9E" w:rsidP="00A2575B">
      <w:pPr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Principe javne uprave je razvila SIGMA</w:t>
      </w:r>
      <w:r w:rsidR="00707272" w:rsidRPr="008559F9">
        <w:rPr>
          <w:rFonts w:ascii="Myriad Pro Light" w:hAnsi="Myriad Pro Light"/>
          <w:lang w:val="bs-Latn-BA"/>
        </w:rPr>
        <w:t>/OECD</w:t>
      </w:r>
      <w:r w:rsidRPr="008559F9">
        <w:rPr>
          <w:rFonts w:ascii="Myriad Pro Light" w:hAnsi="Myriad Pro Light"/>
          <w:lang w:val="bs-Latn-BA"/>
        </w:rPr>
        <w:t xml:space="preserve"> u bliskoj saradnji sa Evropskom komisijom</w:t>
      </w:r>
      <w:r w:rsidR="00A2575B" w:rsidRPr="008559F9">
        <w:rPr>
          <w:rFonts w:ascii="Myriad Pro Light" w:hAnsi="Myriad Pro Light"/>
          <w:lang w:val="bs-Latn-BA"/>
        </w:rPr>
        <w:t xml:space="preserve"> radi definisanja detaljnih zaht</w:t>
      </w:r>
      <w:r w:rsidR="007C7B93">
        <w:rPr>
          <w:rFonts w:ascii="Myriad Pro Light" w:hAnsi="Myriad Pro Light"/>
          <w:lang w:val="bs-Latn-BA"/>
        </w:rPr>
        <w:t>ij</w:t>
      </w:r>
      <w:r w:rsidR="00A2575B" w:rsidRPr="008559F9">
        <w:rPr>
          <w:rFonts w:ascii="Myriad Pro Light" w:hAnsi="Myriad Pro Light"/>
          <w:lang w:val="bs-Latn-BA"/>
        </w:rPr>
        <w:t xml:space="preserve">eva za dobro funkcionisanje javne uprave u šest osnovnih oblasti: strateški okvir RJU, </w:t>
      </w:r>
      <w:r w:rsidR="009722C2" w:rsidRPr="008559F9">
        <w:rPr>
          <w:rFonts w:ascii="Myriad Pro Light" w:hAnsi="Myriad Pro Light"/>
          <w:lang w:val="bs-Latn-BA"/>
        </w:rPr>
        <w:t>izrada i koordinacija politika</w:t>
      </w:r>
      <w:r w:rsidR="00A2575B" w:rsidRPr="008559F9">
        <w:rPr>
          <w:rFonts w:ascii="Myriad Pro Light" w:hAnsi="Myriad Pro Light"/>
          <w:lang w:val="bs-Latn-BA"/>
        </w:rPr>
        <w:t xml:space="preserve">, </w:t>
      </w:r>
      <w:r w:rsidR="009722C2" w:rsidRPr="008559F9">
        <w:rPr>
          <w:rFonts w:ascii="Myriad Pro Light" w:hAnsi="Myriad Pro Light"/>
          <w:lang w:val="bs-Latn-BA"/>
        </w:rPr>
        <w:t>javna služba i upravljanje kadrovima</w:t>
      </w:r>
      <w:r w:rsidR="00A2575B" w:rsidRPr="008559F9">
        <w:rPr>
          <w:rFonts w:ascii="Myriad Pro Light" w:hAnsi="Myriad Pro Light"/>
          <w:lang w:val="bs-Latn-BA"/>
        </w:rPr>
        <w:t xml:space="preserve">, odgovornost, pružanje usluga i upravljanje javnim finansijama. </w:t>
      </w:r>
    </w:p>
    <w:p w14:paraId="49358662" w14:textId="77777777" w:rsidR="00A2575B" w:rsidRPr="008559F9" w:rsidRDefault="00534501" w:rsidP="00CA1D9E">
      <w:pPr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lastRenderedPageBreak/>
        <w:t>Da</w:t>
      </w:r>
      <w:r w:rsidR="00A2575B" w:rsidRPr="008559F9">
        <w:rPr>
          <w:rFonts w:ascii="Myriad Pro Light" w:hAnsi="Myriad Pro Light"/>
          <w:lang w:val="bs-Latn-BA"/>
        </w:rPr>
        <w:t xml:space="preserve"> biste saznali više o principima javne uprave, molimo vas da </w:t>
      </w:r>
      <w:r w:rsidRPr="008559F9">
        <w:rPr>
          <w:rFonts w:ascii="Myriad Pro Light" w:hAnsi="Myriad Pro Light"/>
          <w:lang w:val="bs-Latn-BA"/>
        </w:rPr>
        <w:t>pos</w:t>
      </w:r>
      <w:r w:rsidR="007C7B93">
        <w:rPr>
          <w:rFonts w:ascii="Myriad Pro Light" w:hAnsi="Myriad Pro Light"/>
          <w:lang w:val="bs-Latn-BA"/>
        </w:rPr>
        <w:t>j</w:t>
      </w:r>
      <w:r w:rsidRPr="008559F9">
        <w:rPr>
          <w:rFonts w:ascii="Myriad Pro Light" w:hAnsi="Myriad Pro Light"/>
          <w:lang w:val="bs-Latn-BA"/>
        </w:rPr>
        <w:t xml:space="preserve">etite </w:t>
      </w:r>
      <w:r w:rsidR="00A2575B" w:rsidRPr="008559F9">
        <w:rPr>
          <w:rFonts w:ascii="Myriad Pro Light" w:hAnsi="Myriad Pro Light"/>
          <w:lang w:val="bs-Latn-BA"/>
        </w:rPr>
        <w:t>sl</w:t>
      </w:r>
      <w:r w:rsidR="007C7B93">
        <w:rPr>
          <w:rFonts w:ascii="Myriad Pro Light" w:hAnsi="Myriad Pro Light"/>
          <w:lang w:val="bs-Latn-BA"/>
        </w:rPr>
        <w:t>ij</w:t>
      </w:r>
      <w:r w:rsidR="00A2575B" w:rsidRPr="008559F9">
        <w:rPr>
          <w:rFonts w:ascii="Myriad Pro Light" w:hAnsi="Myriad Pro Light"/>
          <w:lang w:val="bs-Latn-BA"/>
        </w:rPr>
        <w:t>edeć</w:t>
      </w:r>
      <w:r w:rsidR="008C2D53" w:rsidRPr="008559F9">
        <w:rPr>
          <w:rFonts w:ascii="Myriad Pro Light" w:hAnsi="Myriad Pro Light"/>
          <w:lang w:val="bs-Latn-BA"/>
        </w:rPr>
        <w:t>e</w:t>
      </w:r>
      <w:r w:rsidR="00A2575B" w:rsidRPr="008559F9">
        <w:rPr>
          <w:rFonts w:ascii="Myriad Pro Light" w:hAnsi="Myriad Pro Light"/>
          <w:lang w:val="bs-Latn-BA"/>
        </w:rPr>
        <w:t xml:space="preserve"> </w:t>
      </w:r>
      <w:r w:rsidRPr="008559F9">
        <w:rPr>
          <w:rFonts w:ascii="Myriad Pro Light" w:hAnsi="Myriad Pro Light"/>
          <w:lang w:val="bs-Latn-BA"/>
        </w:rPr>
        <w:t>web stranice</w:t>
      </w:r>
      <w:r w:rsidR="00A2575B" w:rsidRPr="008559F9">
        <w:rPr>
          <w:rFonts w:ascii="Myriad Pro Light" w:hAnsi="Myriad Pro Light"/>
          <w:lang w:val="bs-Latn-BA"/>
        </w:rPr>
        <w:t>:</w:t>
      </w:r>
    </w:p>
    <w:p w14:paraId="2571350B" w14:textId="77777777" w:rsidR="00A2575B" w:rsidRPr="008559F9" w:rsidRDefault="00B93DA5" w:rsidP="00A2575B">
      <w:pPr>
        <w:pStyle w:val="Bullet1WeBER"/>
        <w:ind w:left="360" w:hanging="360"/>
        <w:rPr>
          <w:lang w:val="bs-Latn-BA"/>
        </w:rPr>
      </w:pPr>
      <w:hyperlink r:id="rId8" w:history="1">
        <w:r w:rsidR="00A2575B" w:rsidRPr="008559F9">
          <w:rPr>
            <w:rStyle w:val="Hyperlink"/>
            <w:lang w:val="bs-Latn-BA"/>
          </w:rPr>
          <w:t>https://www.par-monitor.org/par-monitor-methodology/</w:t>
        </w:r>
      </w:hyperlink>
    </w:p>
    <w:p w14:paraId="030CBFDD" w14:textId="77777777" w:rsidR="00A2575B" w:rsidRPr="008559F9" w:rsidRDefault="00B93DA5" w:rsidP="00A2575B">
      <w:pPr>
        <w:pStyle w:val="Bullet1WeBER"/>
        <w:ind w:left="360" w:hanging="360"/>
        <w:rPr>
          <w:color w:val="0563C1"/>
          <w:u w:val="single"/>
          <w:lang w:val="bs-Latn-BA"/>
        </w:rPr>
      </w:pPr>
      <w:hyperlink r:id="rId9" w:history="1">
        <w:r w:rsidR="00A2575B" w:rsidRPr="008559F9">
          <w:rPr>
            <w:rStyle w:val="Hyperlink"/>
            <w:lang w:val="bs-Latn-BA"/>
          </w:rPr>
          <w:t>http://www.sigmaweb.org/publications/principles-public-administration-eu-candidate-countries-and-potential-candidates.htm</w:t>
        </w:r>
      </w:hyperlink>
    </w:p>
    <w:p w14:paraId="1B294519" w14:textId="77777777" w:rsidR="00A2575B" w:rsidRPr="008559F9" w:rsidRDefault="00A2575B" w:rsidP="00CA1D9E">
      <w:pPr>
        <w:rPr>
          <w:rFonts w:ascii="Myriad Pro Light" w:hAnsi="Myriad Pro Light"/>
          <w:lang w:val="bs-Latn-BA"/>
        </w:rPr>
      </w:pPr>
    </w:p>
    <w:p w14:paraId="194C9253" w14:textId="77777777" w:rsidR="009722C2" w:rsidRPr="008559F9" w:rsidRDefault="00B9145E" w:rsidP="009722C2">
      <w:pPr>
        <w:pStyle w:val="H1WeBER"/>
        <w:numPr>
          <w:ilvl w:val="0"/>
          <w:numId w:val="7"/>
        </w:numPr>
        <w:rPr>
          <w:lang w:val="bs-Latn-BA"/>
        </w:rPr>
      </w:pPr>
      <w:r w:rsidRPr="008559F9">
        <w:rPr>
          <w:lang w:val="bs-Latn-BA"/>
        </w:rPr>
        <w:t>Aktivnosti</w:t>
      </w:r>
    </w:p>
    <w:p w14:paraId="29963426" w14:textId="77777777" w:rsidR="00FE2910" w:rsidRPr="008559F9" w:rsidRDefault="00597CE0" w:rsidP="00FE2910">
      <w:pPr>
        <w:pStyle w:val="Bullet2WeBER"/>
        <w:rPr>
          <w:lang w:val="bs-Latn-BA"/>
        </w:rPr>
      </w:pPr>
      <w:r w:rsidRPr="008559F9">
        <w:rPr>
          <w:lang w:val="bs-Latn-BA"/>
        </w:rPr>
        <w:t>Preporučuje se potencijalnim aplikantima da prilikom pripreme projekta razmotre sl</w:t>
      </w:r>
      <w:r w:rsidR="007C7B93">
        <w:rPr>
          <w:lang w:val="bs-Latn-BA"/>
        </w:rPr>
        <w:t>ij</w:t>
      </w:r>
      <w:r w:rsidRPr="008559F9">
        <w:rPr>
          <w:lang w:val="bs-Latn-BA"/>
        </w:rPr>
        <w:t>edeće aktivnosti (lista nije iscrpna):</w:t>
      </w:r>
      <w:r w:rsidR="007C7B93">
        <w:rPr>
          <w:lang w:val="bs-Latn-BA"/>
        </w:rPr>
        <w:t xml:space="preserve"> </w:t>
      </w:r>
      <w:r w:rsidR="00FE2910" w:rsidRPr="008559F9">
        <w:rPr>
          <w:lang w:val="bs-Latn-BA"/>
        </w:rPr>
        <w:t xml:space="preserve">Istraživačke </w:t>
      </w:r>
      <w:r w:rsidR="002A1EF1" w:rsidRPr="008559F9">
        <w:rPr>
          <w:lang w:val="bs-Latn-BA"/>
        </w:rPr>
        <w:t xml:space="preserve">i analitičke </w:t>
      </w:r>
      <w:r w:rsidR="00FE2910" w:rsidRPr="008559F9">
        <w:rPr>
          <w:lang w:val="bs-Latn-BA"/>
        </w:rPr>
        <w:t>aktivnosti;</w:t>
      </w:r>
    </w:p>
    <w:p w14:paraId="025B5FEA" w14:textId="77777777" w:rsidR="00FE2910" w:rsidRPr="008559F9" w:rsidRDefault="00FE2910" w:rsidP="00FE2910">
      <w:pPr>
        <w:pStyle w:val="Bullet2WeBER"/>
        <w:rPr>
          <w:lang w:val="bs-Latn-BA"/>
        </w:rPr>
      </w:pPr>
      <w:r w:rsidRPr="008559F9">
        <w:rPr>
          <w:lang w:val="bs-Latn-BA"/>
        </w:rPr>
        <w:t xml:space="preserve">Objavljivanje monitoring </w:t>
      </w:r>
      <w:r w:rsidR="007C7B93" w:rsidRPr="008559F9">
        <w:rPr>
          <w:lang w:val="bs-Latn-BA"/>
        </w:rPr>
        <w:t>izvještaja</w:t>
      </w:r>
      <w:r w:rsidRPr="008559F9">
        <w:rPr>
          <w:lang w:val="bs-Latn-BA"/>
        </w:rPr>
        <w:t>;</w:t>
      </w:r>
    </w:p>
    <w:p w14:paraId="067B39C7" w14:textId="77777777" w:rsidR="00FE2910" w:rsidRPr="008559F9" w:rsidRDefault="00FE2910" w:rsidP="00FE2910">
      <w:pPr>
        <w:pStyle w:val="Bullet2WeBER"/>
        <w:rPr>
          <w:b/>
          <w:bCs/>
          <w:u w:val="single"/>
          <w:lang w:val="bs-Latn-BA"/>
        </w:rPr>
      </w:pPr>
      <w:r w:rsidRPr="008559F9">
        <w:rPr>
          <w:b/>
          <w:bCs/>
          <w:u w:val="single"/>
          <w:lang w:val="bs-Latn-BA"/>
        </w:rPr>
        <w:t>Konsultacije sa građanima na lokalnom nivou (obavezno);</w:t>
      </w:r>
    </w:p>
    <w:p w14:paraId="40642963" w14:textId="77777777" w:rsidR="00FE2910" w:rsidRPr="008559F9" w:rsidRDefault="00FE2910" w:rsidP="00FE2910">
      <w:pPr>
        <w:pStyle w:val="Bullet2WeBER"/>
        <w:rPr>
          <w:lang w:val="bs-Latn-BA"/>
        </w:rPr>
      </w:pPr>
      <w:r w:rsidRPr="008559F9">
        <w:rPr>
          <w:lang w:val="bs-Latn-BA"/>
        </w:rPr>
        <w:t>Uključivanje građana u RJU;</w:t>
      </w:r>
    </w:p>
    <w:p w14:paraId="5D949E3C" w14:textId="77777777" w:rsidR="00FE2910" w:rsidRPr="008559F9" w:rsidRDefault="002A1EF1" w:rsidP="00FE2910">
      <w:pPr>
        <w:pStyle w:val="Bullet1WeBER"/>
        <w:numPr>
          <w:ilvl w:val="0"/>
          <w:numId w:val="13"/>
        </w:numPr>
        <w:spacing w:before="0" w:after="0"/>
        <w:ind w:hanging="357"/>
        <w:rPr>
          <w:b/>
          <w:bCs/>
          <w:u w:val="single"/>
          <w:lang w:val="bs-Latn-BA"/>
        </w:rPr>
      </w:pPr>
      <w:r w:rsidRPr="008559F9">
        <w:rPr>
          <w:b/>
          <w:bCs/>
          <w:u w:val="single"/>
          <w:lang w:val="bs-Latn-BA"/>
        </w:rPr>
        <w:t>podsticanje</w:t>
      </w:r>
      <w:r w:rsidR="00FE2910" w:rsidRPr="008559F9">
        <w:rPr>
          <w:b/>
          <w:bCs/>
          <w:u w:val="single"/>
          <w:lang w:val="bs-Latn-BA"/>
        </w:rPr>
        <w:t xml:space="preserve"> građana da učestvuju u regionalnoj građanskoj internet kampanji (obavezno);</w:t>
      </w:r>
    </w:p>
    <w:p w14:paraId="29874834" w14:textId="77777777" w:rsidR="00FE2910" w:rsidRPr="008559F9" w:rsidRDefault="00FE2910" w:rsidP="00FE2910">
      <w:pPr>
        <w:pStyle w:val="N1WeBER"/>
        <w:numPr>
          <w:ilvl w:val="0"/>
          <w:numId w:val="13"/>
        </w:numPr>
        <w:spacing w:after="0"/>
        <w:ind w:hanging="357"/>
        <w:rPr>
          <w:b/>
          <w:bCs/>
          <w:u w:val="single"/>
          <w:lang w:val="bs-Latn-BA"/>
        </w:rPr>
      </w:pPr>
      <w:r w:rsidRPr="008559F9">
        <w:rPr>
          <w:b/>
          <w:bCs/>
          <w:u w:val="single"/>
          <w:lang w:val="bs-Latn-BA"/>
        </w:rPr>
        <w:t>snimanje ličnih priča o RJU koje će služiti kao materi</w:t>
      </w:r>
      <w:r w:rsidR="002A1EF1" w:rsidRPr="008559F9">
        <w:rPr>
          <w:b/>
          <w:bCs/>
          <w:u w:val="single"/>
          <w:lang w:val="bs-Latn-BA"/>
        </w:rPr>
        <w:t>j</w:t>
      </w:r>
      <w:r w:rsidRPr="008559F9">
        <w:rPr>
          <w:b/>
          <w:bCs/>
          <w:u w:val="single"/>
          <w:lang w:val="bs-Latn-BA"/>
        </w:rPr>
        <w:t>al za proizvodnju video zapisa (obavezno);</w:t>
      </w:r>
    </w:p>
    <w:p w14:paraId="45E9B5A7" w14:textId="77777777" w:rsidR="00FE2910" w:rsidRPr="008559F9" w:rsidRDefault="00FE2910" w:rsidP="00FE2910">
      <w:pPr>
        <w:pStyle w:val="Bullet2WeBER"/>
        <w:spacing w:before="0" w:after="0"/>
        <w:ind w:hanging="357"/>
        <w:rPr>
          <w:lang w:val="bs-Latn-BA"/>
        </w:rPr>
      </w:pPr>
      <w:r w:rsidRPr="008559F9">
        <w:rPr>
          <w:lang w:val="bs-Latn-BA"/>
        </w:rPr>
        <w:t xml:space="preserve">Aktivnosti komunikacije, uključujući saradnju sa lokalnim medijima. </w:t>
      </w:r>
    </w:p>
    <w:p w14:paraId="31EA9B70" w14:textId="77777777" w:rsidR="009722C2" w:rsidRPr="008559F9" w:rsidRDefault="009722C2" w:rsidP="00FE2910">
      <w:pPr>
        <w:pStyle w:val="Bullet1WeBER"/>
        <w:numPr>
          <w:ilvl w:val="0"/>
          <w:numId w:val="0"/>
        </w:numPr>
        <w:ind w:left="357" w:hanging="357"/>
        <w:rPr>
          <w:lang w:val="bs-Latn-BA"/>
        </w:rPr>
      </w:pPr>
    </w:p>
    <w:p w14:paraId="1059F461" w14:textId="77777777" w:rsidR="00DE2474" w:rsidRPr="008559F9" w:rsidRDefault="00FE2910" w:rsidP="00FE2910">
      <w:pPr>
        <w:pStyle w:val="BodyTextWeBER"/>
        <w:rPr>
          <w:lang w:val="bs-Latn-BA"/>
        </w:rPr>
      </w:pPr>
      <w:r w:rsidRPr="008559F9">
        <w:rPr>
          <w:lang w:val="bs-Latn-BA"/>
        </w:rPr>
        <w:t>WeBER 2.</w:t>
      </w:r>
      <w:r w:rsidR="00770816" w:rsidRPr="008559F9">
        <w:rPr>
          <w:lang w:val="bs-Latn-BA"/>
        </w:rPr>
        <w:t>0</w:t>
      </w:r>
      <w:r w:rsidRPr="008559F9">
        <w:rPr>
          <w:lang w:val="bs-Latn-BA"/>
        </w:rPr>
        <w:t xml:space="preserve"> projekat </w:t>
      </w:r>
      <w:r w:rsidR="00216BD0" w:rsidRPr="008559F9">
        <w:rPr>
          <w:b/>
          <w:u w:val="single"/>
          <w:lang w:val="bs-Latn-BA"/>
        </w:rPr>
        <w:t>podstiče</w:t>
      </w:r>
      <w:r w:rsidRPr="008559F9">
        <w:rPr>
          <w:lang w:val="bs-Latn-BA"/>
        </w:rPr>
        <w:t xml:space="preserve"> analize </w:t>
      </w:r>
      <w:r w:rsidR="00597CE0" w:rsidRPr="008559F9">
        <w:rPr>
          <w:lang w:val="bs-Latn-BA"/>
        </w:rPr>
        <w:t>zasnovane na činjenicama</w:t>
      </w:r>
      <w:r w:rsidRPr="008559F9">
        <w:rPr>
          <w:lang w:val="bs-Latn-BA"/>
        </w:rPr>
        <w:t xml:space="preserve"> i informacije </w:t>
      </w:r>
      <w:r w:rsidR="00216BD0" w:rsidRPr="008559F9">
        <w:rPr>
          <w:lang w:val="bs-Latn-BA"/>
        </w:rPr>
        <w:t>prikupljene</w:t>
      </w:r>
      <w:r w:rsidRPr="008559F9">
        <w:rPr>
          <w:lang w:val="bs-Latn-BA"/>
        </w:rPr>
        <w:t xml:space="preserve"> na terenu; studije slučaja, intervjue sa</w:t>
      </w:r>
      <w:r w:rsidR="00216BD0" w:rsidRPr="008559F9">
        <w:rPr>
          <w:lang w:val="bs-Latn-BA"/>
        </w:rPr>
        <w:t xml:space="preserve"> relevantnim</w:t>
      </w:r>
      <w:r w:rsidRPr="008559F9">
        <w:rPr>
          <w:lang w:val="bs-Latn-BA"/>
        </w:rPr>
        <w:t xml:space="preserve"> akterima (institucijama, predstavnicima lokalnih organizacija civilnog društva), fokus grupe i istraživanj</w:t>
      </w:r>
      <w:r w:rsidR="00597CE0" w:rsidRPr="008559F9">
        <w:rPr>
          <w:lang w:val="bs-Latn-BA"/>
        </w:rPr>
        <w:t xml:space="preserve">e javnog </w:t>
      </w:r>
      <w:r w:rsidR="007C7B93" w:rsidRPr="008559F9">
        <w:rPr>
          <w:lang w:val="bs-Latn-BA"/>
        </w:rPr>
        <w:t>mnijenja</w:t>
      </w:r>
      <w:r w:rsidRPr="008559F9">
        <w:rPr>
          <w:lang w:val="bs-Latn-BA"/>
        </w:rPr>
        <w:t xml:space="preserve"> građana i OCD i m</w:t>
      </w:r>
      <w:r w:rsidR="007C7B93">
        <w:rPr>
          <w:lang w:val="bs-Latn-BA"/>
        </w:rPr>
        <w:t>j</w:t>
      </w:r>
      <w:r w:rsidRPr="008559F9">
        <w:rPr>
          <w:lang w:val="bs-Latn-BA"/>
        </w:rPr>
        <w:t xml:space="preserve">erenje njihovih percepcija, stavova i slično. </w:t>
      </w:r>
      <w:r w:rsidR="00B03925" w:rsidRPr="008559F9">
        <w:rPr>
          <w:lang w:val="bs-Latn-BA"/>
        </w:rPr>
        <w:t>Takođe</w:t>
      </w:r>
      <w:r w:rsidR="007C7B93">
        <w:rPr>
          <w:lang w:val="bs-Latn-BA"/>
        </w:rPr>
        <w:t>r</w:t>
      </w:r>
      <w:r w:rsidRPr="008559F9">
        <w:rPr>
          <w:lang w:val="bs-Latn-BA"/>
        </w:rPr>
        <w:t>, predlozi projekta mogu uključ</w:t>
      </w:r>
      <w:r w:rsidR="00B03925" w:rsidRPr="008559F9">
        <w:rPr>
          <w:lang w:val="bs-Latn-BA"/>
        </w:rPr>
        <w:t xml:space="preserve">iti </w:t>
      </w:r>
      <w:r w:rsidRPr="008559F9">
        <w:rPr>
          <w:lang w:val="bs-Latn-BA"/>
        </w:rPr>
        <w:t xml:space="preserve">i </w:t>
      </w:r>
      <w:r w:rsidR="00597CE0" w:rsidRPr="008559F9">
        <w:rPr>
          <w:lang w:val="bs-Latn-BA"/>
        </w:rPr>
        <w:t>monitoring rada</w:t>
      </w:r>
      <w:r w:rsidRPr="008559F9">
        <w:rPr>
          <w:lang w:val="bs-Latn-BA"/>
        </w:rPr>
        <w:t xml:space="preserve"> institucija </w:t>
      </w:r>
      <w:r w:rsidR="00425394" w:rsidRPr="008559F9">
        <w:rPr>
          <w:lang w:val="bs-Latn-BA"/>
        </w:rPr>
        <w:t>opštinske</w:t>
      </w:r>
      <w:r w:rsidRPr="008559F9">
        <w:rPr>
          <w:lang w:val="bs-Latn-BA"/>
        </w:rPr>
        <w:t xml:space="preserve"> i lokalne vlasti i/ili </w:t>
      </w:r>
      <w:r w:rsidR="00004891" w:rsidRPr="008559F9">
        <w:rPr>
          <w:lang w:val="bs-Latn-BA"/>
        </w:rPr>
        <w:t>analizu</w:t>
      </w:r>
      <w:r w:rsidRPr="008559F9">
        <w:rPr>
          <w:lang w:val="bs-Latn-BA"/>
        </w:rPr>
        <w:t xml:space="preserve"> podataka </w:t>
      </w:r>
      <w:r w:rsidR="00004891" w:rsidRPr="008559F9">
        <w:rPr>
          <w:lang w:val="bs-Latn-BA"/>
        </w:rPr>
        <w:t>za</w:t>
      </w:r>
      <w:r w:rsidR="00216BD0" w:rsidRPr="008559F9">
        <w:rPr>
          <w:lang w:val="bs-Latn-BA"/>
        </w:rPr>
        <w:t>rad</w:t>
      </w:r>
      <w:r w:rsidRPr="008559F9">
        <w:rPr>
          <w:lang w:val="bs-Latn-BA"/>
        </w:rPr>
        <w:t xml:space="preserve"> vizuelizacij</w:t>
      </w:r>
      <w:r w:rsidR="00216BD0" w:rsidRPr="008559F9">
        <w:rPr>
          <w:lang w:val="bs-Latn-BA"/>
        </w:rPr>
        <w:t>e</w:t>
      </w:r>
      <w:r w:rsidRPr="008559F9">
        <w:rPr>
          <w:lang w:val="bs-Latn-BA"/>
        </w:rPr>
        <w:t xml:space="preserve"> i prezentacij</w:t>
      </w:r>
      <w:r w:rsidR="00216BD0" w:rsidRPr="008559F9">
        <w:rPr>
          <w:lang w:val="bs-Latn-BA"/>
        </w:rPr>
        <w:t>e</w:t>
      </w:r>
      <w:r w:rsidRPr="008559F9">
        <w:rPr>
          <w:lang w:val="bs-Latn-BA"/>
        </w:rPr>
        <w:t xml:space="preserve"> istih. </w:t>
      </w:r>
      <w:r w:rsidR="00216BD0" w:rsidRPr="008559F9">
        <w:rPr>
          <w:lang w:val="bs-Latn-BA"/>
        </w:rPr>
        <w:t>G</w:t>
      </w:r>
      <w:r w:rsidRPr="008559F9">
        <w:rPr>
          <w:lang w:val="bs-Latn-BA"/>
        </w:rPr>
        <w:t>lavni istraživači WeBER</w:t>
      </w:r>
      <w:r w:rsidR="00425394" w:rsidRPr="008559F9">
        <w:rPr>
          <w:lang w:val="bs-Latn-BA"/>
        </w:rPr>
        <w:t xml:space="preserve"> 2.0</w:t>
      </w:r>
      <w:r w:rsidRPr="008559F9">
        <w:rPr>
          <w:lang w:val="bs-Latn-BA"/>
        </w:rPr>
        <w:t xml:space="preserve"> projekta</w:t>
      </w:r>
      <w:r w:rsidR="00216BD0" w:rsidRPr="008559F9">
        <w:rPr>
          <w:lang w:val="bs-Latn-BA"/>
        </w:rPr>
        <w:t xml:space="preserve"> će pružiti podršku dobitnicima granta</w:t>
      </w:r>
      <w:r w:rsidRPr="008559F9">
        <w:rPr>
          <w:lang w:val="bs-Latn-BA"/>
        </w:rPr>
        <w:t xml:space="preserve">. </w:t>
      </w:r>
    </w:p>
    <w:p w14:paraId="6600D4CC" w14:textId="77777777" w:rsidR="00FE2910" w:rsidRPr="008559F9" w:rsidRDefault="00DE2474" w:rsidP="00F035EF">
      <w:pPr>
        <w:pStyle w:val="BodyTextWeBER"/>
        <w:rPr>
          <w:rFonts w:cs="Calibri"/>
          <w:b/>
          <w:bCs/>
          <w:szCs w:val="22"/>
          <w:u w:val="single"/>
          <w:lang w:val="bs-Latn-BA"/>
        </w:rPr>
      </w:pPr>
      <w:r w:rsidRPr="008559F9">
        <w:rPr>
          <w:rFonts w:cs="Calibri"/>
          <w:b/>
          <w:bCs/>
          <w:szCs w:val="22"/>
          <w:u w:val="single"/>
          <w:lang w:val="bs-Latn-BA"/>
        </w:rPr>
        <w:t>U skladu sa cilje</w:t>
      </w:r>
      <w:r w:rsidR="00597CE0" w:rsidRPr="008559F9">
        <w:rPr>
          <w:rFonts w:cs="Calibri"/>
          <w:b/>
          <w:bCs/>
          <w:szCs w:val="22"/>
          <w:u w:val="single"/>
          <w:lang w:val="bs-Latn-BA"/>
        </w:rPr>
        <w:t>m</w:t>
      </w:r>
      <w:r w:rsidRPr="008559F9">
        <w:rPr>
          <w:rFonts w:cs="Calibri"/>
          <w:b/>
          <w:bCs/>
          <w:szCs w:val="22"/>
          <w:u w:val="single"/>
          <w:lang w:val="bs-Latn-BA"/>
        </w:rPr>
        <w:t xml:space="preserve"> Programa malih grantova: pruž</w:t>
      </w:r>
      <w:r w:rsidR="00597CE0" w:rsidRPr="008559F9">
        <w:rPr>
          <w:rFonts w:cs="Calibri"/>
          <w:b/>
          <w:bCs/>
          <w:szCs w:val="22"/>
          <w:u w:val="single"/>
          <w:lang w:val="bs-Latn-BA"/>
        </w:rPr>
        <w:t>anje</w:t>
      </w:r>
      <w:r w:rsidRPr="008559F9">
        <w:rPr>
          <w:rFonts w:cs="Calibri"/>
          <w:b/>
          <w:bCs/>
          <w:szCs w:val="22"/>
          <w:u w:val="single"/>
          <w:lang w:val="bs-Latn-BA"/>
        </w:rPr>
        <w:t xml:space="preserve"> podršk</w:t>
      </w:r>
      <w:r w:rsidR="00597CE0" w:rsidRPr="008559F9">
        <w:rPr>
          <w:rFonts w:cs="Calibri"/>
          <w:b/>
          <w:bCs/>
          <w:szCs w:val="22"/>
          <w:u w:val="single"/>
          <w:lang w:val="bs-Latn-BA"/>
        </w:rPr>
        <w:t>e</w:t>
      </w:r>
      <w:r w:rsidRPr="008559F9">
        <w:rPr>
          <w:rFonts w:cs="Calibri"/>
          <w:b/>
          <w:bCs/>
          <w:szCs w:val="22"/>
          <w:u w:val="single"/>
          <w:lang w:val="bs-Latn-BA"/>
        </w:rPr>
        <w:t xml:space="preserve"> lokalnim organizacijama da se uključe u RJU na lokalnom nivou i </w:t>
      </w:r>
      <w:r w:rsidR="00A0034E" w:rsidRPr="008559F9">
        <w:rPr>
          <w:rFonts w:cs="Calibri"/>
          <w:b/>
          <w:bCs/>
          <w:szCs w:val="22"/>
          <w:u w:val="single"/>
          <w:lang w:val="bs-Latn-BA"/>
        </w:rPr>
        <w:t xml:space="preserve">uključivanje </w:t>
      </w:r>
      <w:r w:rsidRPr="008559F9">
        <w:rPr>
          <w:rFonts w:cs="Calibri"/>
          <w:b/>
          <w:bCs/>
          <w:szCs w:val="22"/>
          <w:u w:val="single"/>
          <w:lang w:val="bs-Latn-BA"/>
        </w:rPr>
        <w:t>građan</w:t>
      </w:r>
      <w:r w:rsidR="00A0034E" w:rsidRPr="008559F9">
        <w:rPr>
          <w:rFonts w:cs="Calibri"/>
          <w:b/>
          <w:bCs/>
          <w:szCs w:val="22"/>
          <w:u w:val="single"/>
          <w:lang w:val="bs-Latn-BA"/>
        </w:rPr>
        <w:t>a</w:t>
      </w:r>
      <w:r w:rsidRPr="008559F9">
        <w:rPr>
          <w:rFonts w:cs="Calibri"/>
          <w:b/>
          <w:bCs/>
          <w:szCs w:val="22"/>
          <w:u w:val="single"/>
          <w:lang w:val="bs-Latn-BA"/>
        </w:rPr>
        <w:t xml:space="preserve"> u RJU, </w:t>
      </w:r>
      <w:r w:rsidR="00703BC1" w:rsidRPr="008559F9">
        <w:rPr>
          <w:rFonts w:cs="Calibri"/>
          <w:b/>
          <w:bCs/>
          <w:szCs w:val="22"/>
          <w:u w:val="single"/>
          <w:lang w:val="bs-Latn-BA"/>
        </w:rPr>
        <w:t xml:space="preserve"> </w:t>
      </w:r>
      <w:r w:rsidRPr="008559F9">
        <w:rPr>
          <w:rFonts w:cs="Calibri"/>
          <w:b/>
          <w:bCs/>
          <w:szCs w:val="22"/>
          <w:u w:val="single"/>
          <w:lang w:val="bs-Latn-BA"/>
        </w:rPr>
        <w:t xml:space="preserve">posebnu pažnju </w:t>
      </w:r>
      <w:r w:rsidR="00597CE0" w:rsidRPr="008559F9">
        <w:rPr>
          <w:rFonts w:cs="Calibri"/>
          <w:b/>
          <w:bCs/>
          <w:szCs w:val="22"/>
          <w:u w:val="single"/>
          <w:lang w:val="bs-Latn-BA"/>
        </w:rPr>
        <w:t>prilikom pripreme pr</w:t>
      </w:r>
      <w:r w:rsidR="007C7B93">
        <w:rPr>
          <w:rFonts w:cs="Calibri"/>
          <w:b/>
          <w:bCs/>
          <w:szCs w:val="22"/>
          <w:u w:val="single"/>
          <w:lang w:val="bs-Latn-BA"/>
        </w:rPr>
        <w:t>ij</w:t>
      </w:r>
      <w:r w:rsidR="00597CE0" w:rsidRPr="008559F9">
        <w:rPr>
          <w:rFonts w:cs="Calibri"/>
          <w:b/>
          <w:bCs/>
          <w:szCs w:val="22"/>
          <w:u w:val="single"/>
          <w:lang w:val="bs-Latn-BA"/>
        </w:rPr>
        <w:t xml:space="preserve">edloga projekta treba </w:t>
      </w:r>
      <w:r w:rsidRPr="008559F9">
        <w:rPr>
          <w:rFonts w:cs="Calibri"/>
          <w:b/>
          <w:bCs/>
          <w:szCs w:val="22"/>
          <w:u w:val="single"/>
          <w:lang w:val="bs-Latn-BA"/>
        </w:rPr>
        <w:t xml:space="preserve">posvetiti </w:t>
      </w:r>
      <w:r w:rsidR="00597CE0" w:rsidRPr="008559F9">
        <w:rPr>
          <w:rFonts w:cs="Calibri"/>
          <w:b/>
          <w:bCs/>
          <w:szCs w:val="22"/>
          <w:u w:val="single"/>
          <w:lang w:val="bs-Latn-BA"/>
        </w:rPr>
        <w:t xml:space="preserve">uključivanju </w:t>
      </w:r>
      <w:r w:rsidR="00F035EF" w:rsidRPr="008559F9">
        <w:rPr>
          <w:rFonts w:cs="Calibri"/>
          <w:b/>
          <w:bCs/>
          <w:szCs w:val="22"/>
          <w:u w:val="single"/>
          <w:lang w:val="bs-Latn-BA"/>
        </w:rPr>
        <w:t xml:space="preserve"> građana u RJU kroz sprovođenje konsultacij</w:t>
      </w:r>
      <w:r w:rsidR="00A0034E" w:rsidRPr="008559F9">
        <w:rPr>
          <w:rFonts w:cs="Calibri"/>
          <w:b/>
          <w:bCs/>
          <w:szCs w:val="22"/>
          <w:u w:val="single"/>
          <w:lang w:val="bs-Latn-BA"/>
        </w:rPr>
        <w:t>a</w:t>
      </w:r>
      <w:r w:rsidR="00F035EF" w:rsidRPr="008559F9">
        <w:rPr>
          <w:rFonts w:cs="Calibri"/>
          <w:b/>
          <w:bCs/>
          <w:szCs w:val="22"/>
          <w:u w:val="single"/>
          <w:lang w:val="bs-Latn-BA"/>
        </w:rPr>
        <w:t xml:space="preserve"> sa građanima na lokalnom nivou. </w:t>
      </w:r>
    </w:p>
    <w:p w14:paraId="48F092B7" w14:textId="77777777" w:rsidR="00430227" w:rsidRPr="008559F9" w:rsidRDefault="00430227" w:rsidP="00F035EF">
      <w:pPr>
        <w:pStyle w:val="BodyTextWeBER"/>
        <w:rPr>
          <w:rFonts w:cs="Calibri"/>
          <w:szCs w:val="22"/>
          <w:lang w:val="bs-Latn-BA"/>
        </w:rPr>
      </w:pPr>
      <w:r w:rsidRPr="008559F9">
        <w:rPr>
          <w:rFonts w:cs="Calibri"/>
          <w:szCs w:val="22"/>
          <w:lang w:val="bs-Latn-BA"/>
        </w:rPr>
        <w:t xml:space="preserve">Molimo vas da </w:t>
      </w:r>
      <w:r w:rsidR="007C7B93" w:rsidRPr="008559F9">
        <w:rPr>
          <w:rFonts w:cs="Calibri"/>
          <w:szCs w:val="22"/>
          <w:lang w:val="bs-Latn-BA"/>
        </w:rPr>
        <w:t>posjetite</w:t>
      </w:r>
      <w:r w:rsidRPr="008559F9">
        <w:rPr>
          <w:rFonts w:cs="Calibri"/>
          <w:szCs w:val="22"/>
          <w:lang w:val="bs-Latn-BA"/>
        </w:rPr>
        <w:t xml:space="preserve"> sl</w:t>
      </w:r>
      <w:r w:rsidR="007C7B93">
        <w:rPr>
          <w:rFonts w:cs="Calibri"/>
          <w:szCs w:val="22"/>
          <w:lang w:val="bs-Latn-BA"/>
        </w:rPr>
        <w:t>j</w:t>
      </w:r>
      <w:r w:rsidRPr="008559F9">
        <w:rPr>
          <w:rFonts w:cs="Calibri"/>
          <w:szCs w:val="22"/>
          <w:lang w:val="bs-Latn-BA"/>
        </w:rPr>
        <w:t xml:space="preserve">edeće </w:t>
      </w:r>
      <w:r w:rsidR="00A0034E" w:rsidRPr="008559F9">
        <w:rPr>
          <w:rFonts w:cs="Calibri"/>
          <w:szCs w:val="22"/>
          <w:lang w:val="bs-Latn-BA"/>
        </w:rPr>
        <w:t xml:space="preserve">internet </w:t>
      </w:r>
      <w:r w:rsidR="00703BC1" w:rsidRPr="008559F9">
        <w:rPr>
          <w:rFonts w:cs="Calibri"/>
          <w:szCs w:val="22"/>
          <w:lang w:val="bs-Latn-BA"/>
        </w:rPr>
        <w:t>stranice</w:t>
      </w:r>
      <w:r w:rsidRPr="008559F9">
        <w:rPr>
          <w:rFonts w:cs="Calibri"/>
          <w:szCs w:val="22"/>
          <w:lang w:val="bs-Latn-BA"/>
        </w:rPr>
        <w:t xml:space="preserve"> kako biste saznali više o građanskim konsultacijama: </w:t>
      </w:r>
    </w:p>
    <w:p w14:paraId="503952F1" w14:textId="77777777" w:rsidR="00703BC1" w:rsidRPr="008559F9" w:rsidRDefault="00B93DA5" w:rsidP="00430227">
      <w:pPr>
        <w:pStyle w:val="Bullet1WeBER"/>
        <w:ind w:left="360" w:hanging="360"/>
        <w:rPr>
          <w:lang w:val="bs-Latn-BA"/>
        </w:rPr>
      </w:pPr>
      <w:hyperlink r:id="rId10" w:history="1">
        <w:r w:rsidR="00703BC1" w:rsidRPr="008559F9">
          <w:rPr>
            <w:rStyle w:val="Hyperlink"/>
            <w:lang w:val="bs-Latn-BA"/>
          </w:rPr>
          <w:t>https://www.par-monitor.org/workshop-on-citizen-engagement-through-consultations/</w:t>
        </w:r>
      </w:hyperlink>
    </w:p>
    <w:p w14:paraId="422FC6EF" w14:textId="77777777" w:rsidR="00430227" w:rsidRPr="008559F9" w:rsidRDefault="00B93DA5" w:rsidP="00430227">
      <w:pPr>
        <w:pStyle w:val="Bullet1WeBER"/>
        <w:ind w:left="360" w:hanging="360"/>
        <w:rPr>
          <w:lang w:val="bs-Latn-BA"/>
        </w:rPr>
      </w:pPr>
      <w:hyperlink r:id="rId11" w:history="1">
        <w:r w:rsidR="00703BC1" w:rsidRPr="008559F9">
          <w:rPr>
            <w:rStyle w:val="Hyperlink"/>
            <w:lang w:val="bs-Latn-BA"/>
          </w:rPr>
          <w:t>https://www.epc.eu/en/Publications/The-European-Citizens-Consult~267d84</w:t>
        </w:r>
      </w:hyperlink>
      <w:r w:rsidR="00430227" w:rsidRPr="008559F9">
        <w:rPr>
          <w:lang w:val="bs-Latn-BA"/>
        </w:rPr>
        <w:t>.</w:t>
      </w:r>
    </w:p>
    <w:p w14:paraId="3DEFA16E" w14:textId="77777777" w:rsidR="00430227" w:rsidRPr="008559F9" w:rsidRDefault="00430227" w:rsidP="00F035EF">
      <w:pPr>
        <w:pStyle w:val="BodyTextWeBER"/>
        <w:rPr>
          <w:rFonts w:cs="Calibri"/>
          <w:szCs w:val="22"/>
          <w:lang w:val="bs-Latn-BA"/>
        </w:rPr>
      </w:pPr>
      <w:r w:rsidRPr="008559F9">
        <w:rPr>
          <w:rFonts w:cs="Calibri"/>
          <w:szCs w:val="22"/>
          <w:lang w:val="bs-Latn-BA"/>
        </w:rPr>
        <w:t>U formularu za podnošenje pr</w:t>
      </w:r>
      <w:r w:rsidR="007C7B93">
        <w:rPr>
          <w:rFonts w:cs="Calibri"/>
          <w:szCs w:val="22"/>
          <w:lang w:val="bs-Latn-BA"/>
        </w:rPr>
        <w:t>ij</w:t>
      </w:r>
      <w:r w:rsidRPr="008559F9">
        <w:rPr>
          <w:rFonts w:cs="Calibri"/>
          <w:szCs w:val="22"/>
          <w:lang w:val="bs-Latn-BA"/>
        </w:rPr>
        <w:t>edloga projekta</w:t>
      </w:r>
      <w:r w:rsidR="00A0034E" w:rsidRPr="008559F9">
        <w:rPr>
          <w:rFonts w:cs="Calibri"/>
          <w:szCs w:val="22"/>
          <w:lang w:val="bs-Latn-BA"/>
        </w:rPr>
        <w:t xml:space="preserve"> Prilog 1</w:t>
      </w:r>
      <w:r w:rsidRPr="008559F9">
        <w:rPr>
          <w:rFonts w:cs="Calibri"/>
          <w:szCs w:val="22"/>
          <w:lang w:val="bs-Latn-BA"/>
        </w:rPr>
        <w:t xml:space="preserve">, </w:t>
      </w:r>
      <w:r w:rsidR="00A0034E" w:rsidRPr="008559F9">
        <w:rPr>
          <w:rFonts w:cs="Calibri"/>
          <w:szCs w:val="22"/>
          <w:lang w:val="bs-Latn-BA"/>
        </w:rPr>
        <w:t xml:space="preserve">aplikanti </w:t>
      </w:r>
      <w:r w:rsidRPr="008559F9">
        <w:rPr>
          <w:rFonts w:cs="Calibri"/>
          <w:szCs w:val="22"/>
          <w:lang w:val="bs-Latn-BA"/>
        </w:rPr>
        <w:t xml:space="preserve">treba da navedu </w:t>
      </w:r>
      <w:r w:rsidR="00A0034E" w:rsidRPr="008559F9">
        <w:rPr>
          <w:rFonts w:cs="Calibri"/>
          <w:szCs w:val="22"/>
          <w:lang w:val="bs-Latn-BA"/>
        </w:rPr>
        <w:t xml:space="preserve">tačne </w:t>
      </w:r>
      <w:r w:rsidRPr="008559F9">
        <w:rPr>
          <w:rFonts w:cs="Calibri"/>
          <w:szCs w:val="22"/>
          <w:lang w:val="bs-Latn-BA"/>
        </w:rPr>
        <w:t xml:space="preserve">aktivnosti koje će </w:t>
      </w:r>
      <w:r w:rsidR="00A0034E" w:rsidRPr="008559F9">
        <w:rPr>
          <w:rFonts w:cs="Calibri"/>
          <w:szCs w:val="22"/>
          <w:lang w:val="bs-Latn-BA"/>
        </w:rPr>
        <w:t>sprovest</w:t>
      </w:r>
      <w:r w:rsidRPr="008559F9">
        <w:rPr>
          <w:rFonts w:cs="Calibri"/>
          <w:szCs w:val="22"/>
          <w:lang w:val="bs-Latn-BA"/>
        </w:rPr>
        <w:t xml:space="preserve">i kako bi opravdali predloženi budžet (Prilog 2). </w:t>
      </w:r>
      <w:r w:rsidR="00A0034E" w:rsidRPr="008559F9">
        <w:rPr>
          <w:rFonts w:cs="Calibri"/>
          <w:szCs w:val="22"/>
          <w:u w:val="single"/>
          <w:lang w:val="bs-Latn-BA"/>
        </w:rPr>
        <w:t>Molimo vas da prilikom pripreme projektno</w:t>
      </w:r>
      <w:r w:rsidR="00347677">
        <w:rPr>
          <w:rFonts w:cs="Calibri"/>
          <w:szCs w:val="22"/>
          <w:u w:val="single"/>
          <w:lang w:val="bs-Latn-BA"/>
        </w:rPr>
        <w:t>g prijedloga uzmete u obzir</w:t>
      </w:r>
      <w:r w:rsidRPr="008559F9">
        <w:rPr>
          <w:rFonts w:cs="Calibri"/>
          <w:szCs w:val="22"/>
          <w:u w:val="single"/>
          <w:lang w:val="bs-Latn-BA"/>
        </w:rPr>
        <w:t xml:space="preserve"> da je sprovođenje konsultacija sa građanima na lokalnom nivou obavezno i da </w:t>
      </w:r>
      <w:r w:rsidR="00E76463" w:rsidRPr="008559F9">
        <w:rPr>
          <w:rFonts w:cs="Calibri"/>
          <w:szCs w:val="22"/>
          <w:u w:val="single"/>
          <w:lang w:val="bs-Latn-BA"/>
        </w:rPr>
        <w:t>pr</w:t>
      </w:r>
      <w:r w:rsidR="007C7B93">
        <w:rPr>
          <w:rFonts w:cs="Calibri"/>
          <w:szCs w:val="22"/>
          <w:u w:val="single"/>
          <w:lang w:val="bs-Latn-BA"/>
        </w:rPr>
        <w:t>ij</w:t>
      </w:r>
      <w:r w:rsidR="00E76463" w:rsidRPr="008559F9">
        <w:rPr>
          <w:rFonts w:cs="Calibri"/>
          <w:szCs w:val="22"/>
          <w:u w:val="single"/>
          <w:lang w:val="bs-Latn-BA"/>
        </w:rPr>
        <w:t>edlozi projekta</w:t>
      </w:r>
      <w:r w:rsidRPr="008559F9">
        <w:rPr>
          <w:rFonts w:cs="Calibri"/>
          <w:szCs w:val="22"/>
          <w:u w:val="single"/>
          <w:lang w:val="bs-Latn-BA"/>
        </w:rPr>
        <w:t xml:space="preserve"> treba da </w:t>
      </w:r>
      <w:r w:rsidR="00E76463" w:rsidRPr="008559F9">
        <w:rPr>
          <w:rFonts w:cs="Calibri"/>
          <w:szCs w:val="22"/>
          <w:u w:val="single"/>
          <w:lang w:val="bs-Latn-BA"/>
        </w:rPr>
        <w:t>objasne</w:t>
      </w:r>
      <w:r w:rsidRPr="008559F9">
        <w:rPr>
          <w:rFonts w:cs="Calibri"/>
          <w:szCs w:val="22"/>
          <w:u w:val="single"/>
          <w:lang w:val="bs-Latn-BA"/>
        </w:rPr>
        <w:t xml:space="preserve"> način na koji će se konsultacije sprovesti u </w:t>
      </w:r>
      <w:r w:rsidR="007C7B93">
        <w:rPr>
          <w:rFonts w:cs="Calibri"/>
          <w:szCs w:val="22"/>
          <w:u w:val="single"/>
          <w:lang w:val="bs-Latn-BA"/>
        </w:rPr>
        <w:t>periodu</w:t>
      </w:r>
      <w:r w:rsidRPr="008559F9">
        <w:rPr>
          <w:rFonts w:cs="Calibri"/>
          <w:szCs w:val="22"/>
          <w:u w:val="single"/>
          <w:lang w:val="bs-Latn-BA"/>
        </w:rPr>
        <w:t xml:space="preserve"> realizacije projekta. </w:t>
      </w:r>
    </w:p>
    <w:p w14:paraId="2D10D44D" w14:textId="77777777" w:rsidR="00AC2094" w:rsidRPr="008559F9" w:rsidRDefault="00AC2094" w:rsidP="00F035EF">
      <w:pPr>
        <w:pStyle w:val="BodyTextWeBER"/>
        <w:rPr>
          <w:rFonts w:cs="Calibri"/>
          <w:szCs w:val="22"/>
          <w:u w:val="single"/>
          <w:lang w:val="bs-Latn-BA"/>
        </w:rPr>
      </w:pPr>
      <w:r w:rsidRPr="008559F9">
        <w:rPr>
          <w:rFonts w:cs="Calibri"/>
          <w:b/>
          <w:bCs/>
          <w:szCs w:val="22"/>
          <w:u w:val="single"/>
          <w:lang w:val="bs-Latn-BA"/>
        </w:rPr>
        <w:t>Lokacija:</w:t>
      </w:r>
      <w:r w:rsidRPr="008559F9">
        <w:rPr>
          <w:rFonts w:cs="Calibri"/>
          <w:szCs w:val="22"/>
          <w:u w:val="single"/>
          <w:lang w:val="bs-Latn-BA"/>
        </w:rPr>
        <w:t xml:space="preserve"> projekti treba da se sprovedu na lokalnom nivou i da pokriju jednu ili više opština po državi. </w:t>
      </w:r>
    </w:p>
    <w:p w14:paraId="79AD518E" w14:textId="77777777" w:rsidR="003742CC" w:rsidRPr="008559F9" w:rsidRDefault="003742CC" w:rsidP="00F035EF">
      <w:pPr>
        <w:pStyle w:val="BodyTextWeBER"/>
        <w:rPr>
          <w:lang w:val="bs-Latn-BA"/>
        </w:rPr>
      </w:pPr>
      <w:r w:rsidRPr="008559F9">
        <w:rPr>
          <w:rFonts w:cs="Calibri"/>
          <w:szCs w:val="22"/>
          <w:lang w:val="bs-Latn-BA"/>
        </w:rPr>
        <w:t xml:space="preserve">Rezultati projekata dobitnika malih grantova biće prezentovani na Regionalnoj konferenciji u Beogradu i objavljeni na web stranici </w:t>
      </w:r>
      <w:hyperlink r:id="rId12" w:history="1">
        <w:r w:rsidRPr="008559F9">
          <w:rPr>
            <w:rStyle w:val="Hyperlink"/>
            <w:lang w:val="bs-Latn-BA"/>
          </w:rPr>
          <w:t>www.par-monitor.org</w:t>
        </w:r>
      </w:hyperlink>
      <w:r w:rsidRPr="008559F9">
        <w:rPr>
          <w:lang w:val="bs-Latn-BA"/>
        </w:rPr>
        <w:t>.</w:t>
      </w:r>
    </w:p>
    <w:p w14:paraId="0B259A29" w14:textId="77777777" w:rsidR="006056CB" w:rsidRDefault="006056CB" w:rsidP="00F035EF">
      <w:pPr>
        <w:pStyle w:val="BodyTextWeBER"/>
        <w:rPr>
          <w:lang w:val="bs-Latn-BA"/>
        </w:rPr>
      </w:pPr>
    </w:p>
    <w:p w14:paraId="091EAEA6" w14:textId="390836A8" w:rsidR="003742CC" w:rsidRPr="008559F9" w:rsidRDefault="003742CC" w:rsidP="00F035EF">
      <w:pPr>
        <w:pStyle w:val="BodyTextWeBER"/>
        <w:rPr>
          <w:lang w:val="bs-Latn-BA"/>
        </w:rPr>
      </w:pPr>
      <w:r w:rsidRPr="008559F9">
        <w:rPr>
          <w:lang w:val="bs-Latn-BA"/>
        </w:rPr>
        <w:lastRenderedPageBreak/>
        <w:t>Sl</w:t>
      </w:r>
      <w:r w:rsidR="007C7B93">
        <w:rPr>
          <w:lang w:val="bs-Latn-BA"/>
        </w:rPr>
        <w:t>ij</w:t>
      </w:r>
      <w:r w:rsidRPr="008559F9">
        <w:rPr>
          <w:lang w:val="bs-Latn-BA"/>
        </w:rPr>
        <w:t xml:space="preserve">edeće vrste projekata nisu prihvatljive za primanje finansijske podrške: </w:t>
      </w:r>
    </w:p>
    <w:p w14:paraId="791EC5BB" w14:textId="77777777" w:rsidR="00CF7084" w:rsidRPr="008559F9" w:rsidRDefault="00CF7084" w:rsidP="00CF7084">
      <w:pPr>
        <w:pStyle w:val="Bullet2WeBER"/>
        <w:ind w:hanging="357"/>
        <w:rPr>
          <w:lang w:val="bs-Latn-BA"/>
        </w:rPr>
      </w:pPr>
      <w:r w:rsidRPr="008559F9">
        <w:rPr>
          <w:lang w:val="bs-Latn-BA"/>
        </w:rPr>
        <w:t xml:space="preserve">Projekti koji se isključivo ili primarno tiču individualnih sponzorstava za učešće u radionicama, seminarima, konferencijama i kongresima; </w:t>
      </w:r>
    </w:p>
    <w:p w14:paraId="2C949650" w14:textId="77777777" w:rsidR="00CF7084" w:rsidRPr="008559F9" w:rsidRDefault="00CF7084" w:rsidP="00CF7084">
      <w:pPr>
        <w:pStyle w:val="Bullet2WeBER"/>
        <w:ind w:hanging="357"/>
        <w:rPr>
          <w:lang w:val="bs-Latn-BA"/>
        </w:rPr>
      </w:pPr>
      <w:r w:rsidRPr="008559F9">
        <w:rPr>
          <w:lang w:val="bs-Latn-BA"/>
        </w:rPr>
        <w:t xml:space="preserve">Projekti koji se isključivo ili primarno tiču individualnih sponzorstava za programe obuke; </w:t>
      </w:r>
    </w:p>
    <w:p w14:paraId="5B574CCF" w14:textId="77777777" w:rsidR="00CF7084" w:rsidRPr="008559F9" w:rsidRDefault="00CF7084" w:rsidP="00CF7084">
      <w:pPr>
        <w:pStyle w:val="Bullet2WeBER"/>
        <w:ind w:hanging="357"/>
        <w:rPr>
          <w:lang w:val="bs-Latn-BA"/>
        </w:rPr>
      </w:pPr>
      <w:r w:rsidRPr="008559F9">
        <w:rPr>
          <w:lang w:val="bs-Latn-BA"/>
        </w:rPr>
        <w:t xml:space="preserve">Projekti koji se isključivo ili primarno tiču „jednokratnih“ konferencija i sličnih događaja;   </w:t>
      </w:r>
    </w:p>
    <w:p w14:paraId="3F2A818F" w14:textId="77777777" w:rsidR="00CF7084" w:rsidRPr="008559F9" w:rsidRDefault="00CF7084" w:rsidP="00CF7084">
      <w:pPr>
        <w:pStyle w:val="Bullet2WeBER"/>
        <w:ind w:hanging="357"/>
        <w:rPr>
          <w:lang w:val="bs-Latn-BA"/>
        </w:rPr>
      </w:pPr>
      <w:r w:rsidRPr="008559F9">
        <w:rPr>
          <w:lang w:val="bs-Latn-BA"/>
        </w:rPr>
        <w:t xml:space="preserve">Projekti koji se isključivo ili primarno tiču akademskih istraživanja i/ili studija izvodljivosti; </w:t>
      </w:r>
    </w:p>
    <w:p w14:paraId="5CB9150D" w14:textId="77777777" w:rsidR="00CF7084" w:rsidRPr="008559F9" w:rsidRDefault="00CF7084" w:rsidP="00CF7084">
      <w:pPr>
        <w:pStyle w:val="Bullet2WeBER"/>
        <w:ind w:hanging="357"/>
        <w:rPr>
          <w:lang w:val="bs-Latn-BA"/>
        </w:rPr>
      </w:pPr>
      <w:r w:rsidRPr="008559F9">
        <w:rPr>
          <w:lang w:val="bs-Latn-BA"/>
        </w:rPr>
        <w:t xml:space="preserve">Projekti koji se isključivo ili primarno tiču investicija u infrastrukturu i/ili nabavku opreme; </w:t>
      </w:r>
    </w:p>
    <w:p w14:paraId="43698637" w14:textId="77777777" w:rsidR="00CF7084" w:rsidRPr="008559F9" w:rsidRDefault="00CF7084" w:rsidP="00CF7084">
      <w:pPr>
        <w:pStyle w:val="Bullet2WeBER"/>
        <w:ind w:hanging="357"/>
        <w:rPr>
          <w:lang w:val="bs-Latn-BA"/>
        </w:rPr>
      </w:pPr>
      <w:r w:rsidRPr="008559F9">
        <w:rPr>
          <w:lang w:val="bs-Latn-BA"/>
        </w:rPr>
        <w:t>Projekti vezani za političke stranke ili su političke/stranačke prirode;</w:t>
      </w:r>
    </w:p>
    <w:p w14:paraId="424EB470" w14:textId="77777777" w:rsidR="00CF7084" w:rsidRPr="008559F9" w:rsidRDefault="00CF7084" w:rsidP="00CF7084">
      <w:pPr>
        <w:pStyle w:val="Bullet2WeBER"/>
        <w:ind w:hanging="357"/>
        <w:rPr>
          <w:lang w:val="bs-Latn-BA"/>
        </w:rPr>
      </w:pPr>
      <w:r w:rsidRPr="008559F9">
        <w:rPr>
          <w:lang w:val="bs-Latn-BA"/>
        </w:rPr>
        <w:t>Projekti koji spadaju pod opšte aktivnosti nadležne državne institucije ili d</w:t>
      </w:r>
      <w:r w:rsidR="007C7B93">
        <w:rPr>
          <w:lang w:val="bs-Latn-BA"/>
        </w:rPr>
        <w:t>j</w:t>
      </w:r>
      <w:r w:rsidRPr="008559F9">
        <w:rPr>
          <w:lang w:val="bs-Latn-BA"/>
        </w:rPr>
        <w:t xml:space="preserve">elovanje javne uprave, uključujući i upravu na lokalnom nivou; </w:t>
      </w:r>
    </w:p>
    <w:p w14:paraId="606CF8F6" w14:textId="77777777" w:rsidR="00CF7084" w:rsidRPr="008559F9" w:rsidRDefault="00CF7084" w:rsidP="00CF7084">
      <w:pPr>
        <w:pStyle w:val="Bullet2WeBER"/>
        <w:ind w:hanging="357"/>
        <w:rPr>
          <w:lang w:val="bs-Latn-BA"/>
        </w:rPr>
      </w:pPr>
      <w:r w:rsidRPr="008559F9">
        <w:rPr>
          <w:lang w:val="bs-Latn-BA"/>
        </w:rPr>
        <w:t xml:space="preserve">Kreditiranje trećih lica; </w:t>
      </w:r>
    </w:p>
    <w:p w14:paraId="4F97F21F" w14:textId="77777777" w:rsidR="00CF7084" w:rsidRPr="008559F9" w:rsidRDefault="00CF7084" w:rsidP="00CF7084">
      <w:pPr>
        <w:pStyle w:val="Bullet2WeBER"/>
        <w:ind w:hanging="357"/>
        <w:rPr>
          <w:lang w:val="bs-Latn-BA"/>
        </w:rPr>
      </w:pPr>
      <w:r w:rsidRPr="008559F9">
        <w:rPr>
          <w:lang w:val="bs-Latn-BA"/>
        </w:rPr>
        <w:t xml:space="preserve">Dugovanja ili troškovi servisiranja duga (kamate); </w:t>
      </w:r>
    </w:p>
    <w:p w14:paraId="133079AA" w14:textId="77777777" w:rsidR="00CF7084" w:rsidRPr="008559F9" w:rsidRDefault="00CF7084" w:rsidP="00CF7084">
      <w:pPr>
        <w:pStyle w:val="Bullet2WeBER"/>
        <w:ind w:hanging="357"/>
        <w:rPr>
          <w:lang w:val="bs-Latn-BA"/>
        </w:rPr>
      </w:pPr>
      <w:r w:rsidRPr="008559F9">
        <w:rPr>
          <w:lang w:val="bs-Latn-BA"/>
        </w:rPr>
        <w:t xml:space="preserve">Zalihe za gubitke ili moguće buduće obaveze; </w:t>
      </w:r>
    </w:p>
    <w:p w14:paraId="45B81F89" w14:textId="77777777" w:rsidR="00CF7084" w:rsidRPr="008559F9" w:rsidRDefault="00CF7084" w:rsidP="00CF7084">
      <w:pPr>
        <w:pStyle w:val="Bullet2WeBER"/>
        <w:ind w:hanging="357"/>
        <w:rPr>
          <w:lang w:val="bs-Latn-BA"/>
        </w:rPr>
      </w:pPr>
      <w:r w:rsidRPr="008559F9">
        <w:rPr>
          <w:lang w:val="bs-Latn-BA"/>
        </w:rPr>
        <w:t>Stavke koje se već finansiraju kroz neki drugi program.</w:t>
      </w:r>
    </w:p>
    <w:p w14:paraId="439EAE20" w14:textId="77777777" w:rsidR="003742CC" w:rsidRPr="008559F9" w:rsidRDefault="003742CC" w:rsidP="00CF7084">
      <w:pPr>
        <w:pStyle w:val="Bullet2WeBER"/>
        <w:numPr>
          <w:ilvl w:val="0"/>
          <w:numId w:val="0"/>
        </w:numPr>
        <w:rPr>
          <w:lang w:val="bs-Latn-BA"/>
        </w:rPr>
      </w:pPr>
    </w:p>
    <w:p w14:paraId="398AD5EC" w14:textId="77777777" w:rsidR="00CF7084" w:rsidRPr="008559F9" w:rsidRDefault="00CF7084" w:rsidP="00CF7084">
      <w:pPr>
        <w:pStyle w:val="H1WeBER"/>
        <w:numPr>
          <w:ilvl w:val="0"/>
          <w:numId w:val="7"/>
        </w:numPr>
        <w:rPr>
          <w:lang w:val="bs-Latn-BA"/>
        </w:rPr>
      </w:pPr>
      <w:r w:rsidRPr="008559F9">
        <w:rPr>
          <w:lang w:val="bs-Latn-BA"/>
        </w:rPr>
        <w:t>Podnošenje prijave</w:t>
      </w:r>
    </w:p>
    <w:p w14:paraId="1E3D7F7A" w14:textId="77777777" w:rsidR="00CF7084" w:rsidRPr="008559F9" w:rsidRDefault="00CF7084" w:rsidP="00CF7084">
      <w:pPr>
        <w:pStyle w:val="Bullet1WeBER"/>
        <w:numPr>
          <w:ilvl w:val="0"/>
          <w:numId w:val="0"/>
        </w:numPr>
        <w:spacing w:before="0" w:after="0"/>
        <w:rPr>
          <w:lang w:val="bs-Latn-BA"/>
        </w:rPr>
      </w:pPr>
      <w:r w:rsidRPr="00C015F5">
        <w:rPr>
          <w:lang w:val="bs-Latn-BA"/>
        </w:rPr>
        <w:t>Pr</w:t>
      </w:r>
      <w:r w:rsidR="00C015F5">
        <w:rPr>
          <w:lang w:val="bs-Latn-BA"/>
        </w:rPr>
        <w:t>ij</w:t>
      </w:r>
      <w:r w:rsidRPr="00C015F5">
        <w:rPr>
          <w:lang w:val="bs-Latn-BA"/>
        </w:rPr>
        <w:t>edlozi na jeziku zemlje por</w:t>
      </w:r>
      <w:r w:rsidR="00C015F5">
        <w:rPr>
          <w:lang w:val="bs-Latn-BA"/>
        </w:rPr>
        <w:t>ij</w:t>
      </w:r>
      <w:r w:rsidRPr="00C015F5">
        <w:rPr>
          <w:lang w:val="bs-Latn-BA"/>
        </w:rPr>
        <w:t xml:space="preserve">ekla će biti prihvaćeni (na </w:t>
      </w:r>
      <w:r w:rsidR="00C015F5" w:rsidRPr="00C015F5">
        <w:rPr>
          <w:lang w:val="bs-Latn-BA"/>
        </w:rPr>
        <w:t>primjer</w:t>
      </w:r>
      <w:r w:rsidRPr="00C015F5">
        <w:rPr>
          <w:lang w:val="bs-Latn-BA"/>
        </w:rPr>
        <w:t>: prijave iz Srbije mogu biti napisane na srpskom jeziku</w:t>
      </w:r>
      <w:r w:rsidRPr="008559F9">
        <w:rPr>
          <w:lang w:val="bs-Latn-BA"/>
        </w:rPr>
        <w:t xml:space="preserve">, prijave iz </w:t>
      </w:r>
      <w:r w:rsidR="007C7B93" w:rsidRPr="008559F9">
        <w:rPr>
          <w:lang w:val="bs-Latn-BA"/>
        </w:rPr>
        <w:t>Sjeverne</w:t>
      </w:r>
      <w:r w:rsidRPr="008559F9">
        <w:rPr>
          <w:lang w:val="bs-Latn-BA"/>
        </w:rPr>
        <w:t xml:space="preserve"> Makedonije na makedonskom ili albanskom, prijave sa Kosova na albanskom i engleskom jeziku). Zbog međunarodnog sastava </w:t>
      </w:r>
      <w:r w:rsidR="00037F4E" w:rsidRPr="008559F9">
        <w:rPr>
          <w:lang w:val="bs-Latn-BA"/>
        </w:rPr>
        <w:t>Evaluacione komisije</w:t>
      </w:r>
      <w:r w:rsidRPr="008559F9">
        <w:rPr>
          <w:lang w:val="bs-Latn-BA"/>
        </w:rPr>
        <w:t>, samo Prilog 3, Sažetak pr</w:t>
      </w:r>
      <w:r w:rsidR="00C015F5">
        <w:rPr>
          <w:lang w:val="bs-Latn-BA"/>
        </w:rPr>
        <w:t>ij</w:t>
      </w:r>
      <w:r w:rsidRPr="008559F9">
        <w:rPr>
          <w:lang w:val="bs-Latn-BA"/>
        </w:rPr>
        <w:t xml:space="preserve">edloga projekta, treba popuniti na engleskom jeziku. </w:t>
      </w:r>
    </w:p>
    <w:p w14:paraId="38501C66" w14:textId="77777777" w:rsidR="00CF7084" w:rsidRPr="008559F9" w:rsidRDefault="00CF7084" w:rsidP="00CF7084">
      <w:pPr>
        <w:spacing w:after="0"/>
        <w:rPr>
          <w:rFonts w:ascii="Myriad Pro Light" w:hAnsi="Myriad Pro Light" w:cs="Calibri"/>
          <w:lang w:val="bs-Latn-BA"/>
        </w:rPr>
      </w:pPr>
    </w:p>
    <w:p w14:paraId="745E4DEB" w14:textId="77777777" w:rsidR="00CF7084" w:rsidRPr="008559F9" w:rsidRDefault="00CF7084" w:rsidP="00CF7084">
      <w:pPr>
        <w:spacing w:after="0"/>
        <w:rPr>
          <w:rFonts w:ascii="Myriad Pro Light" w:hAnsi="Myriad Pro Light" w:cs="Calibri"/>
          <w:lang w:val="bs-Latn-BA"/>
        </w:rPr>
      </w:pPr>
      <w:r w:rsidRPr="008559F9">
        <w:rPr>
          <w:rFonts w:ascii="Myriad Pro Light" w:hAnsi="Myriad Pro Light" w:cs="Calibri"/>
          <w:lang w:val="bs-Latn-BA"/>
        </w:rPr>
        <w:t>Podnosioci pr</w:t>
      </w:r>
      <w:r w:rsidR="00C015F5">
        <w:rPr>
          <w:rFonts w:ascii="Myriad Pro Light" w:hAnsi="Myriad Pro Light" w:cs="Calibri"/>
          <w:lang w:val="bs-Latn-BA"/>
        </w:rPr>
        <w:t>ij</w:t>
      </w:r>
      <w:r w:rsidRPr="008559F9">
        <w:rPr>
          <w:rFonts w:ascii="Myriad Pro Light" w:hAnsi="Myriad Pro Light" w:cs="Calibri"/>
          <w:lang w:val="bs-Latn-BA"/>
        </w:rPr>
        <w:t>edloga projekata (aplikanti) treba da dostave sl</w:t>
      </w:r>
      <w:r w:rsidR="00C015F5">
        <w:rPr>
          <w:rFonts w:ascii="Myriad Pro Light" w:hAnsi="Myriad Pro Light" w:cs="Calibri"/>
          <w:lang w:val="bs-Latn-BA"/>
        </w:rPr>
        <w:t>ij</w:t>
      </w:r>
      <w:r w:rsidRPr="008559F9">
        <w:rPr>
          <w:rFonts w:ascii="Myriad Pro Light" w:hAnsi="Myriad Pro Light" w:cs="Calibri"/>
          <w:lang w:val="bs-Latn-BA"/>
        </w:rPr>
        <w:t xml:space="preserve">edeće dokumente: </w:t>
      </w:r>
    </w:p>
    <w:p w14:paraId="60E01A8B" w14:textId="77777777" w:rsidR="00B64132" w:rsidRPr="008559F9" w:rsidRDefault="00B64132" w:rsidP="00CF7084">
      <w:pPr>
        <w:spacing w:after="0"/>
        <w:rPr>
          <w:rFonts w:ascii="Myriad Pro Light" w:hAnsi="Myriad Pro Light" w:cs="Calibri"/>
          <w:lang w:val="bs-Latn-BA"/>
        </w:rPr>
      </w:pPr>
    </w:p>
    <w:p w14:paraId="10672F2D" w14:textId="77777777" w:rsidR="00CF7084" w:rsidRPr="008559F9" w:rsidRDefault="00CF7084" w:rsidP="00CF7084">
      <w:pPr>
        <w:pStyle w:val="Bullet2WeBER"/>
        <w:spacing w:before="0" w:after="0"/>
        <w:ind w:hanging="357"/>
        <w:rPr>
          <w:lang w:val="bs-Latn-BA"/>
        </w:rPr>
      </w:pPr>
      <w:r w:rsidRPr="008559F9">
        <w:rPr>
          <w:lang w:val="bs-Latn-BA"/>
        </w:rPr>
        <w:t>Popunjen prijavni obrazac (Prilog 1);</w:t>
      </w:r>
    </w:p>
    <w:p w14:paraId="61897B4E" w14:textId="77777777" w:rsidR="00CF7084" w:rsidRPr="008559F9" w:rsidRDefault="00CF7084" w:rsidP="00CF7084">
      <w:pPr>
        <w:pStyle w:val="Bullet2WeBER"/>
        <w:spacing w:before="0" w:after="0"/>
        <w:ind w:hanging="357"/>
        <w:rPr>
          <w:lang w:val="bs-Latn-BA"/>
        </w:rPr>
      </w:pPr>
      <w:r w:rsidRPr="008559F9">
        <w:rPr>
          <w:lang w:val="bs-Latn-BA"/>
        </w:rPr>
        <w:t>Popunjen pr</w:t>
      </w:r>
      <w:r w:rsidR="00C015F5">
        <w:rPr>
          <w:lang w:val="bs-Latn-BA"/>
        </w:rPr>
        <w:t>ij</w:t>
      </w:r>
      <w:r w:rsidRPr="008559F9">
        <w:rPr>
          <w:lang w:val="bs-Latn-BA"/>
        </w:rPr>
        <w:t>edlog budžeta u Excelu (Prilog 2);</w:t>
      </w:r>
    </w:p>
    <w:p w14:paraId="724C54BF" w14:textId="77777777" w:rsidR="00CF7084" w:rsidRPr="008559F9" w:rsidRDefault="00CF7084" w:rsidP="00CF7084">
      <w:pPr>
        <w:pStyle w:val="Bullet2WeBER"/>
        <w:spacing w:before="0" w:after="0"/>
        <w:ind w:hanging="357"/>
        <w:rPr>
          <w:lang w:val="bs-Latn-BA"/>
        </w:rPr>
      </w:pPr>
      <w:r w:rsidRPr="008559F9">
        <w:rPr>
          <w:lang w:val="bs-Latn-BA"/>
        </w:rPr>
        <w:t>Sažetak projekta na engleskom jeziku (Prilog 3)</w:t>
      </w:r>
    </w:p>
    <w:p w14:paraId="755C156D" w14:textId="77777777" w:rsidR="00CF7084" w:rsidRPr="008559F9" w:rsidRDefault="00CF7084" w:rsidP="00CF7084">
      <w:pPr>
        <w:pStyle w:val="Bullet2WeBER"/>
        <w:spacing w:before="0" w:after="0"/>
        <w:ind w:hanging="357"/>
        <w:rPr>
          <w:lang w:val="bs-Latn-BA"/>
        </w:rPr>
      </w:pPr>
      <w:r w:rsidRPr="008559F9">
        <w:rPr>
          <w:lang w:val="bs-Latn-BA"/>
        </w:rPr>
        <w:t xml:space="preserve">Dokaz o registraciji od nadležnih državnih organa; </w:t>
      </w:r>
    </w:p>
    <w:p w14:paraId="68AEE21E" w14:textId="77777777" w:rsidR="00AA10D6" w:rsidRPr="008559F9" w:rsidRDefault="00CF7084" w:rsidP="00AA10D6">
      <w:pPr>
        <w:pStyle w:val="Bullet2WeBER"/>
        <w:spacing w:before="0" w:after="0"/>
        <w:ind w:hanging="357"/>
        <w:rPr>
          <w:lang w:val="bs-Latn-BA"/>
        </w:rPr>
      </w:pPr>
      <w:r w:rsidRPr="008559F9">
        <w:rPr>
          <w:lang w:val="bs-Latn-BA"/>
        </w:rPr>
        <w:t>Kratku biografiju i CV direktora/rukovodioca organizacije</w:t>
      </w:r>
      <w:r w:rsidR="00AA10D6" w:rsidRPr="008559F9">
        <w:rPr>
          <w:lang w:val="bs-Latn-BA"/>
        </w:rPr>
        <w:t xml:space="preserve"> ILI 3</w:t>
      </w:r>
      <w:r w:rsidR="004E1F92" w:rsidRPr="008559F9">
        <w:rPr>
          <w:lang w:val="bs-Latn-BA"/>
        </w:rPr>
        <w:t xml:space="preserve"> reference</w:t>
      </w:r>
      <w:r w:rsidR="00AA10D6" w:rsidRPr="008559F9">
        <w:rPr>
          <w:lang w:val="bs-Latn-BA"/>
        </w:rPr>
        <w:t xml:space="preserve"> organizaci</w:t>
      </w:r>
      <w:r w:rsidR="004E1F92" w:rsidRPr="008559F9">
        <w:rPr>
          <w:lang w:val="bs-Latn-BA"/>
        </w:rPr>
        <w:t>je</w:t>
      </w:r>
      <w:r w:rsidR="00037F4E" w:rsidRPr="008559F9">
        <w:rPr>
          <w:lang w:val="bs-Latn-BA"/>
        </w:rPr>
        <w:t xml:space="preserve"> relevantne za kontekst ovog Poziva.</w:t>
      </w:r>
    </w:p>
    <w:p w14:paraId="18258BEB" w14:textId="77777777" w:rsidR="00AA10D6" w:rsidRPr="008559F9" w:rsidRDefault="00AA10D6" w:rsidP="00AA10D6">
      <w:pPr>
        <w:pStyle w:val="Bullet2WeBER"/>
        <w:numPr>
          <w:ilvl w:val="0"/>
          <w:numId w:val="0"/>
        </w:numPr>
        <w:spacing w:before="0" w:after="0"/>
        <w:rPr>
          <w:lang w:val="bs-Latn-BA"/>
        </w:rPr>
      </w:pPr>
    </w:p>
    <w:p w14:paraId="737562E0" w14:textId="77777777" w:rsidR="00AA10D6" w:rsidRPr="008559F9" w:rsidRDefault="00AA10D6" w:rsidP="00AA10D6">
      <w:pPr>
        <w:jc w:val="both"/>
        <w:rPr>
          <w:rFonts w:ascii="Myriad Pro Light" w:hAnsi="Myriad Pro Light" w:cs="Calibri"/>
          <w:lang w:val="bs-Latn-BA"/>
        </w:rPr>
      </w:pPr>
      <w:r w:rsidRPr="008559F9">
        <w:rPr>
          <w:rFonts w:ascii="Myriad Pro Light" w:hAnsi="Myriad Pro Light" w:cs="Calibri"/>
          <w:lang w:val="bs-Latn-BA"/>
        </w:rPr>
        <w:t>WeBER 2.0 projekat će zadržati sve materijale i dokumente dostavljene od strane podnosioca prijave. Dobijene informacije se neće koristiti u druge svrhe osim kod razmatranja projektnog pr</w:t>
      </w:r>
      <w:r w:rsidR="00C015F5">
        <w:rPr>
          <w:rFonts w:ascii="Myriad Pro Light" w:hAnsi="Myriad Pro Light" w:cs="Calibri"/>
          <w:lang w:val="bs-Latn-BA"/>
        </w:rPr>
        <w:t>ij</w:t>
      </w:r>
      <w:r w:rsidRPr="008559F9">
        <w:rPr>
          <w:rFonts w:ascii="Myriad Pro Light" w:hAnsi="Myriad Pro Light" w:cs="Calibri"/>
          <w:lang w:val="bs-Latn-BA"/>
        </w:rPr>
        <w:t>edloga</w:t>
      </w:r>
      <w:r w:rsidR="00B64132" w:rsidRPr="008559F9">
        <w:rPr>
          <w:rFonts w:ascii="Myriad Pro Light" w:hAnsi="Myriad Pro Light" w:cs="Calibri"/>
          <w:lang w:val="bs-Latn-BA"/>
        </w:rPr>
        <w:t>,</w:t>
      </w:r>
      <w:r w:rsidRPr="008559F9">
        <w:rPr>
          <w:rFonts w:ascii="Myriad Pro Light" w:hAnsi="Myriad Pro Light" w:cs="Calibri"/>
          <w:lang w:val="bs-Latn-BA"/>
        </w:rPr>
        <w:t xml:space="preserve"> te se neće d</w:t>
      </w:r>
      <w:r w:rsidR="00C015F5">
        <w:rPr>
          <w:rFonts w:ascii="Myriad Pro Light" w:hAnsi="Myriad Pro Light" w:cs="Calibri"/>
          <w:lang w:val="bs-Latn-BA"/>
        </w:rPr>
        <w:t>ij</w:t>
      </w:r>
      <w:r w:rsidRPr="008559F9">
        <w:rPr>
          <w:rFonts w:ascii="Myriad Pro Light" w:hAnsi="Myriad Pro Light" w:cs="Calibri"/>
          <w:lang w:val="bs-Latn-BA"/>
        </w:rPr>
        <w:t xml:space="preserve">eliti sa drugim osobama ili institucijama, osim kada je to zakonski neophodno ili ukoliko to </w:t>
      </w:r>
      <w:r w:rsidR="00C015F5" w:rsidRPr="008559F9">
        <w:rPr>
          <w:rFonts w:ascii="Myriad Pro Light" w:hAnsi="Myriad Pro Light" w:cs="Calibri"/>
          <w:lang w:val="bs-Latn-BA"/>
        </w:rPr>
        <w:t>zahtjeva</w:t>
      </w:r>
      <w:r w:rsidRPr="008559F9">
        <w:rPr>
          <w:rFonts w:ascii="Myriad Pro Light" w:hAnsi="Myriad Pro Light" w:cs="Calibri"/>
          <w:lang w:val="bs-Latn-BA"/>
        </w:rPr>
        <w:t xml:space="preserve"> Evropska komisija. </w:t>
      </w:r>
    </w:p>
    <w:p w14:paraId="795F2787" w14:textId="77777777" w:rsidR="0063573A" w:rsidRPr="008559F9" w:rsidRDefault="0063573A" w:rsidP="0063573A">
      <w:pPr>
        <w:rPr>
          <w:rFonts w:ascii="Myriad Pro Light" w:hAnsi="Myriad Pro Light" w:cs="Calibri"/>
          <w:b/>
          <w:lang w:val="bs-Latn-BA"/>
        </w:rPr>
      </w:pPr>
      <w:r w:rsidRPr="008559F9">
        <w:rPr>
          <w:rFonts w:ascii="Myriad Pro Light" w:hAnsi="Myriad Pro Light" w:cs="Calibri"/>
          <w:b/>
          <w:lang w:val="bs-Latn-BA"/>
        </w:rPr>
        <w:t xml:space="preserve">KONTAKT INFORMACIJE </w:t>
      </w:r>
    </w:p>
    <w:p w14:paraId="527C657F" w14:textId="0A6DE93D" w:rsidR="0063573A" w:rsidRPr="008559F9" w:rsidRDefault="0063573A" w:rsidP="0063573A">
      <w:pPr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Pr</w:t>
      </w:r>
      <w:r w:rsidR="00C015F5">
        <w:rPr>
          <w:rFonts w:ascii="Myriad Pro Light" w:hAnsi="Myriad Pro Light"/>
          <w:lang w:val="bs-Latn-BA"/>
        </w:rPr>
        <w:t>ij</w:t>
      </w:r>
      <w:r w:rsidRPr="008559F9">
        <w:rPr>
          <w:rFonts w:ascii="Myriad Pro Light" w:hAnsi="Myriad Pro Light"/>
          <w:lang w:val="bs-Latn-BA"/>
        </w:rPr>
        <w:t>edlozi: Podnosioci pr</w:t>
      </w:r>
      <w:r w:rsidR="00C015F5">
        <w:rPr>
          <w:rFonts w:ascii="Myriad Pro Light" w:hAnsi="Myriad Pro Light"/>
          <w:lang w:val="bs-Latn-BA"/>
        </w:rPr>
        <w:t>ij</w:t>
      </w:r>
      <w:r w:rsidRPr="008559F9">
        <w:rPr>
          <w:rFonts w:ascii="Myriad Pro Light" w:hAnsi="Myriad Pro Light"/>
          <w:lang w:val="bs-Latn-BA"/>
        </w:rPr>
        <w:t>edloga projekata treba da dostave svoj pr</w:t>
      </w:r>
      <w:r w:rsidR="00C015F5">
        <w:rPr>
          <w:rFonts w:ascii="Myriad Pro Light" w:hAnsi="Myriad Pro Light"/>
          <w:lang w:val="bs-Latn-BA"/>
        </w:rPr>
        <w:t>ij</w:t>
      </w:r>
      <w:r w:rsidRPr="008559F9">
        <w:rPr>
          <w:rFonts w:ascii="Myriad Pro Light" w:hAnsi="Myriad Pro Light"/>
          <w:lang w:val="bs-Latn-BA"/>
        </w:rPr>
        <w:t xml:space="preserve">edlog i potrebnu dokumentaciju na e-mail: </w:t>
      </w:r>
      <w:hyperlink r:id="rId13" w:history="1">
        <w:r w:rsidR="000875C2" w:rsidRPr="007320E0">
          <w:rPr>
            <w:rStyle w:val="Hyperlink"/>
            <w:rFonts w:ascii="Myriad Pro Light" w:hAnsi="Myriad Pro Light"/>
            <w:lang w:val="bs-Latn-BA"/>
          </w:rPr>
          <w:t>weber.grants@thinkforeurope.org</w:t>
        </w:r>
      </w:hyperlink>
      <w:r w:rsidRPr="008559F9">
        <w:rPr>
          <w:rFonts w:ascii="Myriad Pro Light" w:hAnsi="Myriad Pro Light"/>
          <w:lang w:val="bs-Latn-BA"/>
        </w:rPr>
        <w:t xml:space="preserve">  CC: </w:t>
      </w:r>
      <w:hyperlink r:id="rId14" w:history="1">
        <w:r w:rsidRPr="008559F9">
          <w:rPr>
            <w:rStyle w:val="Hyperlink"/>
            <w:rFonts w:ascii="Myriad Pro Light" w:hAnsi="Myriad Pro Light"/>
            <w:lang w:val="bs-Latn-BA"/>
          </w:rPr>
          <w:t>jovana.knezevic@cep.org.rs</w:t>
        </w:r>
      </w:hyperlink>
      <w:r w:rsidRPr="008559F9">
        <w:rPr>
          <w:rFonts w:ascii="Myriad Pro Light" w:hAnsi="Myriad Pro Light"/>
          <w:lang w:val="bs-Latn-BA"/>
        </w:rPr>
        <w:t xml:space="preserve"> (projektn</w:t>
      </w:r>
      <w:r w:rsidR="00037F4E" w:rsidRPr="008559F9">
        <w:rPr>
          <w:rFonts w:ascii="Myriad Pro Light" w:hAnsi="Myriad Pro Light"/>
          <w:lang w:val="bs-Latn-BA"/>
        </w:rPr>
        <w:t>a</w:t>
      </w:r>
      <w:r w:rsidRPr="008559F9">
        <w:rPr>
          <w:rFonts w:ascii="Myriad Pro Light" w:hAnsi="Myriad Pro Light"/>
          <w:lang w:val="bs-Latn-BA"/>
        </w:rPr>
        <w:t xml:space="preserve"> i </w:t>
      </w:r>
      <w:r w:rsidR="00037F4E" w:rsidRPr="008559F9">
        <w:rPr>
          <w:rFonts w:ascii="Myriad Pro Light" w:hAnsi="Myriad Pro Light"/>
          <w:lang w:val="bs-Latn-BA"/>
        </w:rPr>
        <w:t>grant menadžerka</w:t>
      </w:r>
      <w:r w:rsidRPr="008559F9">
        <w:rPr>
          <w:rFonts w:ascii="Myriad Pro Light" w:hAnsi="Myriad Pro Light"/>
          <w:lang w:val="bs-Latn-BA"/>
        </w:rPr>
        <w:t xml:space="preserve">). </w:t>
      </w:r>
    </w:p>
    <w:p w14:paraId="094E91EE" w14:textId="77777777" w:rsidR="0063573A" w:rsidRPr="008559F9" w:rsidRDefault="0063573A" w:rsidP="0063573A">
      <w:pPr>
        <w:jc w:val="both"/>
        <w:rPr>
          <w:rFonts w:ascii="Myriad Pro Light" w:hAnsi="Myriad Pro Light" w:cs="Calibri"/>
          <w:lang w:val="bs-Latn-BA"/>
        </w:rPr>
      </w:pPr>
      <w:r w:rsidRPr="008559F9">
        <w:rPr>
          <w:rFonts w:ascii="Myriad Pro Light" w:hAnsi="Myriad Pro Light" w:cs="Calibri"/>
          <w:lang w:val="bs-Latn-BA"/>
        </w:rPr>
        <w:t xml:space="preserve">E-mail mora da sadrži oznaku </w:t>
      </w:r>
      <w:r w:rsidRPr="008559F9">
        <w:rPr>
          <w:rFonts w:ascii="Myriad Pro Light" w:hAnsi="Myriad Pro Light" w:cs="Calibri"/>
          <w:b/>
          <w:bCs/>
          <w:u w:val="single"/>
          <w:lang w:val="bs-Latn-BA"/>
        </w:rPr>
        <w:t>“Cf</w:t>
      </w:r>
      <w:r w:rsidR="00B6175A" w:rsidRPr="008559F9">
        <w:rPr>
          <w:rFonts w:ascii="Myriad Pro Light" w:hAnsi="Myriad Pro Light" w:cs="Calibri"/>
          <w:b/>
          <w:bCs/>
          <w:u w:val="single"/>
          <w:lang w:val="bs-Latn-BA"/>
        </w:rPr>
        <w:t>P</w:t>
      </w:r>
      <w:r w:rsidRPr="008559F9">
        <w:rPr>
          <w:rFonts w:ascii="Myriad Pro Light" w:hAnsi="Myriad Pro Light" w:cs="Calibri"/>
          <w:b/>
          <w:bCs/>
          <w:u w:val="single"/>
          <w:lang w:val="bs-Latn-BA"/>
        </w:rPr>
        <w:t xml:space="preserve"> # WeBER-G-02: (zemlja)_Aplikacija”</w:t>
      </w:r>
      <w:r w:rsidRPr="008559F9">
        <w:rPr>
          <w:rFonts w:ascii="Myriad Pro Light" w:hAnsi="Myriad Pro Light" w:cs="Calibri"/>
          <w:lang w:val="bs-Latn-BA"/>
        </w:rPr>
        <w:t xml:space="preserve"> u predmetu poruke (npr. “Cf</w:t>
      </w:r>
      <w:r w:rsidR="00B6175A" w:rsidRPr="008559F9">
        <w:rPr>
          <w:rFonts w:ascii="Myriad Pro Light" w:hAnsi="Myriad Pro Light" w:cs="Calibri"/>
          <w:lang w:val="bs-Latn-BA"/>
        </w:rPr>
        <w:t>P</w:t>
      </w:r>
      <w:r w:rsidRPr="008559F9">
        <w:rPr>
          <w:rFonts w:ascii="Myriad Pro Light" w:hAnsi="Myriad Pro Light" w:cs="Calibri"/>
          <w:lang w:val="bs-Latn-BA"/>
        </w:rPr>
        <w:t xml:space="preserve">#WeBER-G-02: Albanija_ Aplikacija”). </w:t>
      </w:r>
    </w:p>
    <w:p w14:paraId="2641144E" w14:textId="77777777" w:rsidR="00347CDB" w:rsidRPr="008559F9" w:rsidRDefault="002200FB" w:rsidP="0063573A">
      <w:pPr>
        <w:jc w:val="both"/>
        <w:rPr>
          <w:rFonts w:ascii="Myriad Pro Light" w:hAnsi="Myriad Pro Light" w:cs="Calibri"/>
          <w:lang w:val="bs-Latn-BA"/>
        </w:rPr>
      </w:pPr>
      <w:r w:rsidRPr="008559F9">
        <w:rPr>
          <w:rFonts w:ascii="Myriad Pro Light" w:hAnsi="Myriad Pro Light" w:cs="Calibri"/>
          <w:b/>
          <w:lang w:val="bs-Latn-BA"/>
        </w:rPr>
        <w:t>Obrazac za prijavu:</w:t>
      </w:r>
      <w:r w:rsidRPr="008559F9">
        <w:rPr>
          <w:rFonts w:ascii="Myriad Pro Light" w:hAnsi="Myriad Pro Light" w:cs="Calibri"/>
          <w:lang w:val="bs-Latn-BA"/>
        </w:rPr>
        <w:t xml:space="preserve"> Da biste preuzeli obrazac za prijavu, molimo pogledajte najavu Poziva za dostavljanje projektnih pr</w:t>
      </w:r>
      <w:r w:rsidR="00C015F5">
        <w:rPr>
          <w:rFonts w:ascii="Myriad Pro Light" w:hAnsi="Myriad Pro Light" w:cs="Calibri"/>
          <w:lang w:val="bs-Latn-BA"/>
        </w:rPr>
        <w:t>ij</w:t>
      </w:r>
      <w:r w:rsidRPr="008559F9">
        <w:rPr>
          <w:rFonts w:ascii="Myriad Pro Light" w:hAnsi="Myriad Pro Light" w:cs="Calibri"/>
          <w:lang w:val="bs-Latn-BA"/>
        </w:rPr>
        <w:t>edloga (Cf</w:t>
      </w:r>
      <w:r w:rsidR="00B6175A" w:rsidRPr="008559F9">
        <w:rPr>
          <w:rFonts w:ascii="Myriad Pro Light" w:hAnsi="Myriad Pro Light" w:cs="Calibri"/>
          <w:lang w:val="bs-Latn-BA"/>
        </w:rPr>
        <w:t>P</w:t>
      </w:r>
      <w:r w:rsidRPr="008559F9">
        <w:rPr>
          <w:rFonts w:ascii="Myriad Pro Light" w:hAnsi="Myriad Pro Light" w:cs="Calibri"/>
          <w:lang w:val="bs-Latn-BA"/>
        </w:rPr>
        <w:t xml:space="preserve">) na sledećoj web </w:t>
      </w:r>
      <w:r w:rsidRPr="008559F9">
        <w:rPr>
          <w:rFonts w:ascii="Myriad Pro Light" w:hAnsi="Myriad Pro Light"/>
          <w:lang w:val="bs-Latn-BA"/>
        </w:rPr>
        <w:t xml:space="preserve">stranici </w:t>
      </w:r>
      <w:hyperlink r:id="rId15" w:history="1">
        <w:r w:rsidRPr="008559F9">
          <w:rPr>
            <w:rStyle w:val="Hyperlink"/>
            <w:rFonts w:ascii="Myriad Pro Light" w:hAnsi="Myriad Pro Light"/>
            <w:lang w:val="bs-Latn-BA"/>
          </w:rPr>
          <w:t>www.par-monitor.org</w:t>
        </w:r>
      </w:hyperlink>
      <w:r w:rsidRPr="008559F9">
        <w:rPr>
          <w:rFonts w:ascii="Myriad Pro Light" w:hAnsi="Myriad Pro Light"/>
          <w:lang w:val="bs-Latn-BA"/>
        </w:rPr>
        <w:t>.</w:t>
      </w:r>
      <w:r w:rsidRPr="008559F9">
        <w:rPr>
          <w:lang w:val="bs-Latn-BA"/>
        </w:rPr>
        <w:t xml:space="preserve"> </w:t>
      </w:r>
      <w:r w:rsidRPr="008559F9">
        <w:rPr>
          <w:rFonts w:ascii="Myriad Pro Light" w:hAnsi="Myriad Pro Light" w:cs="Calibri"/>
          <w:lang w:val="bs-Latn-BA"/>
        </w:rPr>
        <w:t xml:space="preserve">Druga </w:t>
      </w:r>
      <w:r w:rsidRPr="008559F9">
        <w:rPr>
          <w:rFonts w:ascii="Myriad Pro Light" w:hAnsi="Myriad Pro Light" w:cs="Calibri"/>
          <w:lang w:val="bs-Latn-BA"/>
        </w:rPr>
        <w:lastRenderedPageBreak/>
        <w:t xml:space="preserve">mogućnost za preuzimanje obrasca za prijavu jeste da kontaktirate menadžera projekta za grantove – Jovanu Knežević, na e-mail </w:t>
      </w:r>
      <w:hyperlink r:id="rId16" w:history="1">
        <w:r w:rsidRPr="008559F9">
          <w:rPr>
            <w:rStyle w:val="Hyperlink"/>
            <w:rFonts w:ascii="Myriad Pro Light" w:hAnsi="Myriad Pro Light"/>
            <w:lang w:val="bs-Latn-BA"/>
          </w:rPr>
          <w:t>jovana.knezevic@cep.org.rs</w:t>
        </w:r>
      </w:hyperlink>
      <w:r w:rsidRPr="008559F9">
        <w:rPr>
          <w:rFonts w:ascii="Myriad Pro Light" w:hAnsi="Myriad Pro Light" w:cs="Calibri"/>
          <w:lang w:val="bs-Latn-BA"/>
        </w:rPr>
        <w:t>.</w:t>
      </w:r>
    </w:p>
    <w:p w14:paraId="29B4BAB2" w14:textId="77777777" w:rsidR="002200FB" w:rsidRPr="008559F9" w:rsidRDefault="002200FB" w:rsidP="002200FB">
      <w:pPr>
        <w:jc w:val="both"/>
        <w:rPr>
          <w:rFonts w:ascii="Myriad Pro Light" w:hAnsi="Myriad Pro Light" w:cs="Calibri"/>
          <w:lang w:val="bs-Latn-BA"/>
        </w:rPr>
      </w:pPr>
      <w:r w:rsidRPr="008559F9">
        <w:rPr>
          <w:rFonts w:ascii="Myriad Pro Light" w:hAnsi="Myriad Pro Light" w:cs="Calibri"/>
          <w:lang w:val="bs-Latn-BA"/>
        </w:rPr>
        <w:t>Rok za podnošenje prijava je</w:t>
      </w:r>
      <w:r w:rsidRPr="008559F9">
        <w:rPr>
          <w:rFonts w:ascii="Myriad Pro Light" w:hAnsi="Myriad Pro Light" w:cs="Calibri"/>
          <w:b/>
          <w:lang w:val="bs-Latn-BA"/>
        </w:rPr>
        <w:t xml:space="preserve"> 01. novembar 2020.</w:t>
      </w:r>
      <w:r w:rsidRPr="008559F9">
        <w:rPr>
          <w:rFonts w:ascii="Myriad Pro Light" w:hAnsi="Myriad Pro Light" w:cs="Calibri"/>
          <w:lang w:val="bs-Latn-BA"/>
        </w:rPr>
        <w:t xml:space="preserve"> Projektni tim će poslati potvrdni e-mail</w:t>
      </w:r>
      <w:r w:rsidR="00812904" w:rsidRPr="008559F9">
        <w:rPr>
          <w:rFonts w:ascii="Myriad Pro Light" w:hAnsi="Myriad Pro Light" w:cs="Calibri"/>
          <w:lang w:val="bs-Latn-BA"/>
        </w:rPr>
        <w:t xml:space="preserve"> </w:t>
      </w:r>
      <w:r w:rsidRPr="008559F9">
        <w:rPr>
          <w:rFonts w:ascii="Myriad Pro Light" w:hAnsi="Myriad Pro Light" w:cs="Calibri"/>
          <w:lang w:val="bs-Latn-BA"/>
        </w:rPr>
        <w:t>kada primi aplikaciju.</w:t>
      </w:r>
    </w:p>
    <w:p w14:paraId="156B07A6" w14:textId="33A1AB9C" w:rsidR="002200FB" w:rsidRPr="008559F9" w:rsidRDefault="002200FB" w:rsidP="002200FB">
      <w:pPr>
        <w:jc w:val="both"/>
        <w:rPr>
          <w:rFonts w:ascii="Myriad Pro Light" w:hAnsi="Myriad Pro Light" w:cs="Calibri"/>
          <w:lang w:val="bs-Latn-BA"/>
        </w:rPr>
      </w:pPr>
      <w:r w:rsidRPr="008559F9">
        <w:rPr>
          <w:rFonts w:ascii="Myriad Pro Light" w:hAnsi="Myriad Pro Light" w:cs="Calibri"/>
          <w:lang w:val="bs-Latn-BA"/>
        </w:rPr>
        <w:t xml:space="preserve">Pitanja za određena pojašnjenja se mogu poslati e-mailom  najkasnije do </w:t>
      </w:r>
      <w:r w:rsidR="00F8246D" w:rsidRPr="008559F9">
        <w:rPr>
          <w:rFonts w:ascii="Myriad Pro Light" w:hAnsi="Myriad Pro Light" w:cs="Calibri"/>
          <w:b/>
          <w:bCs/>
          <w:lang w:val="bs-Latn-BA"/>
        </w:rPr>
        <w:t>0</w:t>
      </w:r>
      <w:r w:rsidRPr="008559F9">
        <w:rPr>
          <w:rFonts w:ascii="Myriad Pro Light" w:hAnsi="Myriad Pro Light" w:cs="Calibri"/>
          <w:b/>
          <w:bCs/>
          <w:lang w:val="bs-Latn-BA"/>
        </w:rPr>
        <w:t>1. oktobra 2020.</w:t>
      </w:r>
      <w:r w:rsidRPr="008559F9">
        <w:rPr>
          <w:rFonts w:ascii="Myriad Pro Light" w:hAnsi="Myriad Pro Light" w:cs="Calibri"/>
          <w:lang w:val="bs-Latn-BA"/>
        </w:rPr>
        <w:t xml:space="preserve"> na e-mail adresu:</w:t>
      </w:r>
      <w:r w:rsidRPr="008559F9">
        <w:rPr>
          <w:lang w:val="bs-Latn-BA"/>
        </w:rPr>
        <w:t xml:space="preserve"> </w:t>
      </w:r>
      <w:hyperlink r:id="rId17" w:history="1">
        <w:r w:rsidR="000610C9" w:rsidRPr="007320E0">
          <w:rPr>
            <w:rStyle w:val="Hyperlink"/>
            <w:rFonts w:ascii="Myriad Pro Light" w:hAnsi="Myriad Pro Light"/>
            <w:lang w:val="bs-Latn-BA"/>
          </w:rPr>
          <w:t>weber.grants@thinkforeurope.org</w:t>
        </w:r>
      </w:hyperlink>
      <w:r w:rsidRPr="008559F9">
        <w:rPr>
          <w:rFonts w:ascii="Myriad Pro Light" w:hAnsi="Myriad Pro Light" w:cs="Calibri"/>
          <w:lang w:val="bs-Latn-BA"/>
        </w:rPr>
        <w:t xml:space="preserve">. E-mail mora sadržati </w:t>
      </w:r>
      <w:r w:rsidRPr="008559F9">
        <w:rPr>
          <w:rFonts w:ascii="Myriad Pro Light" w:hAnsi="Myriad Pro Light" w:cs="Calibri"/>
          <w:b/>
          <w:bCs/>
          <w:u w:val="single"/>
          <w:lang w:val="bs-Latn-BA"/>
        </w:rPr>
        <w:t>“Cf</w:t>
      </w:r>
      <w:r w:rsidR="00D65AC4" w:rsidRPr="008559F9">
        <w:rPr>
          <w:rFonts w:ascii="Myriad Pro Light" w:hAnsi="Myriad Pro Light" w:cs="Calibri"/>
          <w:b/>
          <w:bCs/>
          <w:u w:val="single"/>
          <w:lang w:val="bs-Latn-BA"/>
        </w:rPr>
        <w:t>P</w:t>
      </w:r>
      <w:r w:rsidRPr="008559F9">
        <w:rPr>
          <w:rFonts w:ascii="Myriad Pro Light" w:hAnsi="Myriad Pro Light" w:cs="Calibri"/>
          <w:b/>
          <w:bCs/>
          <w:u w:val="single"/>
          <w:lang w:val="bs-Latn-BA"/>
        </w:rPr>
        <w:t xml:space="preserve"> # WeBER-G-02: (zemlja)_Pojašnjenje pitanja”</w:t>
      </w:r>
      <w:r w:rsidRPr="008559F9">
        <w:rPr>
          <w:rFonts w:ascii="Myriad Pro Light" w:hAnsi="Myriad Pro Light" w:cs="Calibri"/>
          <w:lang w:val="bs-Latn-BA"/>
        </w:rPr>
        <w:t xml:space="preserve"> u predmetu poruke. </w:t>
      </w:r>
    </w:p>
    <w:p w14:paraId="46111BA2" w14:textId="77777777" w:rsidR="002200FB" w:rsidRPr="008559F9" w:rsidRDefault="002200FB" w:rsidP="002200FB">
      <w:pPr>
        <w:jc w:val="both"/>
        <w:rPr>
          <w:rFonts w:ascii="Myriad Pro Light" w:hAnsi="Myriad Pro Light" w:cs="Calibri"/>
          <w:lang w:val="bs-Latn-BA"/>
        </w:rPr>
      </w:pPr>
      <w:r w:rsidRPr="008559F9">
        <w:rPr>
          <w:rFonts w:ascii="Myriad Pro Light" w:hAnsi="Myriad Pro Light" w:cs="Calibri"/>
          <w:lang w:val="bs-Latn-BA"/>
        </w:rPr>
        <w:t xml:space="preserve">Menadžer projekta za grantove nema obavezu da daje objašnjenja na pitanja pristigla nakon navedenog datuma. Objašnjenja će biti objavljena na web stranici </w:t>
      </w:r>
      <w:hyperlink r:id="rId18" w:history="1">
        <w:r w:rsidRPr="008559F9">
          <w:rPr>
            <w:rStyle w:val="Hyperlink"/>
            <w:rFonts w:ascii="Myriad Pro Light" w:hAnsi="Myriad Pro Light"/>
            <w:lang w:val="bs-Latn-BA"/>
          </w:rPr>
          <w:t>www.par-monitor.org</w:t>
        </w:r>
      </w:hyperlink>
      <w:r w:rsidRPr="008559F9">
        <w:rPr>
          <w:rFonts w:ascii="Myriad Pro Light" w:hAnsi="Myriad Pro Light" w:cs="Calibri"/>
          <w:lang w:val="bs-Latn-BA"/>
        </w:rPr>
        <w:t xml:space="preserve"> najkasnije do 15. oktobra 2020. godine. </w:t>
      </w:r>
    </w:p>
    <w:p w14:paraId="195DF5C3" w14:textId="77777777" w:rsidR="002200FB" w:rsidRPr="008559F9" w:rsidRDefault="002200FB" w:rsidP="002200FB">
      <w:pPr>
        <w:pStyle w:val="H1WeBER"/>
        <w:numPr>
          <w:ilvl w:val="0"/>
          <w:numId w:val="7"/>
        </w:numPr>
        <w:rPr>
          <w:lang w:val="bs-Latn-BA"/>
        </w:rPr>
      </w:pPr>
      <w:r w:rsidRPr="008559F9">
        <w:rPr>
          <w:lang w:val="bs-Latn-BA"/>
        </w:rPr>
        <w:t>Kriterijumi za evaluaciju</w:t>
      </w:r>
    </w:p>
    <w:p w14:paraId="44AA007F" w14:textId="77777777" w:rsidR="002200FB" w:rsidRPr="008559F9" w:rsidRDefault="002200FB" w:rsidP="002200FB">
      <w:pPr>
        <w:rPr>
          <w:rFonts w:ascii="Myriad Pro Light" w:hAnsi="Myriad Pro Light" w:cs="Calibri"/>
          <w:lang w:val="bs-Latn-BA"/>
        </w:rPr>
      </w:pPr>
      <w:r w:rsidRPr="008559F9">
        <w:rPr>
          <w:rFonts w:ascii="Myriad Pro Light" w:hAnsi="Myriad Pro Light" w:cs="Calibri"/>
          <w:lang w:val="bs-Latn-BA"/>
        </w:rPr>
        <w:t>Metodologija za evaluaciju (oc</w:t>
      </w:r>
      <w:r w:rsidR="00347677">
        <w:rPr>
          <w:rFonts w:ascii="Myriad Pro Light" w:hAnsi="Myriad Pro Light" w:cs="Calibri"/>
          <w:lang w:val="bs-Latn-BA"/>
        </w:rPr>
        <w:t>j</w:t>
      </w:r>
      <w:r w:rsidRPr="008559F9">
        <w:rPr>
          <w:rFonts w:ascii="Myriad Pro Light" w:hAnsi="Myriad Pro Light" w:cs="Calibri"/>
          <w:lang w:val="bs-Latn-BA"/>
        </w:rPr>
        <w:t>enjivanje) prijava: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  <w:gridCol w:w="1134"/>
        <w:gridCol w:w="1165"/>
      </w:tblGrid>
      <w:tr w:rsidR="002200FB" w:rsidRPr="008559F9" w14:paraId="1902034B" w14:textId="77777777" w:rsidTr="00326F41">
        <w:tc>
          <w:tcPr>
            <w:tcW w:w="6941" w:type="dxa"/>
          </w:tcPr>
          <w:p w14:paraId="48E1ECFD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  <w:tc>
          <w:tcPr>
            <w:tcW w:w="1134" w:type="dxa"/>
          </w:tcPr>
          <w:p w14:paraId="1E4D927C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Da</w:t>
            </w:r>
          </w:p>
        </w:tc>
        <w:tc>
          <w:tcPr>
            <w:tcW w:w="1165" w:type="dxa"/>
          </w:tcPr>
          <w:p w14:paraId="20F95A18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Ne</w:t>
            </w:r>
          </w:p>
        </w:tc>
      </w:tr>
      <w:tr w:rsidR="002200FB" w:rsidRPr="008559F9" w14:paraId="2A37087B" w14:textId="77777777" w:rsidTr="00326F41">
        <w:tc>
          <w:tcPr>
            <w:tcW w:w="6941" w:type="dxa"/>
          </w:tcPr>
          <w:p w14:paraId="7D450D0A" w14:textId="77777777" w:rsidR="002200FB" w:rsidRPr="008559F9" w:rsidRDefault="002200FB" w:rsidP="00597CE0">
            <w:pPr>
              <w:rPr>
                <w:rFonts w:ascii="Myriad Pro Light" w:hAnsi="Myriad Pro Light" w:cs="Calibri"/>
                <w:b/>
                <w:lang w:val="bs-Latn-BA"/>
              </w:rPr>
            </w:pPr>
            <w:r w:rsidRPr="008559F9">
              <w:rPr>
                <w:rFonts w:ascii="Myriad Pro Light" w:hAnsi="Myriad Pro Light" w:cs="Calibri"/>
                <w:b/>
                <w:lang w:val="bs-Latn-BA"/>
              </w:rPr>
              <w:t>Administrativna prov</w:t>
            </w:r>
            <w:r w:rsidR="00C015F5">
              <w:rPr>
                <w:rFonts w:ascii="Myriad Pro Light" w:hAnsi="Myriad Pro Light" w:cs="Calibri"/>
                <w:b/>
                <w:lang w:val="bs-Latn-BA"/>
              </w:rPr>
              <w:t>j</w:t>
            </w:r>
            <w:r w:rsidRPr="008559F9">
              <w:rPr>
                <w:rFonts w:ascii="Myriad Pro Light" w:hAnsi="Myriad Pro Light" w:cs="Calibri"/>
                <w:b/>
                <w:lang w:val="bs-Latn-BA"/>
              </w:rPr>
              <w:t>era (prva faza)</w:t>
            </w:r>
          </w:p>
        </w:tc>
        <w:tc>
          <w:tcPr>
            <w:tcW w:w="1134" w:type="dxa"/>
          </w:tcPr>
          <w:p w14:paraId="5D122CB2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  <w:tc>
          <w:tcPr>
            <w:tcW w:w="1165" w:type="dxa"/>
          </w:tcPr>
          <w:p w14:paraId="1D499071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</w:tr>
      <w:tr w:rsidR="002200FB" w:rsidRPr="008559F9" w14:paraId="053B1F08" w14:textId="77777777" w:rsidTr="00326F41">
        <w:tc>
          <w:tcPr>
            <w:tcW w:w="6941" w:type="dxa"/>
          </w:tcPr>
          <w:p w14:paraId="1C4D30D3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Aplikacija je podn</w:t>
            </w:r>
            <w:r w:rsidR="00C015F5">
              <w:rPr>
                <w:rFonts w:ascii="Myriad Pro Light" w:hAnsi="Myriad Pro Light" w:cs="Calibri"/>
                <w:lang w:val="bs-Latn-BA"/>
              </w:rPr>
              <w:t>ij</w:t>
            </w:r>
            <w:r w:rsidRPr="008559F9">
              <w:rPr>
                <w:rFonts w:ascii="Myriad Pro Light" w:hAnsi="Myriad Pro Light" w:cs="Calibri"/>
                <w:lang w:val="bs-Latn-BA"/>
              </w:rPr>
              <w:t>eta u navedenom roku</w:t>
            </w:r>
          </w:p>
        </w:tc>
        <w:tc>
          <w:tcPr>
            <w:tcW w:w="1134" w:type="dxa"/>
          </w:tcPr>
          <w:p w14:paraId="5856D5D5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  <w:tc>
          <w:tcPr>
            <w:tcW w:w="1165" w:type="dxa"/>
          </w:tcPr>
          <w:p w14:paraId="16563BA6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</w:tr>
      <w:tr w:rsidR="002200FB" w:rsidRPr="008559F9" w14:paraId="637D3617" w14:textId="77777777" w:rsidTr="00326F41">
        <w:tc>
          <w:tcPr>
            <w:tcW w:w="6941" w:type="dxa"/>
          </w:tcPr>
          <w:p w14:paraId="48223392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 xml:space="preserve">Aplikacija je potpuna i sadrži sve priloge objavljene u Pozivu (Prilog 1 – Prijavni obrazac, Prilog 2 - Budžet, Dokaz o registraciji od nadležnih državnih organa, CV </w:t>
            </w:r>
            <w:r w:rsidR="005F08CB" w:rsidRPr="008559F9">
              <w:rPr>
                <w:rFonts w:ascii="Myriad Pro Light" w:hAnsi="Myriad Pro Light" w:cs="Calibri"/>
                <w:lang w:val="bs-Latn-BA"/>
              </w:rPr>
              <w:t>ključnih članova tima za realizaciju projekta</w:t>
            </w:r>
            <w:r w:rsidR="00FC0B8F" w:rsidRPr="008559F9">
              <w:rPr>
                <w:rFonts w:ascii="Myriad Pro Light" w:hAnsi="Myriad Pro Light" w:cs="Calibri"/>
                <w:lang w:val="bs-Latn-BA"/>
              </w:rPr>
              <w:t xml:space="preserve"> </w:t>
            </w:r>
            <w:r w:rsidRPr="008559F9">
              <w:rPr>
                <w:rFonts w:ascii="Myriad Pro Light" w:hAnsi="Myriad Pro Light" w:cs="Calibri"/>
                <w:lang w:val="bs-Latn-BA"/>
              </w:rPr>
              <w:t>ILI 3 reference</w:t>
            </w:r>
            <w:r w:rsidR="004E1F92" w:rsidRPr="008559F9">
              <w:rPr>
                <w:rFonts w:ascii="Myriad Pro Light" w:hAnsi="Myriad Pro Light" w:cs="Calibri"/>
                <w:lang w:val="bs-Latn-BA"/>
              </w:rPr>
              <w:t xml:space="preserve"> organizacije</w:t>
            </w:r>
            <w:r w:rsidRPr="008559F9">
              <w:rPr>
                <w:rFonts w:ascii="Myriad Pro Light" w:hAnsi="Myriad Pro Light" w:cs="Calibri"/>
                <w:lang w:val="bs-Latn-BA"/>
              </w:rPr>
              <w:t xml:space="preserve"> </w:t>
            </w:r>
            <w:r w:rsidR="00037F4E" w:rsidRPr="008559F9">
              <w:rPr>
                <w:rFonts w:ascii="Myriad Pro Light" w:hAnsi="Myriad Pro Light" w:cs="Calibri"/>
                <w:lang w:val="bs-Latn-BA"/>
              </w:rPr>
              <w:t>relevantne za kontekst ovog Poziva</w:t>
            </w:r>
            <w:r w:rsidRPr="008559F9">
              <w:rPr>
                <w:rFonts w:ascii="Myriad Pro Light" w:hAnsi="Myriad Pro Light" w:cs="Calibri"/>
                <w:lang w:val="bs-Latn-BA"/>
              </w:rPr>
              <w:t>)</w:t>
            </w:r>
          </w:p>
        </w:tc>
        <w:tc>
          <w:tcPr>
            <w:tcW w:w="1134" w:type="dxa"/>
          </w:tcPr>
          <w:p w14:paraId="632154AF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  <w:tc>
          <w:tcPr>
            <w:tcW w:w="1165" w:type="dxa"/>
          </w:tcPr>
          <w:p w14:paraId="10BAA5F4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</w:tr>
      <w:tr w:rsidR="002200FB" w:rsidRPr="008559F9" w14:paraId="12D6ADFD" w14:textId="77777777" w:rsidTr="00326F41">
        <w:tc>
          <w:tcPr>
            <w:tcW w:w="6941" w:type="dxa"/>
          </w:tcPr>
          <w:p w14:paraId="5590EFE3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 xml:space="preserve">Organizacija ispunjava formalne uslove za učešće u pozivu (osnovana je u jednoj od zemalja obuhvaćenih projektom najmanje </w:t>
            </w:r>
            <w:r w:rsidR="00326F41" w:rsidRPr="008559F9">
              <w:rPr>
                <w:rFonts w:ascii="Myriad Pro Light" w:hAnsi="Myriad Pro Light" w:cs="Calibri"/>
                <w:lang w:val="bs-Latn-BA"/>
              </w:rPr>
              <w:t xml:space="preserve">šest </w:t>
            </w:r>
            <w:r w:rsidR="00C015F5" w:rsidRPr="008559F9">
              <w:rPr>
                <w:rFonts w:ascii="Myriad Pro Light" w:hAnsi="Myriad Pro Light" w:cs="Calibri"/>
                <w:lang w:val="bs-Latn-BA"/>
              </w:rPr>
              <w:t>mjeseci</w:t>
            </w:r>
            <w:r w:rsidRPr="008559F9">
              <w:rPr>
                <w:rFonts w:ascii="Myriad Pro Light" w:hAnsi="Myriad Pro Light" w:cs="Calibri"/>
                <w:lang w:val="bs-Latn-BA"/>
              </w:rPr>
              <w:t xml:space="preserve"> pr</w:t>
            </w:r>
            <w:r w:rsidR="00C015F5">
              <w:rPr>
                <w:rFonts w:ascii="Myriad Pro Light" w:hAnsi="Myriad Pro Light" w:cs="Calibri"/>
                <w:lang w:val="bs-Latn-BA"/>
              </w:rPr>
              <w:t>ij</w:t>
            </w:r>
            <w:r w:rsidRPr="008559F9">
              <w:rPr>
                <w:rFonts w:ascii="Myriad Pro Light" w:hAnsi="Myriad Pro Light" w:cs="Calibri"/>
                <w:lang w:val="bs-Latn-BA"/>
              </w:rPr>
              <w:t>e dana objavljivanja ovog poziva)</w:t>
            </w:r>
          </w:p>
        </w:tc>
        <w:tc>
          <w:tcPr>
            <w:tcW w:w="1134" w:type="dxa"/>
          </w:tcPr>
          <w:p w14:paraId="344FC802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  <w:tc>
          <w:tcPr>
            <w:tcW w:w="1165" w:type="dxa"/>
          </w:tcPr>
          <w:p w14:paraId="73B8C7D2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</w:tr>
      <w:tr w:rsidR="002200FB" w:rsidRPr="008559F9" w14:paraId="7AC027A9" w14:textId="77777777" w:rsidTr="00326F41">
        <w:tc>
          <w:tcPr>
            <w:tcW w:w="6941" w:type="dxa"/>
          </w:tcPr>
          <w:p w14:paraId="50DD8F90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Ako su svi prethodni odgovori DA:</w:t>
            </w:r>
          </w:p>
        </w:tc>
        <w:tc>
          <w:tcPr>
            <w:tcW w:w="1134" w:type="dxa"/>
          </w:tcPr>
          <w:p w14:paraId="5ED95A2E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  <w:tc>
          <w:tcPr>
            <w:tcW w:w="1165" w:type="dxa"/>
          </w:tcPr>
          <w:p w14:paraId="536592DE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</w:tr>
      <w:tr w:rsidR="002200FB" w:rsidRPr="008559F9" w14:paraId="52FCD0BB" w14:textId="77777777" w:rsidTr="00326F41">
        <w:tc>
          <w:tcPr>
            <w:tcW w:w="6941" w:type="dxa"/>
          </w:tcPr>
          <w:p w14:paraId="38BE7681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 xml:space="preserve">ODLUKA: Aplikacija (prijava) se podnosi na evaluaciju </w:t>
            </w:r>
          </w:p>
        </w:tc>
        <w:tc>
          <w:tcPr>
            <w:tcW w:w="1134" w:type="dxa"/>
          </w:tcPr>
          <w:p w14:paraId="7DD5134B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  <w:tc>
          <w:tcPr>
            <w:tcW w:w="1165" w:type="dxa"/>
          </w:tcPr>
          <w:p w14:paraId="72521BAE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</w:tr>
      <w:tr w:rsidR="002200FB" w:rsidRPr="008559F9" w14:paraId="7927925A" w14:textId="77777777" w:rsidTr="00326F41">
        <w:tc>
          <w:tcPr>
            <w:tcW w:w="6941" w:type="dxa"/>
          </w:tcPr>
          <w:p w14:paraId="47E06CC6" w14:textId="77777777" w:rsidR="002200FB" w:rsidRPr="008559F9" w:rsidRDefault="002200FB" w:rsidP="00597CE0">
            <w:pPr>
              <w:rPr>
                <w:rFonts w:ascii="Myriad Pro Light" w:hAnsi="Myriad Pro Light" w:cs="Calibri"/>
                <w:b/>
                <w:lang w:val="bs-Latn-BA"/>
              </w:rPr>
            </w:pPr>
            <w:r w:rsidRPr="008559F9">
              <w:rPr>
                <w:rFonts w:ascii="Myriad Pro Light" w:hAnsi="Myriad Pro Light" w:cs="Calibri"/>
                <w:b/>
                <w:lang w:val="bs-Latn-BA"/>
              </w:rPr>
              <w:t>EVALUACIJA POTPUNE PRIJAVE (druga faza)</w:t>
            </w:r>
          </w:p>
        </w:tc>
        <w:tc>
          <w:tcPr>
            <w:tcW w:w="1134" w:type="dxa"/>
          </w:tcPr>
          <w:p w14:paraId="07B9D5C7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Ukupno</w:t>
            </w:r>
          </w:p>
        </w:tc>
        <w:tc>
          <w:tcPr>
            <w:tcW w:w="1165" w:type="dxa"/>
          </w:tcPr>
          <w:p w14:paraId="7F4AF1B4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Dodeljeno</w:t>
            </w:r>
          </w:p>
        </w:tc>
      </w:tr>
      <w:tr w:rsidR="002200FB" w:rsidRPr="008559F9" w14:paraId="4EADB77C" w14:textId="77777777" w:rsidTr="00326F41">
        <w:tc>
          <w:tcPr>
            <w:tcW w:w="6941" w:type="dxa"/>
          </w:tcPr>
          <w:p w14:paraId="7E269295" w14:textId="77777777" w:rsidR="002200FB" w:rsidRPr="008559F9" w:rsidRDefault="002200FB" w:rsidP="00326F41">
            <w:pPr>
              <w:spacing w:after="0" w:line="240" w:lineRule="auto"/>
              <w:jc w:val="both"/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 xml:space="preserve">Predloženi projekat omogućava uzajamnu </w:t>
            </w:r>
            <w:r w:rsidR="00C015F5" w:rsidRPr="008559F9">
              <w:rPr>
                <w:rFonts w:ascii="Myriad Pro Light" w:hAnsi="Myriad Pro Light" w:cs="Calibri"/>
                <w:lang w:val="bs-Latn-BA"/>
              </w:rPr>
              <w:t>dosljednost</w:t>
            </w:r>
            <w:r w:rsidRPr="008559F9">
              <w:rPr>
                <w:rFonts w:ascii="Myriad Pro Light" w:hAnsi="Myriad Pro Light" w:cs="Calibri"/>
                <w:lang w:val="bs-Latn-BA"/>
              </w:rPr>
              <w:t>. Odnos između svrhe, rezultata i predloženih aktivnosti je vidljiv i jasan.</w:t>
            </w:r>
          </w:p>
        </w:tc>
        <w:tc>
          <w:tcPr>
            <w:tcW w:w="1134" w:type="dxa"/>
          </w:tcPr>
          <w:p w14:paraId="28D26321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15 bodova</w:t>
            </w:r>
          </w:p>
        </w:tc>
        <w:tc>
          <w:tcPr>
            <w:tcW w:w="1165" w:type="dxa"/>
          </w:tcPr>
          <w:p w14:paraId="2A31AC5A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</w:tr>
      <w:tr w:rsidR="002200FB" w:rsidRPr="008559F9" w14:paraId="60C29B56" w14:textId="77777777" w:rsidTr="00326F41">
        <w:tc>
          <w:tcPr>
            <w:tcW w:w="6941" w:type="dxa"/>
          </w:tcPr>
          <w:p w14:paraId="7964F220" w14:textId="77777777" w:rsidR="002200FB" w:rsidRPr="008559F9" w:rsidRDefault="002200FB" w:rsidP="00326F41">
            <w:pPr>
              <w:spacing w:after="0" w:line="240" w:lineRule="auto"/>
              <w:jc w:val="both"/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 xml:space="preserve">Problem je </w:t>
            </w:r>
            <w:r w:rsidR="00C015F5" w:rsidRPr="008559F9">
              <w:rPr>
                <w:rFonts w:ascii="Myriad Pro Light" w:hAnsi="Myriad Pro Light" w:cs="Calibri"/>
                <w:lang w:val="bs-Latn-BA"/>
              </w:rPr>
              <w:t>uspješno</w:t>
            </w:r>
            <w:r w:rsidRPr="008559F9">
              <w:rPr>
                <w:rFonts w:ascii="Myriad Pro Light" w:hAnsi="Myriad Pro Light" w:cs="Calibri"/>
                <w:lang w:val="bs-Latn-BA"/>
              </w:rPr>
              <w:t xml:space="preserve"> i precizno adresiran. Cilj projekta je jasno postavljen i u skladu je sa ciljevima WeBER</w:t>
            </w:r>
            <w:r w:rsidR="00326F41" w:rsidRPr="008559F9">
              <w:rPr>
                <w:rFonts w:ascii="Myriad Pro Light" w:hAnsi="Myriad Pro Light" w:cs="Calibri"/>
                <w:lang w:val="bs-Latn-BA"/>
              </w:rPr>
              <w:t xml:space="preserve"> 2.0</w:t>
            </w:r>
            <w:r w:rsidRPr="008559F9">
              <w:rPr>
                <w:rFonts w:ascii="Myriad Pro Light" w:hAnsi="Myriad Pro Light" w:cs="Calibri"/>
                <w:lang w:val="bs-Latn-BA"/>
              </w:rPr>
              <w:t xml:space="preserve"> projekta</w:t>
            </w:r>
            <w:r w:rsidR="00326F41" w:rsidRPr="008559F9">
              <w:rPr>
                <w:rFonts w:ascii="Myriad Pro Light" w:hAnsi="Myriad Pro Light" w:cs="Calibri"/>
                <w:lang w:val="bs-Latn-BA"/>
              </w:rPr>
              <w:t xml:space="preserve"> (specifičan cilj 4)</w:t>
            </w:r>
            <w:r w:rsidRPr="008559F9">
              <w:rPr>
                <w:rFonts w:ascii="Myriad Pro Light" w:hAnsi="Myriad Pro Light" w:cs="Calibri"/>
                <w:lang w:val="bs-Latn-BA"/>
              </w:rPr>
              <w:t>.</w:t>
            </w:r>
          </w:p>
        </w:tc>
        <w:tc>
          <w:tcPr>
            <w:tcW w:w="1134" w:type="dxa"/>
          </w:tcPr>
          <w:p w14:paraId="30A9ACE9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1</w:t>
            </w:r>
            <w:r w:rsidR="00356F2E" w:rsidRPr="008559F9">
              <w:rPr>
                <w:rFonts w:ascii="Myriad Pro Light" w:hAnsi="Myriad Pro Light" w:cs="Calibri"/>
                <w:lang w:val="bs-Latn-BA"/>
              </w:rPr>
              <w:t xml:space="preserve">5 </w:t>
            </w:r>
            <w:r w:rsidRPr="008559F9">
              <w:rPr>
                <w:rFonts w:ascii="Myriad Pro Light" w:hAnsi="Myriad Pro Light" w:cs="Calibri"/>
                <w:lang w:val="bs-Latn-BA"/>
              </w:rPr>
              <w:t>bodova</w:t>
            </w:r>
          </w:p>
        </w:tc>
        <w:tc>
          <w:tcPr>
            <w:tcW w:w="1165" w:type="dxa"/>
          </w:tcPr>
          <w:p w14:paraId="785B4713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</w:tr>
      <w:tr w:rsidR="002200FB" w:rsidRPr="008559F9" w14:paraId="073957FA" w14:textId="77777777" w:rsidTr="00326F41">
        <w:tc>
          <w:tcPr>
            <w:tcW w:w="6941" w:type="dxa"/>
          </w:tcPr>
          <w:p w14:paraId="24CE20C3" w14:textId="77777777" w:rsidR="002200FB" w:rsidRPr="008559F9" w:rsidRDefault="00AE7ABE" w:rsidP="00EB39FE">
            <w:pPr>
              <w:spacing w:after="0" w:line="240" w:lineRule="auto"/>
              <w:jc w:val="both"/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Pr</w:t>
            </w:r>
            <w:r w:rsidR="00C015F5">
              <w:rPr>
                <w:rFonts w:ascii="Myriad Pro Light" w:hAnsi="Myriad Pro Light" w:cs="Calibri"/>
                <w:lang w:val="bs-Latn-BA"/>
              </w:rPr>
              <w:t>ij</w:t>
            </w:r>
            <w:r w:rsidRPr="008559F9">
              <w:rPr>
                <w:rFonts w:ascii="Myriad Pro Light" w:hAnsi="Myriad Pro Light" w:cs="Calibri"/>
                <w:lang w:val="bs-Latn-BA"/>
              </w:rPr>
              <w:t xml:space="preserve">edlog projekta jasno opisuje predložene aktivnosti građanskih konsultacija na lokalnom nivou. </w:t>
            </w:r>
          </w:p>
        </w:tc>
        <w:tc>
          <w:tcPr>
            <w:tcW w:w="1134" w:type="dxa"/>
          </w:tcPr>
          <w:p w14:paraId="12CBAF9C" w14:textId="77777777" w:rsidR="002200FB" w:rsidRPr="008559F9" w:rsidRDefault="00356F2E" w:rsidP="00597CE0">
            <w:pPr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15</w:t>
            </w:r>
            <w:r w:rsidR="002200FB" w:rsidRPr="008559F9">
              <w:rPr>
                <w:rFonts w:ascii="Myriad Pro Light" w:hAnsi="Myriad Pro Light" w:cs="Calibri"/>
                <w:lang w:val="bs-Latn-BA"/>
              </w:rPr>
              <w:t xml:space="preserve"> </w:t>
            </w:r>
            <w:r w:rsidR="002200FB" w:rsidRPr="008559F9">
              <w:rPr>
                <w:rFonts w:ascii="Myriad Pro Light" w:hAnsi="Myriad Pro Light" w:cs="Calibri"/>
                <w:lang w:val="bs-Latn-BA"/>
              </w:rPr>
              <w:lastRenderedPageBreak/>
              <w:t>bodova</w:t>
            </w:r>
          </w:p>
        </w:tc>
        <w:tc>
          <w:tcPr>
            <w:tcW w:w="1165" w:type="dxa"/>
          </w:tcPr>
          <w:p w14:paraId="2B1CB430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</w:tr>
      <w:tr w:rsidR="002200FB" w:rsidRPr="008559F9" w14:paraId="48F814E8" w14:textId="77777777" w:rsidTr="00326F41">
        <w:tc>
          <w:tcPr>
            <w:tcW w:w="6941" w:type="dxa"/>
          </w:tcPr>
          <w:p w14:paraId="3DF0D0B0" w14:textId="77777777" w:rsidR="002200FB" w:rsidRPr="008559F9" w:rsidRDefault="00AE7ABE" w:rsidP="00EB39FE">
            <w:pPr>
              <w:spacing w:after="0" w:line="240" w:lineRule="auto"/>
              <w:jc w:val="both"/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Aktivnosti su precizno i usp</w:t>
            </w:r>
            <w:r w:rsidR="00C015F5">
              <w:rPr>
                <w:rFonts w:ascii="Myriad Pro Light" w:hAnsi="Myriad Pro Light" w:cs="Calibri"/>
                <w:lang w:val="bs-Latn-BA"/>
              </w:rPr>
              <w:t>j</w:t>
            </w:r>
            <w:r w:rsidRPr="008559F9">
              <w:rPr>
                <w:rFonts w:ascii="Myriad Pro Light" w:hAnsi="Myriad Pro Light" w:cs="Calibri"/>
                <w:lang w:val="bs-Latn-BA"/>
              </w:rPr>
              <w:t xml:space="preserve">ešno postavljene i u skladu su sa vremenskim okvirom (minimalno 6 </w:t>
            </w:r>
            <w:r w:rsidR="00C015F5" w:rsidRPr="008559F9">
              <w:rPr>
                <w:rFonts w:ascii="Myriad Pro Light" w:hAnsi="Myriad Pro Light" w:cs="Calibri"/>
                <w:lang w:val="bs-Latn-BA"/>
              </w:rPr>
              <w:t>mjeseci</w:t>
            </w:r>
            <w:r w:rsidRPr="008559F9">
              <w:rPr>
                <w:rFonts w:ascii="Myriad Pro Light" w:hAnsi="Myriad Pro Light" w:cs="Calibri"/>
                <w:lang w:val="bs-Latn-BA"/>
              </w:rPr>
              <w:t xml:space="preserve"> do 12 </w:t>
            </w:r>
            <w:r w:rsidR="00C015F5" w:rsidRPr="008559F9">
              <w:rPr>
                <w:rFonts w:ascii="Myriad Pro Light" w:hAnsi="Myriad Pro Light" w:cs="Calibri"/>
                <w:lang w:val="bs-Latn-BA"/>
              </w:rPr>
              <w:t>mjeseci</w:t>
            </w:r>
            <w:r w:rsidRPr="008559F9">
              <w:rPr>
                <w:rFonts w:ascii="Myriad Pro Light" w:hAnsi="Myriad Pro Light" w:cs="Calibri"/>
                <w:lang w:val="bs-Latn-BA"/>
              </w:rPr>
              <w:t>).</w:t>
            </w:r>
          </w:p>
        </w:tc>
        <w:tc>
          <w:tcPr>
            <w:tcW w:w="1134" w:type="dxa"/>
          </w:tcPr>
          <w:p w14:paraId="5A82B29F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10 bodova</w:t>
            </w:r>
          </w:p>
        </w:tc>
        <w:tc>
          <w:tcPr>
            <w:tcW w:w="1165" w:type="dxa"/>
          </w:tcPr>
          <w:p w14:paraId="630B70ED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</w:tr>
      <w:tr w:rsidR="002200FB" w:rsidRPr="008559F9" w14:paraId="1EE73CB2" w14:textId="77777777" w:rsidTr="00326F41">
        <w:tc>
          <w:tcPr>
            <w:tcW w:w="6941" w:type="dxa"/>
          </w:tcPr>
          <w:p w14:paraId="7046D5D4" w14:textId="77777777" w:rsidR="002200FB" w:rsidRPr="008559F9" w:rsidRDefault="00AE7ABE" w:rsidP="00AE7ABE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 xml:space="preserve">Budžet je u skladu sa predloženim aktivnostima. </w:t>
            </w:r>
            <w:r w:rsidR="00352C5B" w:rsidRPr="008559F9">
              <w:rPr>
                <w:rFonts w:ascii="Myriad Pro Light" w:hAnsi="Myriad Pro Light" w:cs="Calibri"/>
                <w:lang w:val="bs-Latn-BA"/>
              </w:rPr>
              <w:t>Predloženi troškovi su realni i p</w:t>
            </w:r>
            <w:r w:rsidRPr="008559F9">
              <w:rPr>
                <w:rFonts w:ascii="Myriad Pro Light" w:hAnsi="Myriad Pro Light" w:cs="Calibri"/>
                <w:lang w:val="bs-Latn-BA"/>
              </w:rPr>
              <w:t>oštuju se principi dobrog finansijskog upravljanja.</w:t>
            </w:r>
          </w:p>
        </w:tc>
        <w:tc>
          <w:tcPr>
            <w:tcW w:w="1134" w:type="dxa"/>
          </w:tcPr>
          <w:p w14:paraId="68862624" w14:textId="77777777" w:rsidR="002200FB" w:rsidRPr="008559F9" w:rsidRDefault="00356F2E" w:rsidP="00597CE0">
            <w:pPr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10</w:t>
            </w:r>
            <w:r w:rsidR="00AE7ABE" w:rsidRPr="008559F9">
              <w:rPr>
                <w:rFonts w:ascii="Myriad Pro Light" w:hAnsi="Myriad Pro Light" w:cs="Calibri"/>
                <w:lang w:val="bs-Latn-BA"/>
              </w:rPr>
              <w:t xml:space="preserve"> </w:t>
            </w:r>
            <w:r w:rsidR="002200FB" w:rsidRPr="008559F9">
              <w:rPr>
                <w:rFonts w:ascii="Myriad Pro Light" w:hAnsi="Myriad Pro Light" w:cs="Calibri"/>
                <w:lang w:val="bs-Latn-BA"/>
              </w:rPr>
              <w:t>bodova</w:t>
            </w:r>
          </w:p>
        </w:tc>
        <w:tc>
          <w:tcPr>
            <w:tcW w:w="1165" w:type="dxa"/>
          </w:tcPr>
          <w:p w14:paraId="7D72244B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</w:tr>
      <w:tr w:rsidR="002200FB" w:rsidRPr="008559F9" w14:paraId="7762A9C6" w14:textId="77777777" w:rsidTr="00326F41">
        <w:tc>
          <w:tcPr>
            <w:tcW w:w="6941" w:type="dxa"/>
          </w:tcPr>
          <w:p w14:paraId="28103E6D" w14:textId="77777777" w:rsidR="002200FB" w:rsidRPr="008559F9" w:rsidRDefault="00AE7ABE" w:rsidP="00AE7ABE">
            <w:pPr>
              <w:spacing w:after="0" w:line="240" w:lineRule="auto"/>
              <w:jc w:val="both"/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Izvodljivost i održivost (mogućnosti za održavanje i/ili poboljšanje rezultata projekta).</w:t>
            </w:r>
          </w:p>
        </w:tc>
        <w:tc>
          <w:tcPr>
            <w:tcW w:w="1134" w:type="dxa"/>
          </w:tcPr>
          <w:p w14:paraId="12379333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5 bodova</w:t>
            </w:r>
          </w:p>
        </w:tc>
        <w:tc>
          <w:tcPr>
            <w:tcW w:w="1165" w:type="dxa"/>
          </w:tcPr>
          <w:p w14:paraId="7916B675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</w:tr>
      <w:tr w:rsidR="002200FB" w:rsidRPr="008559F9" w14:paraId="701A23A2" w14:textId="77777777" w:rsidTr="00326F41">
        <w:tc>
          <w:tcPr>
            <w:tcW w:w="6941" w:type="dxa"/>
          </w:tcPr>
          <w:p w14:paraId="1F181A20" w14:textId="77777777" w:rsidR="002200FB" w:rsidRPr="008559F9" w:rsidRDefault="002200FB" w:rsidP="00EB39FE">
            <w:pPr>
              <w:spacing w:after="0" w:line="240" w:lineRule="auto"/>
              <w:jc w:val="both"/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 xml:space="preserve">Organizacija ima evidenciju </w:t>
            </w:r>
            <w:r w:rsidR="000F110D" w:rsidRPr="008559F9">
              <w:rPr>
                <w:rFonts w:ascii="Myriad Pro Light" w:hAnsi="Myriad Pro Light" w:cs="Calibri"/>
                <w:lang w:val="bs-Latn-BA"/>
              </w:rPr>
              <w:t>uspjeha</w:t>
            </w:r>
            <w:r w:rsidRPr="008559F9">
              <w:rPr>
                <w:rFonts w:ascii="Myriad Pro Light" w:hAnsi="Myriad Pro Light" w:cs="Calibri"/>
                <w:lang w:val="bs-Latn-BA"/>
              </w:rPr>
              <w:t xml:space="preserve"> u realizaciji projekata u oblasti reforme javne uprave (ILI dokaz sopstvenog iskustva i/ili kvalifikacija za bar jednog predloženog člana tima za sprovođenje projekta)</w:t>
            </w:r>
          </w:p>
        </w:tc>
        <w:tc>
          <w:tcPr>
            <w:tcW w:w="1134" w:type="dxa"/>
          </w:tcPr>
          <w:p w14:paraId="7AAF0793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5 bodova</w:t>
            </w:r>
          </w:p>
        </w:tc>
        <w:tc>
          <w:tcPr>
            <w:tcW w:w="1165" w:type="dxa"/>
          </w:tcPr>
          <w:p w14:paraId="27C29D52" w14:textId="77777777" w:rsidR="002200FB" w:rsidRPr="008559F9" w:rsidRDefault="002200FB" w:rsidP="00597CE0">
            <w:pPr>
              <w:rPr>
                <w:rFonts w:ascii="Myriad Pro Light" w:hAnsi="Myriad Pro Light" w:cs="Calibri"/>
                <w:lang w:val="bs-Latn-BA"/>
              </w:rPr>
            </w:pPr>
          </w:p>
        </w:tc>
      </w:tr>
      <w:tr w:rsidR="00326F41" w:rsidRPr="008559F9" w14:paraId="6B6F64CA" w14:textId="77777777" w:rsidTr="00326F41">
        <w:tc>
          <w:tcPr>
            <w:tcW w:w="6941" w:type="dxa"/>
          </w:tcPr>
          <w:p w14:paraId="35D5FDAE" w14:textId="77777777" w:rsidR="00326F41" w:rsidRPr="008559F9" w:rsidRDefault="00326F41" w:rsidP="00326F41">
            <w:pPr>
              <w:spacing w:after="0" w:line="240" w:lineRule="auto"/>
              <w:jc w:val="both"/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Evaluacija prijavnog obrasca</w:t>
            </w:r>
          </w:p>
        </w:tc>
        <w:tc>
          <w:tcPr>
            <w:tcW w:w="1134" w:type="dxa"/>
          </w:tcPr>
          <w:p w14:paraId="6D71D18D" w14:textId="77777777" w:rsidR="00326F41" w:rsidRPr="008559F9" w:rsidRDefault="00326F41" w:rsidP="00326F41">
            <w:pPr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75 bodova</w:t>
            </w:r>
          </w:p>
        </w:tc>
        <w:tc>
          <w:tcPr>
            <w:tcW w:w="1165" w:type="dxa"/>
          </w:tcPr>
          <w:p w14:paraId="42810A27" w14:textId="77777777" w:rsidR="00326F41" w:rsidRPr="008559F9" w:rsidRDefault="00326F41" w:rsidP="00326F41">
            <w:pPr>
              <w:rPr>
                <w:rFonts w:ascii="Myriad Pro Light" w:hAnsi="Myriad Pro Light" w:cs="Calibri"/>
                <w:lang w:val="bs-Latn-BA"/>
              </w:rPr>
            </w:pPr>
          </w:p>
        </w:tc>
      </w:tr>
      <w:tr w:rsidR="00326F41" w:rsidRPr="008559F9" w14:paraId="7B8DF8C4" w14:textId="77777777" w:rsidTr="00326F41">
        <w:tc>
          <w:tcPr>
            <w:tcW w:w="6941" w:type="dxa"/>
          </w:tcPr>
          <w:p w14:paraId="2B7A856E" w14:textId="77777777" w:rsidR="00326F41" w:rsidRPr="008559F9" w:rsidRDefault="00326F41" w:rsidP="00326F41">
            <w:pPr>
              <w:jc w:val="both"/>
              <w:rPr>
                <w:rFonts w:ascii="Myriad Pro Light" w:hAnsi="Myriad Pro Light" w:cs="Calibri"/>
                <w:b/>
                <w:lang w:val="bs-Latn-BA"/>
              </w:rPr>
            </w:pPr>
            <w:r w:rsidRPr="008559F9">
              <w:rPr>
                <w:rFonts w:ascii="Myriad Pro Light" w:hAnsi="Myriad Pro Light" w:cs="Calibri"/>
                <w:b/>
                <w:lang w:val="bs-Latn-BA"/>
              </w:rPr>
              <w:t>ODLUKA ZA DOD</w:t>
            </w:r>
            <w:r w:rsidR="0020589A">
              <w:rPr>
                <w:rFonts w:ascii="Myriad Pro Light" w:hAnsi="Myriad Pro Light" w:cs="Calibri"/>
                <w:b/>
                <w:lang w:val="bs-Latn-BA"/>
              </w:rPr>
              <w:t>J</w:t>
            </w:r>
            <w:r w:rsidRPr="008559F9">
              <w:rPr>
                <w:rFonts w:ascii="Myriad Pro Light" w:hAnsi="Myriad Pro Light" w:cs="Calibri"/>
                <w:b/>
                <w:lang w:val="bs-Latn-BA"/>
              </w:rPr>
              <w:t>ELU GRANTA (treća faza)</w:t>
            </w:r>
          </w:p>
        </w:tc>
        <w:tc>
          <w:tcPr>
            <w:tcW w:w="1134" w:type="dxa"/>
          </w:tcPr>
          <w:p w14:paraId="165DA41B" w14:textId="77777777" w:rsidR="00326F41" w:rsidRPr="008559F9" w:rsidRDefault="00326F41" w:rsidP="00326F41">
            <w:pPr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Da</w:t>
            </w:r>
          </w:p>
        </w:tc>
        <w:tc>
          <w:tcPr>
            <w:tcW w:w="1165" w:type="dxa"/>
          </w:tcPr>
          <w:p w14:paraId="216D5CCD" w14:textId="77777777" w:rsidR="00326F41" w:rsidRPr="008559F9" w:rsidRDefault="00326F41" w:rsidP="00326F41">
            <w:pPr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Ne</w:t>
            </w:r>
          </w:p>
        </w:tc>
      </w:tr>
      <w:tr w:rsidR="00326F41" w:rsidRPr="008559F9" w14:paraId="2814DCB5" w14:textId="77777777" w:rsidTr="00326F41">
        <w:tc>
          <w:tcPr>
            <w:tcW w:w="6941" w:type="dxa"/>
          </w:tcPr>
          <w:p w14:paraId="108D5E4F" w14:textId="77777777" w:rsidR="00326F41" w:rsidRPr="008559F9" w:rsidRDefault="00326F41" w:rsidP="00326F41">
            <w:pPr>
              <w:jc w:val="both"/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 xml:space="preserve">Stručni tim </w:t>
            </w:r>
            <w:r w:rsidR="000F110D" w:rsidRPr="008559F9">
              <w:rPr>
                <w:rFonts w:ascii="Myriad Pro Light" w:hAnsi="Myriad Pro Light" w:cs="Calibri"/>
                <w:lang w:val="bs-Latn-BA"/>
              </w:rPr>
              <w:t>zaht</w:t>
            </w:r>
            <w:r w:rsidR="0020589A">
              <w:rPr>
                <w:rFonts w:ascii="Myriad Pro Light" w:hAnsi="Myriad Pro Light" w:cs="Calibri"/>
                <w:lang w:val="bs-Latn-BA"/>
              </w:rPr>
              <w:t>i</w:t>
            </w:r>
            <w:r w:rsidR="000F110D" w:rsidRPr="008559F9">
              <w:rPr>
                <w:rFonts w:ascii="Myriad Pro Light" w:hAnsi="Myriad Pro Light" w:cs="Calibri"/>
                <w:lang w:val="bs-Latn-BA"/>
              </w:rPr>
              <w:t>jeva</w:t>
            </w:r>
            <w:r w:rsidRPr="008559F9">
              <w:rPr>
                <w:rFonts w:ascii="Myriad Pro Light" w:hAnsi="Myriad Pro Light" w:cs="Calibri"/>
                <w:lang w:val="bs-Latn-BA"/>
              </w:rPr>
              <w:t xml:space="preserve"> dostavljanje dodatnih podataka od strane OCD-a</w:t>
            </w:r>
          </w:p>
        </w:tc>
        <w:tc>
          <w:tcPr>
            <w:tcW w:w="1134" w:type="dxa"/>
          </w:tcPr>
          <w:p w14:paraId="1A67ADC8" w14:textId="77777777" w:rsidR="00326F41" w:rsidRPr="008559F9" w:rsidRDefault="00326F41" w:rsidP="00326F41">
            <w:pPr>
              <w:rPr>
                <w:rFonts w:ascii="Myriad Pro Light" w:hAnsi="Myriad Pro Light" w:cs="Calibri"/>
                <w:lang w:val="bs-Latn-BA"/>
              </w:rPr>
            </w:pPr>
          </w:p>
        </w:tc>
        <w:tc>
          <w:tcPr>
            <w:tcW w:w="1165" w:type="dxa"/>
          </w:tcPr>
          <w:p w14:paraId="16828429" w14:textId="77777777" w:rsidR="00326F41" w:rsidRPr="008559F9" w:rsidRDefault="00326F41" w:rsidP="00326F41">
            <w:pPr>
              <w:rPr>
                <w:rFonts w:ascii="Myriad Pro Light" w:hAnsi="Myriad Pro Light" w:cs="Calibri"/>
                <w:lang w:val="bs-Latn-BA"/>
              </w:rPr>
            </w:pPr>
          </w:p>
        </w:tc>
      </w:tr>
      <w:tr w:rsidR="00326F41" w:rsidRPr="008559F9" w14:paraId="7FE0C7B2" w14:textId="77777777" w:rsidTr="00326F41">
        <w:tc>
          <w:tcPr>
            <w:tcW w:w="6941" w:type="dxa"/>
          </w:tcPr>
          <w:p w14:paraId="4363CDFE" w14:textId="77777777" w:rsidR="00326F41" w:rsidRPr="008559F9" w:rsidRDefault="00326F41" w:rsidP="00326F41">
            <w:pPr>
              <w:jc w:val="both"/>
              <w:rPr>
                <w:rFonts w:ascii="Myriad Pro Light" w:hAnsi="Myriad Pro Light" w:cs="Calibri"/>
                <w:lang w:val="bs-Latn-BA"/>
              </w:rPr>
            </w:pPr>
            <w:r w:rsidRPr="008559F9">
              <w:rPr>
                <w:rFonts w:ascii="Myriad Pro Light" w:hAnsi="Myriad Pro Light" w:cs="Calibri"/>
                <w:lang w:val="bs-Latn-BA"/>
              </w:rPr>
              <w:t>Nakon što su evaluirani, stručni tim donosi odluku da odobri grant sredstva i predlaže zaključivanje sporazuma.</w:t>
            </w:r>
          </w:p>
        </w:tc>
        <w:tc>
          <w:tcPr>
            <w:tcW w:w="1134" w:type="dxa"/>
          </w:tcPr>
          <w:p w14:paraId="66E252A0" w14:textId="77777777" w:rsidR="00326F41" w:rsidRPr="008559F9" w:rsidRDefault="00326F41" w:rsidP="00326F41">
            <w:pPr>
              <w:rPr>
                <w:rFonts w:ascii="Myriad Pro Light" w:hAnsi="Myriad Pro Light" w:cs="Calibri"/>
                <w:lang w:val="bs-Latn-BA"/>
              </w:rPr>
            </w:pPr>
          </w:p>
        </w:tc>
        <w:tc>
          <w:tcPr>
            <w:tcW w:w="1165" w:type="dxa"/>
          </w:tcPr>
          <w:p w14:paraId="1388BDA9" w14:textId="77777777" w:rsidR="00326F41" w:rsidRPr="008559F9" w:rsidRDefault="00326F41" w:rsidP="00326F41">
            <w:pPr>
              <w:rPr>
                <w:rFonts w:ascii="Myriad Pro Light" w:hAnsi="Myriad Pro Light" w:cs="Calibri"/>
                <w:lang w:val="bs-Latn-BA"/>
              </w:rPr>
            </w:pPr>
          </w:p>
        </w:tc>
      </w:tr>
    </w:tbl>
    <w:p w14:paraId="6D59E68E" w14:textId="77777777" w:rsidR="00AE782B" w:rsidRPr="008559F9" w:rsidRDefault="00AE782B" w:rsidP="002200FB">
      <w:pPr>
        <w:jc w:val="both"/>
        <w:rPr>
          <w:rFonts w:ascii="Myriad Pro Light" w:hAnsi="Myriad Pro Light" w:cs="Calibri"/>
          <w:lang w:val="bs-Latn-BA"/>
        </w:rPr>
      </w:pPr>
    </w:p>
    <w:p w14:paraId="2CEECF32" w14:textId="77777777" w:rsidR="002200FB" w:rsidRPr="008559F9" w:rsidRDefault="002200FB" w:rsidP="002200FB">
      <w:pPr>
        <w:jc w:val="both"/>
        <w:rPr>
          <w:rFonts w:ascii="Myriad Pro Light" w:hAnsi="Myriad Pro Light" w:cs="Calibri"/>
          <w:lang w:val="bs-Latn-BA"/>
        </w:rPr>
      </w:pPr>
      <w:r w:rsidRPr="008559F9">
        <w:rPr>
          <w:rFonts w:ascii="Myriad Pro Light" w:hAnsi="Myriad Pro Light" w:cs="Calibri"/>
          <w:lang w:val="bs-Latn-BA"/>
        </w:rPr>
        <w:t xml:space="preserve">Odabir projekata za svaku zemlju će biti napravljen od strane Komisije za odabir koju čine </w:t>
      </w:r>
      <w:r w:rsidR="00AE782B" w:rsidRPr="008559F9">
        <w:rPr>
          <w:rFonts w:ascii="Myriad Pro Light" w:hAnsi="Myriad Pro Light" w:cs="Calibri"/>
          <w:lang w:val="bs-Latn-BA"/>
        </w:rPr>
        <w:t>projektni i grant</w:t>
      </w:r>
      <w:r w:rsidRPr="008559F9">
        <w:rPr>
          <w:rFonts w:ascii="Myriad Pro Light" w:hAnsi="Myriad Pro Light" w:cs="Calibri"/>
          <w:lang w:val="bs-Latn-BA"/>
        </w:rPr>
        <w:t xml:space="preserve"> menadžer</w:t>
      </w:r>
      <w:r w:rsidR="00AE782B" w:rsidRPr="008559F9">
        <w:rPr>
          <w:rFonts w:ascii="Myriad Pro Light" w:hAnsi="Myriad Pro Light" w:cs="Calibri"/>
          <w:lang w:val="bs-Latn-BA"/>
        </w:rPr>
        <w:t xml:space="preserve"> </w:t>
      </w:r>
      <w:r w:rsidRPr="008559F9">
        <w:rPr>
          <w:rFonts w:ascii="Myriad Pro Light" w:hAnsi="Myriad Pro Light" w:cs="Calibri"/>
          <w:lang w:val="bs-Latn-BA"/>
        </w:rPr>
        <w:t xml:space="preserve">i dva predstavnika organizacija koje implementiraju WeBER </w:t>
      </w:r>
      <w:r w:rsidR="006B6A70" w:rsidRPr="008559F9">
        <w:rPr>
          <w:rFonts w:ascii="Myriad Pro Light" w:hAnsi="Myriad Pro Light" w:cs="Calibri"/>
          <w:lang w:val="bs-Latn-BA"/>
        </w:rPr>
        <w:t xml:space="preserve">2.0 </w:t>
      </w:r>
      <w:r w:rsidRPr="008559F9">
        <w:rPr>
          <w:rFonts w:ascii="Myriad Pro Light" w:hAnsi="Myriad Pro Light" w:cs="Calibri"/>
          <w:lang w:val="bs-Latn-BA"/>
        </w:rPr>
        <w:t>projekat u svakoj od navedenih zemalja. Komisija za odabir će sastaviti listu rangiranih projekata, uključujući i rezervnu listu. Samo odabrani dobitnici granta će biti pozvani da diskutuj</w:t>
      </w:r>
      <w:r w:rsidR="006B6A70" w:rsidRPr="008559F9">
        <w:rPr>
          <w:rFonts w:ascii="Myriad Pro Light" w:hAnsi="Myriad Pro Light" w:cs="Calibri"/>
          <w:lang w:val="bs-Latn-BA"/>
        </w:rPr>
        <w:t xml:space="preserve">u o </w:t>
      </w:r>
      <w:r w:rsidRPr="008559F9">
        <w:rPr>
          <w:rFonts w:ascii="Myriad Pro Light" w:hAnsi="Myriad Pro Light" w:cs="Calibri"/>
          <w:lang w:val="bs-Latn-BA"/>
        </w:rPr>
        <w:t>aplikacij</w:t>
      </w:r>
      <w:r w:rsidR="006B6A70" w:rsidRPr="008559F9">
        <w:rPr>
          <w:rFonts w:ascii="Myriad Pro Light" w:hAnsi="Myriad Pro Light" w:cs="Calibri"/>
          <w:lang w:val="bs-Latn-BA"/>
        </w:rPr>
        <w:t>ama</w:t>
      </w:r>
      <w:r w:rsidRPr="008559F9">
        <w:rPr>
          <w:rFonts w:ascii="Myriad Pro Light" w:hAnsi="Myriad Pro Light" w:cs="Calibri"/>
          <w:lang w:val="bs-Latn-BA"/>
        </w:rPr>
        <w:t>. Konačna lista odabranih projektnih pr</w:t>
      </w:r>
      <w:r w:rsidR="000F110D">
        <w:rPr>
          <w:rFonts w:ascii="Myriad Pro Light" w:hAnsi="Myriad Pro Light" w:cs="Calibri"/>
          <w:lang w:val="bs-Latn-BA"/>
        </w:rPr>
        <w:t>ij</w:t>
      </w:r>
      <w:r w:rsidRPr="008559F9">
        <w:rPr>
          <w:rFonts w:ascii="Myriad Pro Light" w:hAnsi="Myriad Pro Light" w:cs="Calibri"/>
          <w:lang w:val="bs-Latn-BA"/>
        </w:rPr>
        <w:t xml:space="preserve">edloga će biti objavljena na web </w:t>
      </w:r>
      <w:r w:rsidRPr="008559F9">
        <w:rPr>
          <w:rFonts w:ascii="Myriad Pro Light" w:hAnsi="Myriad Pro Light"/>
          <w:lang w:val="bs-Latn-BA"/>
        </w:rPr>
        <w:t xml:space="preserve">stranici </w:t>
      </w:r>
      <w:hyperlink r:id="rId19" w:history="1">
        <w:r w:rsidR="006B6A70" w:rsidRPr="008559F9">
          <w:rPr>
            <w:rStyle w:val="Hyperlink"/>
            <w:rFonts w:ascii="Myriad Pro Light" w:hAnsi="Myriad Pro Light"/>
            <w:lang w:val="bs-Latn-BA"/>
          </w:rPr>
          <w:t>www.par-monitor.org</w:t>
        </w:r>
      </w:hyperlink>
      <w:r w:rsidRPr="008559F9">
        <w:rPr>
          <w:rFonts w:ascii="Myriad Pro Light" w:hAnsi="Myriad Pro Light" w:cs="Calibri"/>
          <w:lang w:val="bs-Latn-BA"/>
        </w:rPr>
        <w:t>.</w:t>
      </w:r>
    </w:p>
    <w:p w14:paraId="608F8382" w14:textId="77777777" w:rsidR="00B13685" w:rsidRPr="008559F9" w:rsidRDefault="00B13685" w:rsidP="00B13685">
      <w:pPr>
        <w:pStyle w:val="H1WeBER"/>
        <w:numPr>
          <w:ilvl w:val="0"/>
          <w:numId w:val="7"/>
        </w:numPr>
        <w:rPr>
          <w:lang w:val="bs-Latn-BA"/>
        </w:rPr>
      </w:pPr>
      <w:r w:rsidRPr="008559F9">
        <w:rPr>
          <w:lang w:val="bs-Latn-BA"/>
        </w:rPr>
        <w:t>Sprovođenje grantova</w:t>
      </w:r>
    </w:p>
    <w:p w14:paraId="7CB503F7" w14:textId="77777777" w:rsidR="0063573A" w:rsidRPr="008559F9" w:rsidRDefault="00623F74" w:rsidP="00623F74">
      <w:pPr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Tačan iznos svak</w:t>
      </w:r>
      <w:r w:rsidR="005276AA" w:rsidRPr="008559F9">
        <w:rPr>
          <w:rFonts w:ascii="Myriad Pro Light" w:hAnsi="Myriad Pro Light"/>
          <w:lang w:val="bs-Latn-BA"/>
        </w:rPr>
        <w:t>og</w:t>
      </w:r>
      <w:r w:rsidRPr="008559F9">
        <w:rPr>
          <w:rFonts w:ascii="Myriad Pro Light" w:hAnsi="Myriad Pro Light"/>
          <w:lang w:val="bs-Latn-BA"/>
        </w:rPr>
        <w:t xml:space="preserve"> pojedinačn</w:t>
      </w:r>
      <w:r w:rsidR="005276AA" w:rsidRPr="008559F9">
        <w:rPr>
          <w:rFonts w:ascii="Myriad Pro Light" w:hAnsi="Myriad Pro Light"/>
          <w:lang w:val="bs-Latn-BA"/>
        </w:rPr>
        <w:t>og</w:t>
      </w:r>
      <w:r w:rsidRPr="008559F9">
        <w:rPr>
          <w:rFonts w:ascii="Myriad Pro Light" w:hAnsi="Myriad Pro Light"/>
          <w:lang w:val="bs-Latn-BA"/>
        </w:rPr>
        <w:t xml:space="preserve"> </w:t>
      </w:r>
      <w:r w:rsidR="005276AA" w:rsidRPr="008559F9">
        <w:rPr>
          <w:rFonts w:ascii="Myriad Pro Light" w:hAnsi="Myriad Pro Light"/>
          <w:lang w:val="bs-Latn-BA"/>
        </w:rPr>
        <w:t>granta</w:t>
      </w:r>
      <w:r w:rsidRPr="008559F9">
        <w:rPr>
          <w:rFonts w:ascii="Myriad Pro Light" w:hAnsi="Myriad Pro Light"/>
          <w:lang w:val="bs-Latn-BA"/>
        </w:rPr>
        <w:t xml:space="preserve"> bi</w:t>
      </w:r>
      <w:r w:rsidR="000F110D">
        <w:rPr>
          <w:rFonts w:ascii="Myriad Pro Light" w:hAnsi="Myriad Pro Light"/>
          <w:lang w:val="bs-Latn-BA"/>
        </w:rPr>
        <w:t xml:space="preserve">ti </w:t>
      </w:r>
      <w:r w:rsidRPr="008559F9">
        <w:rPr>
          <w:rFonts w:ascii="Myriad Pro Light" w:hAnsi="Myriad Pro Light"/>
          <w:lang w:val="bs-Latn-BA"/>
        </w:rPr>
        <w:t>će određen na osnovu predloženog budžet</w:t>
      </w:r>
      <w:r w:rsidR="005276AA" w:rsidRPr="008559F9">
        <w:rPr>
          <w:rFonts w:ascii="Myriad Pro Light" w:hAnsi="Myriad Pro Light"/>
          <w:lang w:val="bs-Latn-BA"/>
        </w:rPr>
        <w:t>a,</w:t>
      </w:r>
      <w:r w:rsidRPr="008559F9">
        <w:rPr>
          <w:rFonts w:ascii="Myriad Pro Light" w:hAnsi="Myriad Pro Light"/>
          <w:lang w:val="bs-Latn-BA"/>
        </w:rPr>
        <w:t xml:space="preserve"> uzimajući u obzir principe ekonomičnosti, efikasnosti i efektivnosti. U skladu s tim, Komisija za </w:t>
      </w:r>
      <w:r w:rsidR="005276AA" w:rsidRPr="008559F9">
        <w:rPr>
          <w:rFonts w:ascii="Myriad Pro Light" w:hAnsi="Myriad Pro Light"/>
          <w:lang w:val="bs-Latn-BA"/>
        </w:rPr>
        <w:t>odabir</w:t>
      </w:r>
      <w:r w:rsidRPr="008559F9">
        <w:rPr>
          <w:rFonts w:ascii="Myriad Pro Light" w:hAnsi="Myriad Pro Light"/>
          <w:lang w:val="bs-Latn-BA"/>
        </w:rPr>
        <w:t xml:space="preserve"> može da predloži smanjenje i modifikacije budžeta (usl</w:t>
      </w:r>
      <w:r w:rsidR="000F110D">
        <w:rPr>
          <w:rFonts w:ascii="Myriad Pro Light" w:hAnsi="Myriad Pro Light"/>
          <w:lang w:val="bs-Latn-BA"/>
        </w:rPr>
        <w:t>j</w:t>
      </w:r>
      <w:r w:rsidRPr="008559F9">
        <w:rPr>
          <w:rFonts w:ascii="Myriad Pro Light" w:hAnsi="Myriad Pro Light"/>
          <w:lang w:val="bs-Latn-BA"/>
        </w:rPr>
        <w:t xml:space="preserve">ed čega se ukupni budžet predloženog projekta ne može povećati). Maksimalni iznos </w:t>
      </w:r>
      <w:r w:rsidR="002A3E13" w:rsidRPr="008559F9">
        <w:rPr>
          <w:rFonts w:ascii="Myriad Pro Light" w:hAnsi="Myriad Pro Light"/>
          <w:lang w:val="bs-Latn-BA"/>
        </w:rPr>
        <w:t>granta</w:t>
      </w:r>
      <w:r w:rsidRPr="008559F9">
        <w:rPr>
          <w:rFonts w:ascii="Myriad Pro Light" w:hAnsi="Myriad Pro Light"/>
          <w:lang w:val="bs-Latn-BA"/>
        </w:rPr>
        <w:t xml:space="preserve"> po jednom podržanom projektu bi</w:t>
      </w:r>
      <w:r w:rsidR="000F110D">
        <w:rPr>
          <w:rFonts w:ascii="Myriad Pro Light" w:hAnsi="Myriad Pro Light"/>
          <w:lang w:val="bs-Latn-BA"/>
        </w:rPr>
        <w:t xml:space="preserve">ti </w:t>
      </w:r>
      <w:r w:rsidRPr="008559F9">
        <w:rPr>
          <w:rFonts w:ascii="Myriad Pro Light" w:hAnsi="Myriad Pro Light"/>
          <w:lang w:val="bs-Latn-BA"/>
        </w:rPr>
        <w:t>će 8000 EUR.</w:t>
      </w:r>
    </w:p>
    <w:p w14:paraId="47661098" w14:textId="77777777" w:rsidR="002A3E13" w:rsidRPr="008559F9" w:rsidRDefault="002A3E13" w:rsidP="002A3E13">
      <w:pPr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 xml:space="preserve">Na </w:t>
      </w:r>
      <w:r w:rsidRPr="008559F9">
        <w:rPr>
          <w:rFonts w:ascii="Myriad Pro Light" w:hAnsi="Myriad Pro Light"/>
          <w:b/>
          <w:bCs/>
          <w:lang w:val="bs-Latn-BA"/>
        </w:rPr>
        <w:t>početnoj radionici za jačanje kapaciteta</w:t>
      </w:r>
      <w:r w:rsidRPr="008559F9">
        <w:rPr>
          <w:rFonts w:ascii="Myriad Pro Light" w:hAnsi="Myriad Pro Light"/>
          <w:lang w:val="bs-Latn-BA"/>
        </w:rPr>
        <w:t>, primaoci grantova će dobiti sm</w:t>
      </w:r>
      <w:r w:rsidR="000F110D">
        <w:rPr>
          <w:rFonts w:ascii="Myriad Pro Light" w:hAnsi="Myriad Pro Light"/>
          <w:lang w:val="bs-Latn-BA"/>
        </w:rPr>
        <w:t>j</w:t>
      </w:r>
      <w:r w:rsidRPr="008559F9">
        <w:rPr>
          <w:rFonts w:ascii="Myriad Pro Light" w:hAnsi="Myriad Pro Light"/>
          <w:lang w:val="bs-Latn-BA"/>
        </w:rPr>
        <w:t>ernice za sprovođenje projekata, koje obuhvataju:</w:t>
      </w:r>
    </w:p>
    <w:p w14:paraId="3197666B" w14:textId="77777777" w:rsidR="002A3E13" w:rsidRPr="008559F9" w:rsidRDefault="002A3E13" w:rsidP="002A3E13">
      <w:pPr>
        <w:pStyle w:val="Bullet1WeBER"/>
        <w:ind w:left="360" w:hanging="360"/>
        <w:rPr>
          <w:lang w:val="bs-Latn-BA"/>
        </w:rPr>
      </w:pPr>
      <w:r w:rsidRPr="008559F9">
        <w:rPr>
          <w:lang w:val="bs-Latn-BA"/>
        </w:rPr>
        <w:t>Upravljanje projektima, uključujući finansije i operativne aspekte;</w:t>
      </w:r>
    </w:p>
    <w:p w14:paraId="1840F07D" w14:textId="77777777" w:rsidR="002A3E13" w:rsidRPr="008559F9" w:rsidRDefault="002A3E13" w:rsidP="002A3E13">
      <w:pPr>
        <w:pStyle w:val="Bullet1WeBER"/>
        <w:spacing w:before="0" w:after="0"/>
        <w:ind w:left="360" w:hanging="360"/>
        <w:rPr>
          <w:lang w:val="bs-Latn-BA"/>
        </w:rPr>
      </w:pPr>
      <w:r w:rsidRPr="008559F9">
        <w:rPr>
          <w:lang w:val="bs-Latn-BA"/>
        </w:rPr>
        <w:t>Vidljivost akcija finansiranih od strane EU i</w:t>
      </w:r>
    </w:p>
    <w:p w14:paraId="0E56A82E" w14:textId="77777777" w:rsidR="002A3E13" w:rsidRPr="008559F9" w:rsidRDefault="002A3E13" w:rsidP="002A3E13">
      <w:pPr>
        <w:pStyle w:val="Bullet1WeBER"/>
        <w:spacing w:before="0" w:after="0"/>
        <w:ind w:left="360" w:hanging="360"/>
        <w:rPr>
          <w:lang w:val="bs-Latn-BA"/>
        </w:rPr>
      </w:pPr>
      <w:r w:rsidRPr="008559F9">
        <w:rPr>
          <w:lang w:val="bs-Latn-BA"/>
        </w:rPr>
        <w:t xml:space="preserve">Program i planovi mentorstva. </w:t>
      </w:r>
    </w:p>
    <w:p w14:paraId="2D7EAC1A" w14:textId="77777777" w:rsidR="002A3E13" w:rsidRPr="008559F9" w:rsidRDefault="002A3E13" w:rsidP="002A3E13">
      <w:pPr>
        <w:spacing w:after="0"/>
        <w:jc w:val="both"/>
        <w:rPr>
          <w:rFonts w:ascii="Myriad Pro Light" w:hAnsi="Myriad Pro Light"/>
          <w:lang w:val="bs-Latn-BA"/>
        </w:rPr>
      </w:pPr>
    </w:p>
    <w:p w14:paraId="6F9D2E8B" w14:textId="77777777" w:rsidR="002A3E13" w:rsidRPr="008559F9" w:rsidRDefault="00037F4E" w:rsidP="002A3E13">
      <w:pPr>
        <w:spacing w:after="0"/>
        <w:jc w:val="both"/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Organizacije grantisti</w:t>
      </w:r>
      <w:r w:rsidR="002A3E13" w:rsidRPr="008559F9">
        <w:rPr>
          <w:rFonts w:ascii="Myriad Pro Light" w:hAnsi="Myriad Pro Light"/>
          <w:lang w:val="bs-Latn-BA"/>
        </w:rPr>
        <w:t xml:space="preserve"> </w:t>
      </w:r>
      <w:r w:rsidRPr="008559F9">
        <w:rPr>
          <w:rFonts w:ascii="Myriad Pro Light" w:hAnsi="Myriad Pro Light"/>
          <w:lang w:val="bs-Latn-BA"/>
        </w:rPr>
        <w:t>ima</w:t>
      </w:r>
      <w:r w:rsidR="000F110D">
        <w:rPr>
          <w:rFonts w:ascii="Myriad Pro Light" w:hAnsi="Myriad Pro Light"/>
          <w:lang w:val="bs-Latn-BA"/>
        </w:rPr>
        <w:t xml:space="preserve">t </w:t>
      </w:r>
      <w:r w:rsidRPr="008559F9">
        <w:rPr>
          <w:rFonts w:ascii="Myriad Pro Light" w:hAnsi="Myriad Pro Light"/>
          <w:lang w:val="bs-Latn-BA"/>
        </w:rPr>
        <w:t>će obavezu podnošenja</w:t>
      </w:r>
      <w:r w:rsidR="002A3E13" w:rsidRPr="008559F9">
        <w:rPr>
          <w:rFonts w:ascii="Myriad Pro Light" w:hAnsi="Myriad Pro Light"/>
          <w:lang w:val="bs-Latn-BA"/>
        </w:rPr>
        <w:t xml:space="preserve"> </w:t>
      </w:r>
      <w:r w:rsidRPr="008559F9">
        <w:rPr>
          <w:rFonts w:ascii="Myriad Pro Light" w:hAnsi="Myriad Pro Light"/>
          <w:lang w:val="bs-Latn-BA"/>
        </w:rPr>
        <w:t xml:space="preserve">periodičnih </w:t>
      </w:r>
      <w:r w:rsidR="002A3E13" w:rsidRPr="008559F9">
        <w:rPr>
          <w:rFonts w:ascii="Myriad Pro Light" w:hAnsi="Myriad Pro Light"/>
          <w:lang w:val="bs-Latn-BA"/>
        </w:rPr>
        <w:t>i završn</w:t>
      </w:r>
      <w:r w:rsidRPr="008559F9">
        <w:rPr>
          <w:rFonts w:ascii="Myriad Pro Light" w:hAnsi="Myriad Pro Light"/>
          <w:lang w:val="bs-Latn-BA"/>
        </w:rPr>
        <w:t>ih</w:t>
      </w:r>
      <w:r w:rsidR="002A3E13" w:rsidRPr="008559F9">
        <w:rPr>
          <w:rFonts w:ascii="Myriad Pro Light" w:hAnsi="Myriad Pro Light"/>
          <w:lang w:val="bs-Latn-BA"/>
        </w:rPr>
        <w:t xml:space="preserve"> narativn</w:t>
      </w:r>
      <w:r w:rsidRPr="008559F9">
        <w:rPr>
          <w:rFonts w:ascii="Myriad Pro Light" w:hAnsi="Myriad Pro Light"/>
          <w:lang w:val="bs-Latn-BA"/>
        </w:rPr>
        <w:t>ih</w:t>
      </w:r>
      <w:r w:rsidR="002A3E13" w:rsidRPr="008559F9">
        <w:rPr>
          <w:rFonts w:ascii="Myriad Pro Light" w:hAnsi="Myriad Pro Light"/>
          <w:lang w:val="bs-Latn-BA"/>
        </w:rPr>
        <w:t xml:space="preserve"> i finansijsk</w:t>
      </w:r>
      <w:r w:rsidRPr="008559F9">
        <w:rPr>
          <w:rFonts w:ascii="Myriad Pro Light" w:hAnsi="Myriad Pro Light"/>
          <w:lang w:val="bs-Latn-BA"/>
        </w:rPr>
        <w:t>ih</w:t>
      </w:r>
      <w:r w:rsidR="002A3E13" w:rsidRPr="008559F9">
        <w:rPr>
          <w:rFonts w:ascii="Myriad Pro Light" w:hAnsi="Myriad Pro Light"/>
          <w:lang w:val="bs-Latn-BA"/>
        </w:rPr>
        <w:t xml:space="preserve"> </w:t>
      </w:r>
      <w:r w:rsidR="000F110D" w:rsidRPr="008559F9">
        <w:rPr>
          <w:rFonts w:ascii="Myriad Pro Light" w:hAnsi="Myriad Pro Light"/>
          <w:lang w:val="bs-Latn-BA"/>
        </w:rPr>
        <w:t>izvještaja</w:t>
      </w:r>
      <w:r w:rsidR="002A3E13" w:rsidRPr="008559F9">
        <w:rPr>
          <w:rFonts w:ascii="Myriad Pro Light" w:hAnsi="Myriad Pro Light"/>
          <w:lang w:val="bs-Latn-BA"/>
        </w:rPr>
        <w:t xml:space="preserve"> (</w:t>
      </w:r>
      <w:r w:rsidRPr="008559F9">
        <w:rPr>
          <w:rFonts w:ascii="Myriad Pro Light" w:hAnsi="Myriad Pro Light"/>
          <w:lang w:val="bs-Latn-BA"/>
        </w:rPr>
        <w:t xml:space="preserve">završni </w:t>
      </w:r>
      <w:r w:rsidR="000F110D" w:rsidRPr="008559F9">
        <w:rPr>
          <w:rFonts w:ascii="Myriad Pro Light" w:hAnsi="Myriad Pro Light"/>
          <w:lang w:val="bs-Latn-BA"/>
        </w:rPr>
        <w:t>izv</w:t>
      </w:r>
      <w:r w:rsidR="0020589A">
        <w:rPr>
          <w:rFonts w:ascii="Myriad Pro Light" w:hAnsi="Myriad Pro Light"/>
          <w:lang w:val="bs-Latn-BA"/>
        </w:rPr>
        <w:t>j</w:t>
      </w:r>
      <w:r w:rsidR="000F110D" w:rsidRPr="008559F9">
        <w:rPr>
          <w:rFonts w:ascii="Myriad Pro Light" w:hAnsi="Myriad Pro Light"/>
          <w:lang w:val="bs-Latn-BA"/>
        </w:rPr>
        <w:t>eštaj</w:t>
      </w:r>
      <w:r w:rsidR="000F110D">
        <w:rPr>
          <w:rFonts w:ascii="Myriad Pro Light" w:hAnsi="Myriad Pro Light"/>
          <w:lang w:val="bs-Latn-BA"/>
        </w:rPr>
        <w:t xml:space="preserve">i </w:t>
      </w:r>
      <w:r w:rsidRPr="008559F9">
        <w:rPr>
          <w:rFonts w:ascii="Myriad Pro Light" w:hAnsi="Myriad Pro Light"/>
          <w:lang w:val="bs-Latn-BA"/>
        </w:rPr>
        <w:t>podnosi</w:t>
      </w:r>
      <w:r w:rsidR="000F110D">
        <w:rPr>
          <w:rFonts w:ascii="Myriad Pro Light" w:hAnsi="Myriad Pro Light"/>
          <w:lang w:val="bs-Latn-BA"/>
        </w:rPr>
        <w:t xml:space="preserve">t </w:t>
      </w:r>
      <w:r w:rsidRPr="008559F9">
        <w:rPr>
          <w:rFonts w:ascii="Myriad Pro Light" w:hAnsi="Myriad Pro Light"/>
          <w:lang w:val="bs-Latn-BA"/>
        </w:rPr>
        <w:t>će se</w:t>
      </w:r>
      <w:r w:rsidR="002A3E13" w:rsidRPr="008559F9">
        <w:rPr>
          <w:rFonts w:ascii="Myriad Pro Light" w:hAnsi="Myriad Pro Light"/>
          <w:lang w:val="bs-Latn-BA"/>
        </w:rPr>
        <w:t xml:space="preserve"> najkasnije 1 </w:t>
      </w:r>
      <w:r w:rsidR="000F110D" w:rsidRPr="008559F9">
        <w:rPr>
          <w:rFonts w:ascii="Myriad Pro Light" w:hAnsi="Myriad Pro Light"/>
          <w:lang w:val="bs-Latn-BA"/>
        </w:rPr>
        <w:t>mjesec</w:t>
      </w:r>
      <w:r w:rsidR="002A3E13" w:rsidRPr="008559F9">
        <w:rPr>
          <w:rFonts w:ascii="Myriad Pro Light" w:hAnsi="Myriad Pro Light"/>
          <w:lang w:val="bs-Latn-BA"/>
        </w:rPr>
        <w:t xml:space="preserve"> nakon završetka projekta).</w:t>
      </w:r>
    </w:p>
    <w:p w14:paraId="7C0F872C" w14:textId="77777777" w:rsidR="002A3E13" w:rsidRPr="008559F9" w:rsidRDefault="002A3E13" w:rsidP="002A3E13">
      <w:pPr>
        <w:spacing w:after="0"/>
        <w:jc w:val="both"/>
        <w:rPr>
          <w:rFonts w:ascii="Myriad Pro Light" w:hAnsi="Myriad Pro Light"/>
          <w:lang w:val="bs-Latn-BA"/>
        </w:rPr>
      </w:pPr>
    </w:p>
    <w:p w14:paraId="7AC1ACC6" w14:textId="77777777" w:rsidR="002A3E13" w:rsidRPr="008559F9" w:rsidRDefault="002A3E13" w:rsidP="002A3E13">
      <w:pPr>
        <w:jc w:val="both"/>
        <w:rPr>
          <w:rFonts w:ascii="Myriad Pro Light" w:hAnsi="Myriad Pro Light" w:cs="Calibri"/>
          <w:lang w:val="bs-Latn-BA"/>
        </w:rPr>
      </w:pPr>
      <w:r w:rsidRPr="008559F9">
        <w:rPr>
          <w:rFonts w:ascii="Myriad Pro Light" w:hAnsi="Myriad Pro Light" w:cs="Calibri"/>
          <w:lang w:val="bs-Latn-BA"/>
        </w:rPr>
        <w:t xml:space="preserve">Organizacije koje </w:t>
      </w:r>
      <w:r w:rsidR="007E4293" w:rsidRPr="008559F9">
        <w:rPr>
          <w:rFonts w:ascii="Myriad Pro Light" w:hAnsi="Myriad Pro Light" w:cs="Calibri"/>
          <w:lang w:val="bs-Latn-BA"/>
        </w:rPr>
        <w:t>s</w:t>
      </w:r>
      <w:r w:rsidRPr="008559F9">
        <w:rPr>
          <w:rFonts w:ascii="Myriad Pro Light" w:hAnsi="Myriad Pro Light" w:cs="Calibri"/>
          <w:lang w:val="bs-Latn-BA"/>
        </w:rPr>
        <w:t>provode WeBER</w:t>
      </w:r>
      <w:r w:rsidR="007E4293" w:rsidRPr="008559F9">
        <w:rPr>
          <w:rFonts w:ascii="Myriad Pro Light" w:hAnsi="Myriad Pro Light" w:cs="Calibri"/>
          <w:lang w:val="bs-Latn-BA"/>
        </w:rPr>
        <w:t xml:space="preserve"> 2.0</w:t>
      </w:r>
      <w:r w:rsidRPr="008559F9">
        <w:rPr>
          <w:rFonts w:ascii="Myriad Pro Light" w:hAnsi="Myriad Pro Light" w:cs="Calibri"/>
          <w:lang w:val="bs-Latn-BA"/>
        </w:rPr>
        <w:t xml:space="preserve"> projekat će potpisati ugovor sa izabranim dobitnicima grantova kojim će biti definisana </w:t>
      </w:r>
      <w:r w:rsidR="000F110D" w:rsidRPr="008559F9">
        <w:rPr>
          <w:rFonts w:ascii="Myriad Pro Light" w:hAnsi="Myriad Pro Light" w:cs="Calibri"/>
          <w:lang w:val="bs-Latn-BA"/>
        </w:rPr>
        <w:t>uzajamna</w:t>
      </w:r>
      <w:r w:rsidRPr="008559F9">
        <w:rPr>
          <w:rFonts w:ascii="Myriad Pro Light" w:hAnsi="Myriad Pro Light" w:cs="Calibri"/>
          <w:lang w:val="bs-Latn-BA"/>
        </w:rPr>
        <w:t xml:space="preserve"> prava i obaveze, kao i način realizacije grantova. U toku sprovođenja grantova, dobitnici grantova će morati da dostavljaju narativne i finansijske </w:t>
      </w:r>
      <w:r w:rsidR="000F110D" w:rsidRPr="008559F9">
        <w:rPr>
          <w:rFonts w:ascii="Myriad Pro Light" w:hAnsi="Myriad Pro Light" w:cs="Calibri"/>
          <w:lang w:val="bs-Latn-BA"/>
        </w:rPr>
        <w:t>izvještaje</w:t>
      </w:r>
      <w:r w:rsidRPr="008559F9">
        <w:rPr>
          <w:rFonts w:ascii="Myriad Pro Light" w:hAnsi="Myriad Pro Light" w:cs="Calibri"/>
          <w:lang w:val="bs-Latn-BA"/>
        </w:rPr>
        <w:t xml:space="preserve">. Obrasci za pripremu narativnih i finansijskih </w:t>
      </w:r>
      <w:r w:rsidR="000F110D" w:rsidRPr="008559F9">
        <w:rPr>
          <w:rFonts w:ascii="Myriad Pro Light" w:hAnsi="Myriad Pro Light" w:cs="Calibri"/>
          <w:lang w:val="bs-Latn-BA"/>
        </w:rPr>
        <w:t>izvještaja</w:t>
      </w:r>
      <w:r w:rsidRPr="008559F9">
        <w:rPr>
          <w:rFonts w:ascii="Myriad Pro Light" w:hAnsi="Myriad Pro Light" w:cs="Calibri"/>
          <w:lang w:val="bs-Latn-BA"/>
        </w:rPr>
        <w:t xml:space="preserve"> će biti dostavljeni dobitnicima grantova.</w:t>
      </w:r>
    </w:p>
    <w:p w14:paraId="730E29A1" w14:textId="77777777" w:rsidR="002A3E13" w:rsidRPr="008559F9" w:rsidRDefault="002A3E13" w:rsidP="002A3E13">
      <w:pPr>
        <w:pStyle w:val="H1WeBER"/>
        <w:numPr>
          <w:ilvl w:val="0"/>
          <w:numId w:val="7"/>
        </w:numPr>
        <w:rPr>
          <w:lang w:val="bs-Latn-BA"/>
        </w:rPr>
      </w:pPr>
      <w:r w:rsidRPr="008559F9">
        <w:rPr>
          <w:lang w:val="bs-Latn-BA"/>
        </w:rPr>
        <w:t>Informativni sastanak</w:t>
      </w:r>
    </w:p>
    <w:p w14:paraId="015FEF84" w14:textId="77777777" w:rsidR="002A3E13" w:rsidRPr="008559F9" w:rsidRDefault="00BE29C8" w:rsidP="002A3E13">
      <w:pPr>
        <w:rPr>
          <w:rFonts w:ascii="Myriad Pro Light" w:hAnsi="Myriad Pro Light"/>
          <w:lang w:val="bs-Latn-BA"/>
        </w:rPr>
      </w:pPr>
      <w:r w:rsidRPr="008559F9">
        <w:rPr>
          <w:rFonts w:ascii="Myriad Pro Light" w:hAnsi="Myriad Pro Light"/>
          <w:lang w:val="bs-Latn-BA"/>
        </w:rPr>
        <w:t>Informativni sastanak će biti</w:t>
      </w:r>
      <w:r w:rsidR="002A3E13" w:rsidRPr="008559F9">
        <w:rPr>
          <w:rFonts w:ascii="Myriad Pro Light" w:hAnsi="Myriad Pro Light"/>
          <w:lang w:val="bs-Latn-BA"/>
        </w:rPr>
        <w:t xml:space="preserve"> omogućen za sve kandidate zainteresovane za ovaj poziv. Informativni sastanak će biti održan u ned</w:t>
      </w:r>
      <w:r w:rsidR="0020589A">
        <w:rPr>
          <w:rFonts w:ascii="Myriad Pro Light" w:hAnsi="Myriad Pro Light"/>
          <w:lang w:val="bs-Latn-BA"/>
        </w:rPr>
        <w:t>j</w:t>
      </w:r>
      <w:r w:rsidR="002A3E13" w:rsidRPr="008559F9">
        <w:rPr>
          <w:rFonts w:ascii="Myriad Pro Light" w:hAnsi="Myriad Pro Light"/>
          <w:lang w:val="bs-Latn-BA"/>
        </w:rPr>
        <w:t xml:space="preserve">elji od 21. septembra do 25. septembra 2020. godine. </w:t>
      </w:r>
    </w:p>
    <w:p w14:paraId="58744F54" w14:textId="77777777" w:rsidR="002A3E13" w:rsidRPr="008559F9" w:rsidRDefault="002A3E13" w:rsidP="002A3E13">
      <w:pPr>
        <w:pStyle w:val="Bullet1WeBER"/>
        <w:rPr>
          <w:lang w:val="bs-Latn-BA"/>
        </w:rPr>
      </w:pPr>
      <w:r w:rsidRPr="008559F9">
        <w:rPr>
          <w:lang w:val="bs-Latn-BA"/>
        </w:rPr>
        <w:t>Za Srbiju: u prostorijama Centra za evropske politike - CEP (Beograd), ili online putem Zoom platforme</w:t>
      </w:r>
    </w:p>
    <w:p w14:paraId="01142216" w14:textId="77777777" w:rsidR="002A3E13" w:rsidRPr="008559F9" w:rsidRDefault="002A3E13" w:rsidP="002A3E13">
      <w:pPr>
        <w:pStyle w:val="Bullet1WeBER"/>
        <w:rPr>
          <w:lang w:val="bs-Latn-BA"/>
        </w:rPr>
      </w:pPr>
      <w:r w:rsidRPr="008559F9">
        <w:rPr>
          <w:lang w:val="bs-Latn-BA"/>
        </w:rPr>
        <w:t xml:space="preserve">Za </w:t>
      </w:r>
      <w:r w:rsidR="000F110D" w:rsidRPr="008559F9">
        <w:rPr>
          <w:lang w:val="bs-Latn-BA"/>
        </w:rPr>
        <w:t>Sjevernu</w:t>
      </w:r>
      <w:r w:rsidR="00DD3B30" w:rsidRPr="008559F9">
        <w:rPr>
          <w:lang w:val="bs-Latn-BA"/>
        </w:rPr>
        <w:t xml:space="preserve"> </w:t>
      </w:r>
      <w:r w:rsidRPr="008559F9">
        <w:rPr>
          <w:lang w:val="bs-Latn-BA"/>
        </w:rPr>
        <w:t>Makedoniju: u prostorijama Instituta za evropske politike (Skoplje), ili online putem Zoom platforme</w:t>
      </w:r>
    </w:p>
    <w:p w14:paraId="7C6C5964" w14:textId="77777777" w:rsidR="002A3E13" w:rsidRPr="008559F9" w:rsidRDefault="002A3E13" w:rsidP="002A3E13">
      <w:pPr>
        <w:pStyle w:val="Bullet1WeBER"/>
        <w:rPr>
          <w:lang w:val="bs-Latn-BA"/>
        </w:rPr>
      </w:pPr>
      <w:r w:rsidRPr="008559F9">
        <w:rPr>
          <w:lang w:val="bs-Latn-BA"/>
        </w:rPr>
        <w:t>Za Crnu Goru: u prostorijama Instituta Alternativa (Podgorica), ili online putem Zoom platforme</w:t>
      </w:r>
    </w:p>
    <w:p w14:paraId="63AE4265" w14:textId="77777777" w:rsidR="002A3E13" w:rsidRPr="008559F9" w:rsidRDefault="002A3E13" w:rsidP="002A3E13">
      <w:pPr>
        <w:pStyle w:val="Bullet1WeBER"/>
        <w:rPr>
          <w:lang w:val="bs-Latn-BA"/>
        </w:rPr>
      </w:pPr>
      <w:r w:rsidRPr="008559F9">
        <w:rPr>
          <w:lang w:val="bs-Latn-BA"/>
        </w:rPr>
        <w:t>Za Albaniju: u prostorijama Instituta za demokratiju i posredovanje (Tirana), ili online putem Zoom platforme</w:t>
      </w:r>
    </w:p>
    <w:p w14:paraId="2F3605D1" w14:textId="77777777" w:rsidR="002A3E13" w:rsidRPr="008559F9" w:rsidRDefault="002A3E13" w:rsidP="002A3E13">
      <w:pPr>
        <w:pStyle w:val="Bullet1WeBER"/>
        <w:rPr>
          <w:lang w:val="bs-Latn-BA"/>
        </w:rPr>
      </w:pPr>
      <w:r w:rsidRPr="008559F9">
        <w:rPr>
          <w:lang w:val="bs-Latn-BA"/>
        </w:rPr>
        <w:t>Za Bosnu i Hercegovinu: u prostorijama Vanjskopolitičke inicijative BH (Sarajevo), ili online putem Zoom platforme</w:t>
      </w:r>
    </w:p>
    <w:p w14:paraId="4689F6B2" w14:textId="77777777" w:rsidR="002A3E13" w:rsidRPr="008559F9" w:rsidRDefault="002A3E13" w:rsidP="002A3E13">
      <w:pPr>
        <w:pStyle w:val="Bullet1WeBER"/>
        <w:rPr>
          <w:lang w:val="bs-Latn-BA"/>
        </w:rPr>
      </w:pPr>
      <w:r w:rsidRPr="008559F9">
        <w:rPr>
          <w:lang w:val="bs-Latn-BA"/>
        </w:rPr>
        <w:t>za Kosovo:  u prostorijama Grupe za pravne i političke studije (Priština), ili online putem Zoom platforme.</w:t>
      </w:r>
    </w:p>
    <w:p w14:paraId="35C9E75A" w14:textId="77777777" w:rsidR="002A3E13" w:rsidRPr="008559F9" w:rsidRDefault="00BE29C8" w:rsidP="002A3E13">
      <w:pPr>
        <w:pStyle w:val="Bullet1WeBER"/>
        <w:numPr>
          <w:ilvl w:val="0"/>
          <w:numId w:val="0"/>
        </w:numPr>
        <w:rPr>
          <w:lang w:val="bs-Latn-BA"/>
        </w:rPr>
      </w:pPr>
      <w:r w:rsidRPr="008559F9">
        <w:rPr>
          <w:lang w:val="bs-Latn-BA"/>
        </w:rPr>
        <w:t>Detalji</w:t>
      </w:r>
      <w:r w:rsidR="002A3E13" w:rsidRPr="008559F9">
        <w:rPr>
          <w:lang w:val="bs-Latn-BA"/>
        </w:rPr>
        <w:t xml:space="preserve"> o tačnoj satnici će biti objavljeni na WeBER 2.0 web stranici </w:t>
      </w:r>
      <w:hyperlink r:id="rId20" w:history="1">
        <w:r w:rsidR="002A3E13" w:rsidRPr="008559F9">
          <w:rPr>
            <w:rStyle w:val="Hyperlink"/>
            <w:rFonts w:cs="Calibri"/>
            <w:lang w:val="bs-Latn-BA"/>
          </w:rPr>
          <w:t>www.par-monitor.org</w:t>
        </w:r>
      </w:hyperlink>
      <w:r w:rsidR="002A3E13" w:rsidRPr="008559F9">
        <w:rPr>
          <w:lang w:val="bs-Latn-BA"/>
        </w:rPr>
        <w:t xml:space="preserve">.   </w:t>
      </w:r>
    </w:p>
    <w:p w14:paraId="1DBD35A0" w14:textId="77777777" w:rsidR="002A3E13" w:rsidRPr="008559F9" w:rsidRDefault="002A3E13" w:rsidP="002A3E13">
      <w:pPr>
        <w:rPr>
          <w:rFonts w:ascii="Myriad Pro Light" w:hAnsi="Myriad Pro Light"/>
          <w:lang w:val="bs-Latn-BA"/>
        </w:rPr>
      </w:pPr>
    </w:p>
    <w:p w14:paraId="7EBEEB00" w14:textId="77777777" w:rsidR="00663CF9" w:rsidRPr="008559F9" w:rsidRDefault="00663CF9" w:rsidP="00663CF9">
      <w:pPr>
        <w:pStyle w:val="H1WeBER"/>
        <w:numPr>
          <w:ilvl w:val="0"/>
          <w:numId w:val="7"/>
        </w:numPr>
        <w:rPr>
          <w:lang w:val="bs-Latn-BA"/>
        </w:rPr>
      </w:pPr>
      <w:r w:rsidRPr="008559F9">
        <w:rPr>
          <w:lang w:val="bs-Latn-BA"/>
        </w:rPr>
        <w:t>Indikativni raspored granta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3924"/>
      </w:tblGrid>
      <w:tr w:rsidR="00663CF9" w:rsidRPr="008559F9" w14:paraId="3CF4EAB1" w14:textId="77777777" w:rsidTr="00663CF9">
        <w:trPr>
          <w:jc w:val="center"/>
        </w:trPr>
        <w:tc>
          <w:tcPr>
            <w:tcW w:w="3823" w:type="dxa"/>
          </w:tcPr>
          <w:p w14:paraId="7D4A61D2" w14:textId="77777777" w:rsidR="00663CF9" w:rsidRPr="008559F9" w:rsidRDefault="00663CF9" w:rsidP="00597CE0">
            <w:pPr>
              <w:pStyle w:val="TITLEWeBER"/>
              <w:rPr>
                <w:rFonts w:cs="Calibri"/>
                <w:color w:val="auto"/>
                <w:sz w:val="22"/>
                <w:lang w:val="bs-Latn-BA"/>
              </w:rPr>
            </w:pPr>
            <w:r w:rsidRPr="008559F9">
              <w:rPr>
                <w:rFonts w:cs="Calibri"/>
                <w:color w:val="auto"/>
                <w:sz w:val="22"/>
                <w:lang w:val="bs-Latn-BA"/>
              </w:rPr>
              <w:t xml:space="preserve">Datum objave poziva </w:t>
            </w:r>
          </w:p>
        </w:tc>
        <w:tc>
          <w:tcPr>
            <w:tcW w:w="3924" w:type="dxa"/>
          </w:tcPr>
          <w:p w14:paraId="2997BB30" w14:textId="77777777" w:rsidR="00663CF9" w:rsidRPr="008559F9" w:rsidRDefault="00663CF9" w:rsidP="00597CE0">
            <w:pPr>
              <w:pStyle w:val="TITLEWeBER"/>
              <w:rPr>
                <w:rFonts w:cs="Calibri"/>
                <w:color w:val="auto"/>
                <w:sz w:val="22"/>
                <w:lang w:val="bs-Latn-BA"/>
              </w:rPr>
            </w:pPr>
            <w:r w:rsidRPr="008559F9">
              <w:rPr>
                <w:rFonts w:cs="Calibri"/>
                <w:color w:val="auto"/>
                <w:sz w:val="22"/>
                <w:lang w:val="bs-Latn-BA"/>
              </w:rPr>
              <w:t>01.09.2020.</w:t>
            </w:r>
          </w:p>
        </w:tc>
      </w:tr>
      <w:tr w:rsidR="00663CF9" w:rsidRPr="008559F9" w14:paraId="59016CCF" w14:textId="77777777" w:rsidTr="00663CF9">
        <w:trPr>
          <w:jc w:val="center"/>
        </w:trPr>
        <w:tc>
          <w:tcPr>
            <w:tcW w:w="3823" w:type="dxa"/>
          </w:tcPr>
          <w:p w14:paraId="1ADC625E" w14:textId="77777777" w:rsidR="00663CF9" w:rsidRPr="008559F9" w:rsidRDefault="00663CF9" w:rsidP="00597CE0">
            <w:pPr>
              <w:pStyle w:val="TITLEWeBER"/>
              <w:rPr>
                <w:rFonts w:cs="Calibri"/>
                <w:color w:val="auto"/>
                <w:sz w:val="22"/>
                <w:lang w:val="bs-Latn-BA"/>
              </w:rPr>
            </w:pPr>
            <w:r w:rsidRPr="008559F9">
              <w:rPr>
                <w:rFonts w:cs="Calibri"/>
                <w:color w:val="auto"/>
                <w:sz w:val="22"/>
                <w:lang w:val="bs-Latn-BA"/>
              </w:rPr>
              <w:t>Informativni sastanci za zainteresovane kandidate</w:t>
            </w:r>
          </w:p>
        </w:tc>
        <w:tc>
          <w:tcPr>
            <w:tcW w:w="3924" w:type="dxa"/>
          </w:tcPr>
          <w:p w14:paraId="13B6705D" w14:textId="77777777" w:rsidR="00663CF9" w:rsidRPr="008559F9" w:rsidRDefault="00663CF9" w:rsidP="00597CE0">
            <w:pPr>
              <w:pStyle w:val="TITLEWeBER"/>
              <w:rPr>
                <w:rFonts w:cs="Calibri"/>
                <w:color w:val="auto"/>
                <w:sz w:val="22"/>
                <w:lang w:val="bs-Latn-BA"/>
              </w:rPr>
            </w:pPr>
            <w:r w:rsidRPr="008559F9">
              <w:rPr>
                <w:rFonts w:cs="Calibri"/>
                <w:color w:val="auto"/>
                <w:sz w:val="22"/>
                <w:lang w:val="bs-Latn-BA"/>
              </w:rPr>
              <w:t>21.09.2020. – 25.09.2020.</w:t>
            </w:r>
          </w:p>
        </w:tc>
      </w:tr>
      <w:tr w:rsidR="00663CF9" w:rsidRPr="008559F9" w14:paraId="4520090D" w14:textId="77777777" w:rsidTr="00663CF9">
        <w:trPr>
          <w:jc w:val="center"/>
        </w:trPr>
        <w:tc>
          <w:tcPr>
            <w:tcW w:w="3823" w:type="dxa"/>
          </w:tcPr>
          <w:p w14:paraId="26B836EA" w14:textId="77777777" w:rsidR="00663CF9" w:rsidRPr="008559F9" w:rsidRDefault="00663CF9" w:rsidP="00597CE0">
            <w:pPr>
              <w:pStyle w:val="TITLEWeBER"/>
              <w:rPr>
                <w:rFonts w:cs="Calibri"/>
                <w:color w:val="auto"/>
                <w:sz w:val="22"/>
                <w:lang w:val="bs-Latn-BA"/>
              </w:rPr>
            </w:pPr>
            <w:r w:rsidRPr="008559F9">
              <w:rPr>
                <w:rFonts w:cs="Calibri"/>
                <w:color w:val="auto"/>
                <w:sz w:val="22"/>
                <w:lang w:val="bs-Latn-BA"/>
              </w:rPr>
              <w:t xml:space="preserve">Rok za podnošenje upita za pojašnjenja u vezi sa projektom </w:t>
            </w:r>
          </w:p>
        </w:tc>
        <w:tc>
          <w:tcPr>
            <w:tcW w:w="3924" w:type="dxa"/>
          </w:tcPr>
          <w:p w14:paraId="041F7033" w14:textId="77777777" w:rsidR="00663CF9" w:rsidRPr="008559F9" w:rsidRDefault="00663CF9" w:rsidP="00597CE0">
            <w:pPr>
              <w:pStyle w:val="TITLEWeBER"/>
              <w:rPr>
                <w:rFonts w:cs="Calibri"/>
                <w:color w:val="auto"/>
                <w:sz w:val="22"/>
                <w:lang w:val="bs-Latn-BA"/>
              </w:rPr>
            </w:pPr>
            <w:r w:rsidRPr="008559F9">
              <w:rPr>
                <w:rFonts w:cs="Calibri"/>
                <w:color w:val="auto"/>
                <w:sz w:val="22"/>
                <w:lang w:val="bs-Latn-BA"/>
              </w:rPr>
              <w:t>01.10.2020.</w:t>
            </w:r>
          </w:p>
        </w:tc>
      </w:tr>
      <w:tr w:rsidR="00663CF9" w:rsidRPr="008559F9" w14:paraId="090D8E89" w14:textId="77777777" w:rsidTr="00663CF9">
        <w:trPr>
          <w:jc w:val="center"/>
        </w:trPr>
        <w:tc>
          <w:tcPr>
            <w:tcW w:w="3823" w:type="dxa"/>
          </w:tcPr>
          <w:p w14:paraId="79081E39" w14:textId="77777777" w:rsidR="00663CF9" w:rsidRPr="008559F9" w:rsidRDefault="00663CF9" w:rsidP="00597CE0">
            <w:pPr>
              <w:pStyle w:val="TITLEWeBER"/>
              <w:rPr>
                <w:rFonts w:cs="Calibri"/>
                <w:color w:val="auto"/>
                <w:sz w:val="22"/>
                <w:lang w:val="bs-Latn-BA"/>
              </w:rPr>
            </w:pPr>
            <w:r w:rsidRPr="008559F9">
              <w:rPr>
                <w:rFonts w:cs="Calibri"/>
                <w:color w:val="auto"/>
                <w:sz w:val="22"/>
                <w:lang w:val="bs-Latn-BA"/>
              </w:rPr>
              <w:t xml:space="preserve">Datum kada će se izdati pojašnjenja ili organizovati informativni sastanak za </w:t>
            </w:r>
            <w:r w:rsidRPr="008559F9">
              <w:rPr>
                <w:rFonts w:cs="Calibri"/>
                <w:color w:val="auto"/>
                <w:sz w:val="22"/>
                <w:lang w:val="bs-Latn-BA"/>
              </w:rPr>
              <w:lastRenderedPageBreak/>
              <w:t>zainteresovane podnosioce prijave</w:t>
            </w:r>
          </w:p>
        </w:tc>
        <w:tc>
          <w:tcPr>
            <w:tcW w:w="3924" w:type="dxa"/>
          </w:tcPr>
          <w:p w14:paraId="477C5D21" w14:textId="77777777" w:rsidR="00663CF9" w:rsidRPr="008559F9" w:rsidRDefault="00663CF9" w:rsidP="00597CE0">
            <w:pPr>
              <w:pStyle w:val="TITLEWeBER"/>
              <w:rPr>
                <w:rFonts w:cs="Calibri"/>
                <w:color w:val="auto"/>
                <w:sz w:val="22"/>
                <w:lang w:val="bs-Latn-BA"/>
              </w:rPr>
            </w:pPr>
            <w:r w:rsidRPr="008559F9">
              <w:rPr>
                <w:rFonts w:cs="Calibri"/>
                <w:color w:val="auto"/>
                <w:sz w:val="22"/>
                <w:lang w:val="bs-Latn-BA"/>
              </w:rPr>
              <w:lastRenderedPageBreak/>
              <w:t xml:space="preserve">15.10.2020. </w:t>
            </w:r>
          </w:p>
        </w:tc>
      </w:tr>
      <w:tr w:rsidR="00663CF9" w:rsidRPr="008559F9" w14:paraId="256872B6" w14:textId="77777777" w:rsidTr="00663CF9">
        <w:trPr>
          <w:jc w:val="center"/>
        </w:trPr>
        <w:tc>
          <w:tcPr>
            <w:tcW w:w="3823" w:type="dxa"/>
          </w:tcPr>
          <w:p w14:paraId="6821E58C" w14:textId="77777777" w:rsidR="00663CF9" w:rsidRPr="008559F9" w:rsidRDefault="00663CF9" w:rsidP="00597CE0">
            <w:pPr>
              <w:pStyle w:val="TITLEWeBER"/>
              <w:rPr>
                <w:rFonts w:cs="Calibri"/>
                <w:color w:val="auto"/>
                <w:sz w:val="22"/>
                <w:lang w:val="bs-Latn-BA"/>
              </w:rPr>
            </w:pPr>
            <w:r w:rsidRPr="008559F9">
              <w:rPr>
                <w:rFonts w:cs="Calibri"/>
                <w:color w:val="auto"/>
                <w:sz w:val="22"/>
                <w:lang w:val="bs-Latn-BA"/>
              </w:rPr>
              <w:t xml:space="preserve">Rok za podnošenje prijava </w:t>
            </w:r>
          </w:p>
        </w:tc>
        <w:tc>
          <w:tcPr>
            <w:tcW w:w="3924" w:type="dxa"/>
          </w:tcPr>
          <w:p w14:paraId="77702C82" w14:textId="77777777" w:rsidR="00663CF9" w:rsidRPr="008559F9" w:rsidRDefault="00663CF9" w:rsidP="00597CE0">
            <w:pPr>
              <w:pStyle w:val="TITLEWeBER"/>
              <w:rPr>
                <w:rFonts w:cs="Calibri"/>
                <w:color w:val="auto"/>
                <w:sz w:val="22"/>
                <w:lang w:val="bs-Latn-BA"/>
              </w:rPr>
            </w:pPr>
            <w:r w:rsidRPr="008559F9">
              <w:rPr>
                <w:rFonts w:cs="Calibri"/>
                <w:color w:val="auto"/>
                <w:sz w:val="22"/>
                <w:lang w:val="bs-Latn-BA"/>
              </w:rPr>
              <w:t>01.11.2020.</w:t>
            </w:r>
          </w:p>
        </w:tc>
      </w:tr>
      <w:tr w:rsidR="00663CF9" w:rsidRPr="008559F9" w14:paraId="7667C3F9" w14:textId="77777777" w:rsidTr="00663CF9">
        <w:trPr>
          <w:jc w:val="center"/>
        </w:trPr>
        <w:tc>
          <w:tcPr>
            <w:tcW w:w="3823" w:type="dxa"/>
          </w:tcPr>
          <w:p w14:paraId="330570C8" w14:textId="77777777" w:rsidR="00663CF9" w:rsidRPr="008559F9" w:rsidRDefault="000F110D" w:rsidP="00597CE0">
            <w:pPr>
              <w:pStyle w:val="TITLEWeBER"/>
              <w:rPr>
                <w:rFonts w:cs="Calibri"/>
                <w:color w:val="auto"/>
                <w:sz w:val="22"/>
                <w:lang w:val="bs-Latn-BA"/>
              </w:rPr>
            </w:pPr>
            <w:r w:rsidRPr="008559F9">
              <w:rPr>
                <w:rFonts w:cs="Calibri"/>
                <w:color w:val="auto"/>
                <w:sz w:val="22"/>
                <w:lang w:val="bs-Latn-BA"/>
              </w:rPr>
              <w:t>Obavještenje</w:t>
            </w:r>
            <w:r w:rsidR="00663CF9" w:rsidRPr="008559F9">
              <w:rPr>
                <w:rFonts w:cs="Calibri"/>
                <w:color w:val="auto"/>
                <w:sz w:val="22"/>
                <w:lang w:val="bs-Latn-BA"/>
              </w:rPr>
              <w:t xml:space="preserve"> o </w:t>
            </w:r>
            <w:r w:rsidRPr="008559F9">
              <w:rPr>
                <w:rFonts w:cs="Calibri"/>
                <w:color w:val="auto"/>
                <w:sz w:val="22"/>
                <w:lang w:val="bs-Latn-BA"/>
              </w:rPr>
              <w:t>dodjeli</w:t>
            </w:r>
            <w:r w:rsidR="00663CF9" w:rsidRPr="008559F9">
              <w:rPr>
                <w:rFonts w:cs="Calibri"/>
                <w:color w:val="auto"/>
                <w:sz w:val="22"/>
                <w:lang w:val="bs-Latn-BA"/>
              </w:rPr>
              <w:t xml:space="preserve"> granta</w:t>
            </w:r>
          </w:p>
        </w:tc>
        <w:tc>
          <w:tcPr>
            <w:tcW w:w="3924" w:type="dxa"/>
          </w:tcPr>
          <w:p w14:paraId="72C47920" w14:textId="77777777" w:rsidR="00663CF9" w:rsidRPr="008559F9" w:rsidRDefault="00663CF9" w:rsidP="00597CE0">
            <w:pPr>
              <w:pStyle w:val="TITLEWeBER"/>
              <w:rPr>
                <w:rFonts w:cs="Calibri"/>
                <w:color w:val="auto"/>
                <w:sz w:val="22"/>
                <w:lang w:val="bs-Latn-BA"/>
              </w:rPr>
            </w:pPr>
            <w:r w:rsidRPr="008559F9">
              <w:rPr>
                <w:rFonts w:cs="Calibri"/>
                <w:color w:val="auto"/>
                <w:sz w:val="22"/>
                <w:lang w:val="bs-Latn-BA"/>
              </w:rPr>
              <w:t>11.12.2020.</w:t>
            </w:r>
          </w:p>
        </w:tc>
      </w:tr>
      <w:tr w:rsidR="00663CF9" w:rsidRPr="008559F9" w14:paraId="0C641206" w14:textId="77777777" w:rsidTr="00663CF9">
        <w:trPr>
          <w:jc w:val="center"/>
        </w:trPr>
        <w:tc>
          <w:tcPr>
            <w:tcW w:w="3823" w:type="dxa"/>
          </w:tcPr>
          <w:p w14:paraId="05D61156" w14:textId="77777777" w:rsidR="00663CF9" w:rsidRPr="008559F9" w:rsidRDefault="00663CF9" w:rsidP="00597CE0">
            <w:pPr>
              <w:pStyle w:val="TITLEWeBER"/>
              <w:rPr>
                <w:rFonts w:cs="Calibri"/>
                <w:color w:val="auto"/>
                <w:sz w:val="22"/>
                <w:lang w:val="bs-Latn-BA"/>
              </w:rPr>
            </w:pPr>
            <w:r w:rsidRPr="008559F9">
              <w:rPr>
                <w:rFonts w:cs="Calibri"/>
                <w:color w:val="auto"/>
                <w:sz w:val="22"/>
                <w:lang w:val="bs-Latn-BA"/>
              </w:rPr>
              <w:t>Potpisivanje ugovora</w:t>
            </w:r>
          </w:p>
        </w:tc>
        <w:tc>
          <w:tcPr>
            <w:tcW w:w="3924" w:type="dxa"/>
          </w:tcPr>
          <w:p w14:paraId="0063B6AF" w14:textId="77777777" w:rsidR="00663CF9" w:rsidRPr="008559F9" w:rsidRDefault="00663CF9" w:rsidP="00597CE0">
            <w:pPr>
              <w:pStyle w:val="TITLEWeBER"/>
              <w:rPr>
                <w:rFonts w:cs="Calibri"/>
                <w:color w:val="auto"/>
                <w:sz w:val="22"/>
                <w:lang w:val="bs-Latn-BA"/>
              </w:rPr>
            </w:pPr>
            <w:r w:rsidRPr="008559F9">
              <w:rPr>
                <w:rFonts w:cs="Calibri"/>
                <w:color w:val="auto"/>
                <w:sz w:val="22"/>
                <w:lang w:val="bs-Latn-BA"/>
              </w:rPr>
              <w:t xml:space="preserve">11.01.2021. – 18.01.2021. </w:t>
            </w:r>
          </w:p>
        </w:tc>
      </w:tr>
      <w:tr w:rsidR="00663CF9" w:rsidRPr="008559F9" w14:paraId="7BD15949" w14:textId="77777777" w:rsidTr="00663CF9">
        <w:trPr>
          <w:jc w:val="center"/>
        </w:trPr>
        <w:tc>
          <w:tcPr>
            <w:tcW w:w="7747" w:type="dxa"/>
            <w:gridSpan w:val="2"/>
          </w:tcPr>
          <w:p w14:paraId="7614175E" w14:textId="77777777" w:rsidR="00663CF9" w:rsidRPr="008559F9" w:rsidRDefault="00663CF9" w:rsidP="00663CF9">
            <w:pPr>
              <w:pStyle w:val="TITLEWeBER"/>
              <w:rPr>
                <w:rFonts w:cs="Calibri"/>
                <w:color w:val="auto"/>
                <w:sz w:val="22"/>
                <w:lang w:val="bs-Latn-BA"/>
              </w:rPr>
            </w:pPr>
            <w:r w:rsidRPr="008559F9">
              <w:rPr>
                <w:rFonts w:cs="Calibri"/>
                <w:color w:val="auto"/>
                <w:sz w:val="22"/>
                <w:lang w:val="bs-Latn-BA"/>
              </w:rPr>
              <w:t xml:space="preserve">Napomena - datumi za evaluaciju i obaveštenje o </w:t>
            </w:r>
            <w:r w:rsidR="000F110D" w:rsidRPr="008559F9">
              <w:rPr>
                <w:rFonts w:cs="Calibri"/>
                <w:color w:val="auto"/>
                <w:sz w:val="22"/>
                <w:lang w:val="bs-Latn-BA"/>
              </w:rPr>
              <w:t>dodjeli</w:t>
            </w:r>
            <w:r w:rsidRPr="008559F9">
              <w:rPr>
                <w:rFonts w:cs="Calibri"/>
                <w:color w:val="auto"/>
                <w:sz w:val="22"/>
                <w:lang w:val="bs-Latn-BA"/>
              </w:rPr>
              <w:t xml:space="preserve"> grantova su podložni </w:t>
            </w:r>
            <w:r w:rsidR="000F110D" w:rsidRPr="008559F9">
              <w:rPr>
                <w:rFonts w:cs="Calibri"/>
                <w:color w:val="auto"/>
                <w:sz w:val="22"/>
                <w:lang w:val="bs-Latn-BA"/>
              </w:rPr>
              <w:t>promjenama</w:t>
            </w:r>
            <w:r w:rsidRPr="008559F9">
              <w:rPr>
                <w:rFonts w:cs="Calibri"/>
                <w:color w:val="auto"/>
                <w:sz w:val="22"/>
                <w:lang w:val="bs-Latn-BA"/>
              </w:rPr>
              <w:t>.</w:t>
            </w:r>
          </w:p>
        </w:tc>
      </w:tr>
    </w:tbl>
    <w:p w14:paraId="295B4905" w14:textId="77777777" w:rsidR="00663CF9" w:rsidRPr="008559F9" w:rsidRDefault="00663CF9" w:rsidP="002A3E13">
      <w:pPr>
        <w:rPr>
          <w:rFonts w:ascii="Myriad Pro Light" w:hAnsi="Myriad Pro Light"/>
          <w:lang w:val="bs-Latn-BA"/>
        </w:rPr>
      </w:pPr>
    </w:p>
    <w:p w14:paraId="2E0D1644" w14:textId="77777777" w:rsidR="00CF7084" w:rsidRPr="008559F9" w:rsidRDefault="00CF7084" w:rsidP="00D856D3">
      <w:pPr>
        <w:pStyle w:val="Bullet2WeBER"/>
        <w:numPr>
          <w:ilvl w:val="0"/>
          <w:numId w:val="0"/>
        </w:numPr>
        <w:spacing w:before="0" w:after="0"/>
        <w:rPr>
          <w:lang w:val="bs-Latn-BA"/>
        </w:rPr>
      </w:pPr>
    </w:p>
    <w:sectPr w:rsidR="00CF7084" w:rsidRPr="008559F9" w:rsidSect="002974AA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851" w:footer="1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206034" w14:textId="77777777" w:rsidR="00B93DA5" w:rsidRDefault="00B93DA5" w:rsidP="007D3DC2">
      <w:pPr>
        <w:spacing w:after="0" w:line="240" w:lineRule="auto"/>
      </w:pPr>
      <w:r>
        <w:separator/>
      </w:r>
    </w:p>
  </w:endnote>
  <w:endnote w:type="continuationSeparator" w:id="0">
    <w:p w14:paraId="60606D3A" w14:textId="77777777" w:rsidR="00B93DA5" w:rsidRDefault="00B93DA5" w:rsidP="007D3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Times New Roman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erif">
    <w:charset w:val="00"/>
    <w:family w:val="roman"/>
    <w:pitch w:val="variable"/>
    <w:sig w:usb0="00000001" w:usb1="5200F9FB" w:usb2="0A040020" w:usb3="00000000" w:csb0="0000009F" w:csb1="00000000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6A934" w14:textId="77777777" w:rsidR="00597CE0" w:rsidRPr="00C30EB6" w:rsidRDefault="00597CE0" w:rsidP="007A100F">
    <w:pPr>
      <w:pStyle w:val="Footer"/>
      <w:tabs>
        <w:tab w:val="clear" w:pos="9072"/>
      </w:tabs>
      <w:ind w:right="425"/>
      <w:jc w:val="right"/>
      <w:rPr>
        <w:rFonts w:ascii="Myriad Pro Light" w:hAnsi="Myriad Pro Light"/>
        <w:b/>
        <w:color w:val="FFFFFF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5747607E" wp14:editId="684D99BD">
          <wp:simplePos x="0" y="0"/>
          <wp:positionH relativeFrom="column">
            <wp:posOffset>5738788</wp:posOffset>
          </wp:positionH>
          <wp:positionV relativeFrom="paragraph">
            <wp:posOffset>-179314</wp:posOffset>
          </wp:positionV>
          <wp:extent cx="488950" cy="765175"/>
          <wp:effectExtent l="0" t="0" r="0" b="0"/>
          <wp:wrapNone/>
          <wp:docPr id="1089" name="Picture 7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040FCAF2" wp14:editId="6CE94CE0">
              <wp:simplePos x="0" y="0"/>
              <wp:positionH relativeFrom="column">
                <wp:posOffset>6099175</wp:posOffset>
              </wp:positionH>
              <wp:positionV relativeFrom="paragraph">
                <wp:posOffset>-2059305</wp:posOffset>
              </wp:positionV>
              <wp:extent cx="593090" cy="871220"/>
              <wp:effectExtent l="3175" t="7620" r="3810" b="6985"/>
              <wp:wrapNone/>
              <wp:docPr id="1029" name="Group 10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090" cy="871220"/>
                        <a:chOff x="0" y="0"/>
                        <a:chExt cx="2978150" cy="4375151"/>
                      </a:xfrm>
                    </wpg:grpSpPr>
                    <wps:wsp>
                      <wps:cNvPr id="1030" name="Freeform 2"/>
                      <wps:cNvSpPr>
                        <a:spLocks/>
                      </wps:cNvSpPr>
                      <wps:spPr bwMode="auto">
                        <a:xfrm>
                          <a:off x="57150" y="0"/>
                          <a:ext cx="2921000" cy="596900"/>
                        </a:xfrm>
                        <a:custGeom>
                          <a:avLst/>
                          <a:gdLst>
                            <a:gd name="T0" fmla="*/ 0 w 779"/>
                            <a:gd name="T1" fmla="*/ 93852 h 159"/>
                            <a:gd name="T2" fmla="*/ 2921000 w 779"/>
                            <a:gd name="T3" fmla="*/ 596900 h 159"/>
                            <a:gd name="T4" fmla="*/ 2921000 w 779"/>
                            <a:gd name="T5" fmla="*/ 105114 h 159"/>
                            <a:gd name="T6" fmla="*/ 0 w 779"/>
                            <a:gd name="T7" fmla="*/ 93852 h 159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79"/>
                            <a:gd name="T13" fmla="*/ 0 h 159"/>
                            <a:gd name="T14" fmla="*/ 779 w 779"/>
                            <a:gd name="T15" fmla="*/ 159 h 15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79" h="159">
                              <a:moveTo>
                                <a:pt x="0" y="25"/>
                              </a:moveTo>
                              <a:cubicBezTo>
                                <a:pt x="262" y="50"/>
                                <a:pt x="523" y="94"/>
                                <a:pt x="779" y="159"/>
                              </a:cubicBezTo>
                              <a:cubicBezTo>
                                <a:pt x="779" y="28"/>
                                <a:pt x="779" y="28"/>
                                <a:pt x="779" y="28"/>
                              </a:cubicBezTo>
                              <a:cubicBezTo>
                                <a:pt x="519" y="2"/>
                                <a:pt x="258" y="0"/>
                                <a:pt x="0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3B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D8D43" w14:textId="77777777" w:rsidR="00597CE0" w:rsidRDefault="00597CE0" w:rsidP="000378D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1" name="Freeform 3"/>
                      <wps:cNvSpPr>
                        <a:spLocks/>
                      </wps:cNvSpPr>
                      <wps:spPr bwMode="auto">
                        <a:xfrm>
                          <a:off x="0" y="3482976"/>
                          <a:ext cx="2978150" cy="892175"/>
                        </a:xfrm>
                        <a:custGeom>
                          <a:avLst/>
                          <a:gdLst>
                            <a:gd name="T0" fmla="*/ 0 w 794"/>
                            <a:gd name="T1" fmla="*/ 127454 h 238"/>
                            <a:gd name="T2" fmla="*/ 2978150 w 794"/>
                            <a:gd name="T3" fmla="*/ 892175 h 238"/>
                            <a:gd name="T4" fmla="*/ 2978150 w 794"/>
                            <a:gd name="T5" fmla="*/ 243661 h 238"/>
                            <a:gd name="T6" fmla="*/ 0 w 794"/>
                            <a:gd name="T7" fmla="*/ 127454 h 238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238"/>
                            <a:gd name="T14" fmla="*/ 794 w 794"/>
                            <a:gd name="T15" fmla="*/ 238 h 238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238">
                              <a:moveTo>
                                <a:pt x="0" y="34"/>
                              </a:moveTo>
                              <a:cubicBezTo>
                                <a:pt x="273" y="65"/>
                                <a:pt x="539" y="134"/>
                                <a:pt x="794" y="238"/>
                              </a:cubicBezTo>
                              <a:cubicBezTo>
                                <a:pt x="794" y="65"/>
                                <a:pt x="794" y="65"/>
                                <a:pt x="794" y="65"/>
                              </a:cubicBezTo>
                              <a:cubicBezTo>
                                <a:pt x="530" y="12"/>
                                <a:pt x="263" y="0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27C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C80AD" w14:textId="77777777" w:rsidR="00597CE0" w:rsidRDefault="00597CE0" w:rsidP="000378D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2" name="Freeform 4"/>
                      <wps:cNvSpPr>
                        <a:spLocks/>
                      </wps:cNvSpPr>
                      <wps:spPr bwMode="auto">
                        <a:xfrm>
                          <a:off x="0" y="1739901"/>
                          <a:ext cx="2978150" cy="723900"/>
                        </a:xfrm>
                        <a:custGeom>
                          <a:avLst/>
                          <a:gdLst>
                            <a:gd name="T0" fmla="*/ 0 w 794"/>
                            <a:gd name="T1" fmla="*/ 108773 h 193"/>
                            <a:gd name="T2" fmla="*/ 2978150 w 794"/>
                            <a:gd name="T3" fmla="*/ 723900 h 193"/>
                            <a:gd name="T4" fmla="*/ 2978150 w 794"/>
                            <a:gd name="T5" fmla="*/ 165034 h 193"/>
                            <a:gd name="T6" fmla="*/ 0 w 794"/>
                            <a:gd name="T7" fmla="*/ 108773 h 19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193"/>
                            <a:gd name="T14" fmla="*/ 794 w 794"/>
                            <a:gd name="T15" fmla="*/ 193 h 193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193">
                              <a:moveTo>
                                <a:pt x="0" y="29"/>
                              </a:moveTo>
                              <a:cubicBezTo>
                                <a:pt x="269" y="58"/>
                                <a:pt x="535" y="112"/>
                                <a:pt x="794" y="193"/>
                              </a:cubicBezTo>
                              <a:cubicBezTo>
                                <a:pt x="794" y="44"/>
                                <a:pt x="794" y="44"/>
                                <a:pt x="794" y="44"/>
                              </a:cubicBezTo>
                              <a:cubicBezTo>
                                <a:pt x="529" y="6"/>
                                <a:pt x="263" y="0"/>
                                <a:pt x="0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8A8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D9B79" w14:textId="77777777" w:rsidR="00597CE0" w:rsidRDefault="00597CE0" w:rsidP="000378D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0FCAF2" id="Group 1029" o:spid="_x0000_s1026" style="position:absolute;left:0;text-align:left;margin-left:480.25pt;margin-top:-162.15pt;width:46.7pt;height:68.6pt;z-index:251665920" coordsize="29781,4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">
              <v:shape id="Freeform 2" o:spid="_x0000_s1027" style="position:absolute;left:571;width:29210;height:5969;visibility:visible;mso-wrap-style:square;v-text-anchor:top" coordsize="779,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" adj="-11796480,,5400" path="m,25c262,50,523,94,779,159v,-131,,-131,,-131c519,2,258,,,25xe" fillcolor="#2a3b8f" stroked="f">
                <v:stroke joinstyle="round"/>
                <v:formulas/>
                <v:path arrowok="t" o:connecttype="custom" o:connectlocs="0,352328672;2147483646,2147483646;2147483646,394607211;0,352328672" o:connectangles="0,0,0,0" textboxrect="0,0,779,159"/>
                <v:textbox>
                  <w:txbxContent>
                    <w:p w14:paraId="4E0D8D43" w14:textId="77777777" w:rsidR="00597CE0" w:rsidRDefault="00597CE0" w:rsidP="000378D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3" o:spid="_x0000_s1028" style="position:absolute;top:34829;width:29781;height:8922;visibility:visible;mso-wrap-style:square;v-text-anchor:top" coordsize="794,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" adj="-11796480,,5400" path="m,34c273,65,539,134,794,238v,-173,,-173,,-173c530,12,263,,,34xe" fillcolor="#f27c21" stroked="f">
                <v:stroke joinstyle="round"/>
                <v:formulas/>
                <v:path arrowok="t" o:connecttype="custom" o:connectlocs="0,477778456;2147483646,2147483646;2147483646,913396020;0,477778456" o:connectangles="0,0,0,0" textboxrect="0,0,794,238"/>
                <v:textbox>
                  <w:txbxContent>
                    <w:p w14:paraId="54DC80AD" w14:textId="77777777" w:rsidR="00597CE0" w:rsidRDefault="00597CE0" w:rsidP="000378D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4" o:spid="_x0000_s1029" style="position:absolute;top:17399;width:29781;height:7239;visibility:visible;mso-wrap-style:square;v-text-anchor:top" coordsize="794,1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" adj="-11796480,,5400" path="m,29v269,29,535,83,794,164c794,44,794,44,794,44,529,6,263,,,29xe" fillcolor="#28a8e0" stroked="f">
                <v:stroke joinstyle="round"/>
                <v:formulas/>
                <v:path arrowok="t" o:connecttype="custom" o:connectlocs="0,407983289;2147483646,2147483646;2147483646,619005765;0,407983289" o:connectangles="0,0,0,0" textboxrect="0,0,794,193"/>
                <v:textbox>
                  <w:txbxContent>
                    <w:p w14:paraId="259D9B79" w14:textId="77777777" w:rsidR="00597CE0" w:rsidRDefault="00597CE0" w:rsidP="000378D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C30EB6">
      <w:rPr>
        <w:rFonts w:ascii="Myriad Pro Light" w:hAnsi="Myriad Pro Light"/>
        <w:b/>
        <w:color w:val="FFFFFF"/>
      </w:rPr>
      <w:fldChar w:fldCharType="begin"/>
    </w:r>
    <w:r w:rsidRPr="00C30EB6">
      <w:rPr>
        <w:rFonts w:ascii="Myriad Pro Light" w:hAnsi="Myriad Pro Light"/>
        <w:b/>
        <w:color w:val="FFFFFF"/>
      </w:rPr>
      <w:instrText xml:space="preserve"> PAGE   \* MERGEFORMAT </w:instrText>
    </w:r>
    <w:r w:rsidRPr="00C30EB6">
      <w:rPr>
        <w:rFonts w:ascii="Myriad Pro Light" w:hAnsi="Myriad Pro Light"/>
        <w:b/>
        <w:color w:val="FFFFFF"/>
      </w:rPr>
      <w:fldChar w:fldCharType="separate"/>
    </w:r>
    <w:r w:rsidR="0020589A">
      <w:rPr>
        <w:rFonts w:ascii="Myriad Pro Light" w:hAnsi="Myriad Pro Light"/>
        <w:b/>
        <w:noProof/>
        <w:color w:val="FFFFFF"/>
      </w:rPr>
      <w:t>1</w:t>
    </w:r>
    <w:r w:rsidR="0020589A">
      <w:rPr>
        <w:rFonts w:ascii="Myriad Pro Light" w:hAnsi="Myriad Pro Light"/>
        <w:b/>
        <w:noProof/>
        <w:color w:val="FFFFFF"/>
      </w:rPr>
      <w:t>0</w:t>
    </w:r>
    <w:r w:rsidRPr="00C30EB6">
      <w:rPr>
        <w:rFonts w:ascii="Myriad Pro Light" w:hAnsi="Myriad Pro Light"/>
        <w:b/>
        <w:noProof/>
        <w:color w:val="FFFFFF"/>
      </w:rPr>
      <w:fldChar w:fldCharType="end"/>
    </w:r>
  </w:p>
  <w:p w14:paraId="7B160C80" w14:textId="77777777" w:rsidR="00597CE0" w:rsidRPr="00C30EB6" w:rsidRDefault="00597CE0" w:rsidP="007A100F">
    <w:pPr>
      <w:pStyle w:val="Footer"/>
      <w:tabs>
        <w:tab w:val="clear" w:pos="9072"/>
      </w:tabs>
      <w:ind w:right="284"/>
      <w:jc w:val="right"/>
      <w:rPr>
        <w:rFonts w:ascii="Myriad Pro Light" w:hAnsi="Myriad Pro Light"/>
        <w:b/>
        <w:color w:val="FFFFF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A207E8" w14:textId="77777777" w:rsidR="00597CE0" w:rsidRPr="008F4C00" w:rsidRDefault="00597CE0" w:rsidP="008F4C00">
    <w:pPr>
      <w:tabs>
        <w:tab w:val="center" w:pos="4513"/>
        <w:tab w:val="right" w:pos="9072"/>
      </w:tabs>
      <w:spacing w:after="0" w:line="240" w:lineRule="auto"/>
      <w:ind w:left="-142"/>
      <w:jc w:val="right"/>
      <w:rPr>
        <w:rFonts w:ascii="Tw Cen MT" w:eastAsia="Tw Cen MT" w:hAnsi="Tw Cen MT"/>
        <w:lang w:val="en-GB"/>
      </w:rPr>
    </w:pPr>
    <w:r w:rsidRPr="007D559E">
      <w:rPr>
        <w:rFonts w:ascii="Tw Cen MT" w:eastAsia="Tw Cen MT" w:hAnsi="Tw Cen MT"/>
        <w:noProof/>
        <w:lang w:val="en-US"/>
      </w:rPr>
      <mc:AlternateContent>
        <mc:Choice Requires="wps">
          <w:drawing>
            <wp:anchor distT="45720" distB="45720" distL="114300" distR="114300" simplePos="0" relativeHeight="251678208" behindDoc="0" locked="0" layoutInCell="1" allowOverlap="1" wp14:anchorId="032FAB74" wp14:editId="56D13AD6">
              <wp:simplePos x="0" y="0"/>
              <wp:positionH relativeFrom="margin">
                <wp:posOffset>4305300</wp:posOffset>
              </wp:positionH>
              <wp:positionV relativeFrom="paragraph">
                <wp:posOffset>-898525</wp:posOffset>
              </wp:positionV>
              <wp:extent cx="2179320" cy="1404620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93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D044F1" w14:textId="77777777" w:rsidR="00597CE0" w:rsidRPr="007D559E" w:rsidRDefault="00597CE0">
                          <w:pPr>
                            <w:rPr>
                              <w:color w:val="C45911" w:themeColor="accent2" w:themeShade="BF"/>
                            </w:rPr>
                          </w:pPr>
                          <w:r w:rsidRPr="007D559E">
                            <w:rPr>
                              <w:color w:val="C45911" w:themeColor="accent2" w:themeShade="BF"/>
                            </w:rPr>
                            <w:t>www.par-monitor.org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2FAB7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left:0;text-align:left;margin-left:339pt;margin-top:-70.75pt;width:171.6pt;height:110.6pt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" filled="f" stroked="f">
              <v:textbox style="mso-fit-shape-to-text:t">
                <w:txbxContent>
                  <w:p w14:paraId="40D044F1" w14:textId="77777777" w:rsidR="00597CE0" w:rsidRPr="007D559E" w:rsidRDefault="00597CE0">
                    <w:pPr>
                      <w:rPr>
                        <w:color w:val="C45911" w:themeColor="accent2" w:themeShade="BF"/>
                      </w:rPr>
                    </w:pPr>
                    <w:r w:rsidRPr="007D559E">
                      <w:rPr>
                        <w:color w:val="C45911" w:themeColor="accent2" w:themeShade="BF"/>
                      </w:rPr>
                      <w:t>www.par-monitor.org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Tw Cen MT" w:eastAsia="Tw Cen MT" w:hAnsi="Tw Cen MT"/>
        <w:noProof/>
        <w:lang w:val="en-US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33CAF857" wp14:editId="0CA5EEDC">
              <wp:simplePos x="0" y="0"/>
              <wp:positionH relativeFrom="column">
                <wp:posOffset>-575945</wp:posOffset>
              </wp:positionH>
              <wp:positionV relativeFrom="paragraph">
                <wp:posOffset>-606425</wp:posOffset>
              </wp:positionV>
              <wp:extent cx="6877050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70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ACF810" id="Straight Connector 7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35pt,-47.75pt" to="496.15pt,-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" strokecolor="#4472c4 [3204]" strokeweight=".5pt">
              <v:stroke joinstyle="miter"/>
            </v:line>
          </w:pict>
        </mc:Fallback>
      </mc:AlternateContent>
    </w:r>
    <w:r>
      <w:rPr>
        <w:rFonts w:ascii="Tw Cen MT" w:eastAsia="Tw Cen MT" w:hAnsi="Tw Cen MT"/>
        <w:noProof/>
        <w:lang w:val="en-US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54C92BD0" wp14:editId="44A2A5C0">
              <wp:simplePos x="0" y="0"/>
              <wp:positionH relativeFrom="page">
                <wp:align>center</wp:align>
              </wp:positionH>
              <wp:positionV relativeFrom="paragraph">
                <wp:posOffset>-513715</wp:posOffset>
              </wp:positionV>
              <wp:extent cx="6937426" cy="903742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426" cy="903742"/>
                        <a:chOff x="0" y="0"/>
                        <a:chExt cx="6937426" cy="903742"/>
                      </a:xfrm>
                    </wpg:grpSpPr>
                    <pic:pic xmlns:pic="http://schemas.openxmlformats.org/drawingml/2006/picture">
                      <pic:nvPicPr>
                        <pic:cNvPr id="1090" name="Picture 109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525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515762" y="543697"/>
                          <a:ext cx="9048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777DE" w14:textId="77777777" w:rsidR="00597CE0" w:rsidRPr="00913325" w:rsidRDefault="00597CE0" w:rsidP="007A100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13325">
                              <w:rPr>
                                <w:sz w:val="16"/>
                                <w:szCs w:val="16"/>
                              </w:rPr>
                              <w:t>Project Coordinator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1" name="Picture 23" descr="A close up of a sign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6994" y="222421"/>
                          <a:ext cx="5429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2" name="Picture 24" descr="A close up of a logo&#10;&#10;Description generated with high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4832" y="271848"/>
                          <a:ext cx="695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3" name="Picture 2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0951" y="255373"/>
                          <a:ext cx="6953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4" name="Picture 26" descr="A close up of a logo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55308" y="255373"/>
                          <a:ext cx="695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5" name="Picture 2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8475" y="197708"/>
                          <a:ext cx="7905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6" name="Picture 28" descr="A close up of a logo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61686" y="271848"/>
                          <a:ext cx="752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24" name="Picture 1024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76086" y="288324"/>
                          <a:ext cx="56134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25" name="Straight Connector 1025"/>
                      <wps:cNvCnPr/>
                      <wps:spPr>
                        <a:xfrm flipV="1">
                          <a:off x="6293708" y="148281"/>
                          <a:ext cx="0" cy="543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C92BD0" id="Group 5" o:spid="_x0000_s1035" style="position:absolute;left:0;text-align:left;margin-left:0;margin-top:-40.45pt;width:546.25pt;height:71.15pt;z-index:251675136;mso-position-horizontal:center;mso-position-horizontal-relative:page" coordsize="69374,90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5AAAAABSZ2h0bG9uZwAABnw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EOEJJTQQMAAAAABL+AAAAAQAAAKAA&#10;AABgAAAB4AAAtAAAABLiABgAAf/Y/+AAEEpGSUYAAQIAAEgASAAA/+0ADEFkb2JlX0NNAAL/7gAO&#10;QWRvYmUAZIAAAAAB/9sAhAAMCAgICQgMCQkMEQsKCxEVDwwMDxUYExMVExMYEQwMDAwMDBEMDAwM&#10;DAwMDAwMDAwMDAwMDAwMDAwMDAwMDAwMAQ0LCw0ODRAODhAUDg4OFBQODg4OFBEMDAwMDBERDAwM&#10;DAwMEQwMDAwMDAwMDAwMDAwMDAwMDAwMDAwMDAwMDAz/wAARCAB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0Q3NjUzMjEzRkQxQUNGNDUyMzdFQkVGRTBE&#10;NTU2RjZCIj4NCgkJCTx4YXBNTTpEZXJpdmVkRnJvbSBzdFJlZjppbnN0YW5jZUlEPSJ1dWlkOkE1&#10;RkQ4RjQzODBFNURFMTFCMTgyOTFERjY4NDFENkZBIiBzdFJlZjpkb2N1bWVudElEPSJ1dWlkOkE1&#10;RkQ4RjQzODBFNURFMTFCMTgyOTFERjY4NDFENkZBIi8+DQoJCTwvcmRmOkRlc2NyaXB0aW9uPg0K&#10;CTwvcmRmOlJERj4NC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PD94cGFja2V0IGVuZD0ndyc/Pv/i/+JJQ0NfUFJPRklMRQABCQAIgHBBREJFAhAAAHBy&#10;dHJDTVlLTGFiIAfQAAcAGgAFACkANW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9sAQwACAQECAQECAgICAgICAgMFAwMDAwMGBAQDBQcGBwcHBgcHCAkLCQgICggH&#10;BwoNCgoLDAwMDAcJDg8NDA4LDAwM/9sAQwECAgIDAwMGAwMGDAgHCAwMDAwMDAwMDAwMDAwMDAwM&#10;DAwMDAwMDAwMDAwMDAwMDAwMDAwMDAwMDAwMDAwMDAwM/8AAEQgD3AZ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90" o:spid="_x0000_s1036" type="#_x0000_t75" style="position:absolute;width:14052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">
                <v:imagedata r:id="rId9" o:title=""/>
              </v:shape>
              <v:shape id="_x0000_s1037" type="#_x0000_t202" style="position:absolute;left:15157;top:5436;width:9049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215777DE" w14:textId="77777777" w:rsidR="00597CE0" w:rsidRPr="00913325" w:rsidRDefault="00597CE0" w:rsidP="007A100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13325">
                        <w:rPr>
                          <w:sz w:val="16"/>
                          <w:szCs w:val="16"/>
                        </w:rPr>
                        <w:t>Project Coordinator</w:t>
                      </w:r>
                    </w:p>
                  </w:txbxContent>
                </v:textbox>
              </v:shape>
              <v:shape id="Picture 23" o:spid="_x0000_s1038" type="#_x0000_t75" alt="A close up of a sign&#10;&#10;Description generated with very high confidence" style="position:absolute;left:16969;top:2224;width:543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">
                <v:imagedata r:id="rId10" o:title="A close up of a sign&#10;&#10;Description generated with very high confidence"/>
              </v:shape>
              <v:shape id="Picture 24" o:spid="_x0000_s1039" type="#_x0000_t75" alt="A close up of a logo&#10;&#10;Description generated with high confidence" style="position:absolute;left:23148;top:2718;width:6953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">
                <v:imagedata r:id="rId11" o:title="A close up of a logo&#10;&#10;Description generated with high confidence"/>
              </v:shape>
              <v:shape id="Picture 25" o:spid="_x0000_s1040" type="#_x0000_t75" style="position:absolute;left:30809;top:2553;width:6953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">
                <v:imagedata r:id="rId12" o:title=""/>
              </v:shape>
              <v:shape id="Picture 26" o:spid="_x0000_s1041" type="#_x0000_t75" alt="A close up of a logo&#10;&#10;Description generated with very high confidence" style="position:absolute;left:38553;top:2553;width:6953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">
                <v:imagedata r:id="rId13" o:title="A close up of a logo&#10;&#10;Description generated with very high confidence"/>
              </v:shape>
              <v:shape id="Picture 27" o:spid="_x0000_s1042" type="#_x0000_t75" style="position:absolute;left:45884;top:1977;width:790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">
                <v:imagedata r:id="rId14" o:title=""/>
              </v:shape>
              <v:shape id="Picture 28" o:spid="_x0000_s1043" type="#_x0000_t75" alt="A close up of a logo&#10;&#10;Description generated with very high confidence" style="position:absolute;left:54616;top:2718;width:7525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">
                <v:imagedata r:id="rId15" o:title="A close up of a logo&#10;&#10;Description generated with very high confidence"/>
              </v:shape>
              <v:shape id="Picture 1024" o:spid="_x0000_s1044" type="#_x0000_t75" style="position:absolute;left:63760;top:2883;width:561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">
                <v:imagedata r:id="rId16" o:title=""/>
              </v:shape>
              <v:line id="Straight Connector 1025" o:spid="_x0000_s1045" style="position:absolute;flip:y;visibility:visible;mso-wrap-style:square" from="62937,1482" to="62937,6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" strokecolor="#ed7d31 [3205]" strokeweight=".5pt">
                <v:stroke joinstyle="miter"/>
              </v:line>
              <w10:wrap anchorx="page"/>
            </v:group>
          </w:pict>
        </mc:Fallback>
      </mc:AlternateContent>
    </w:r>
    <w:r w:rsidRPr="008F4C00">
      <w:rPr>
        <w:rFonts w:ascii="Tw Cen MT" w:eastAsia="Tw Cen MT" w:hAnsi="Tw Cen MT"/>
        <w:lang w:val="en-GB"/>
      </w:rPr>
      <w:t xml:space="preserve">          </w:t>
    </w:r>
  </w:p>
  <w:p w14:paraId="121646DF" w14:textId="77777777" w:rsidR="00597CE0" w:rsidRDefault="00597CE0">
    <w:pPr>
      <w:pStyle w:val="Footer"/>
    </w:pPr>
    <w:r w:rsidRPr="007A0039">
      <w:rPr>
        <w:noProof/>
        <w:lang w:val="en-US"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2EBD92C3" wp14:editId="39B41EC7">
              <wp:simplePos x="0" y="0"/>
              <wp:positionH relativeFrom="column">
                <wp:posOffset>6076950</wp:posOffset>
              </wp:positionH>
              <wp:positionV relativeFrom="paragraph">
                <wp:posOffset>-1971040</wp:posOffset>
              </wp:positionV>
              <wp:extent cx="593090" cy="871220"/>
              <wp:effectExtent l="4445" t="635" r="2540" b="4445"/>
              <wp:wrapNone/>
              <wp:docPr id="1" name="Group 17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090" cy="871220"/>
                        <a:chOff x="0" y="0"/>
                        <a:chExt cx="2978150" cy="4375151"/>
                      </a:xfrm>
                    </wpg:grpSpPr>
                    <wps:wsp>
                      <wps:cNvPr id="23" name="Freeform 2"/>
                      <wps:cNvSpPr>
                        <a:spLocks/>
                      </wps:cNvSpPr>
                      <wps:spPr bwMode="auto">
                        <a:xfrm>
                          <a:off x="57150" y="0"/>
                          <a:ext cx="2921000" cy="596900"/>
                        </a:xfrm>
                        <a:custGeom>
                          <a:avLst/>
                          <a:gdLst>
                            <a:gd name="T0" fmla="*/ 0 w 779"/>
                            <a:gd name="T1" fmla="*/ 93852 h 159"/>
                            <a:gd name="T2" fmla="*/ 2921000 w 779"/>
                            <a:gd name="T3" fmla="*/ 596900 h 159"/>
                            <a:gd name="T4" fmla="*/ 2921000 w 779"/>
                            <a:gd name="T5" fmla="*/ 105114 h 159"/>
                            <a:gd name="T6" fmla="*/ 0 w 779"/>
                            <a:gd name="T7" fmla="*/ 93852 h 159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79"/>
                            <a:gd name="T13" fmla="*/ 0 h 159"/>
                            <a:gd name="T14" fmla="*/ 779 w 779"/>
                            <a:gd name="T15" fmla="*/ 159 h 15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79" h="159">
                              <a:moveTo>
                                <a:pt x="0" y="25"/>
                              </a:moveTo>
                              <a:cubicBezTo>
                                <a:pt x="262" y="50"/>
                                <a:pt x="523" y="94"/>
                                <a:pt x="779" y="159"/>
                              </a:cubicBezTo>
                              <a:cubicBezTo>
                                <a:pt x="779" y="28"/>
                                <a:pt x="779" y="28"/>
                                <a:pt x="779" y="28"/>
                              </a:cubicBezTo>
                              <a:cubicBezTo>
                                <a:pt x="519" y="2"/>
                                <a:pt x="258" y="0"/>
                                <a:pt x="0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3B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D6385" w14:textId="77777777" w:rsidR="00597CE0" w:rsidRDefault="00597CE0" w:rsidP="007A00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3"/>
                      <wps:cNvSpPr>
                        <a:spLocks/>
                      </wps:cNvSpPr>
                      <wps:spPr bwMode="auto">
                        <a:xfrm>
                          <a:off x="0" y="3482976"/>
                          <a:ext cx="2978150" cy="892175"/>
                        </a:xfrm>
                        <a:custGeom>
                          <a:avLst/>
                          <a:gdLst>
                            <a:gd name="T0" fmla="*/ 0 w 794"/>
                            <a:gd name="T1" fmla="*/ 127454 h 238"/>
                            <a:gd name="T2" fmla="*/ 2978150 w 794"/>
                            <a:gd name="T3" fmla="*/ 892175 h 238"/>
                            <a:gd name="T4" fmla="*/ 2978150 w 794"/>
                            <a:gd name="T5" fmla="*/ 243661 h 238"/>
                            <a:gd name="T6" fmla="*/ 0 w 794"/>
                            <a:gd name="T7" fmla="*/ 127454 h 238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238"/>
                            <a:gd name="T14" fmla="*/ 794 w 794"/>
                            <a:gd name="T15" fmla="*/ 238 h 238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238">
                              <a:moveTo>
                                <a:pt x="0" y="34"/>
                              </a:moveTo>
                              <a:cubicBezTo>
                                <a:pt x="273" y="65"/>
                                <a:pt x="539" y="134"/>
                                <a:pt x="794" y="238"/>
                              </a:cubicBezTo>
                              <a:cubicBezTo>
                                <a:pt x="794" y="65"/>
                                <a:pt x="794" y="65"/>
                                <a:pt x="794" y="65"/>
                              </a:cubicBezTo>
                              <a:cubicBezTo>
                                <a:pt x="530" y="12"/>
                                <a:pt x="263" y="0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27C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F1C72" w14:textId="77777777" w:rsidR="00597CE0" w:rsidRDefault="00597CE0" w:rsidP="007A00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4"/>
                      <wps:cNvSpPr>
                        <a:spLocks/>
                      </wps:cNvSpPr>
                      <wps:spPr bwMode="auto">
                        <a:xfrm>
                          <a:off x="0" y="1739901"/>
                          <a:ext cx="2978150" cy="723900"/>
                        </a:xfrm>
                        <a:custGeom>
                          <a:avLst/>
                          <a:gdLst>
                            <a:gd name="T0" fmla="*/ 0 w 794"/>
                            <a:gd name="T1" fmla="*/ 108773 h 193"/>
                            <a:gd name="T2" fmla="*/ 2978150 w 794"/>
                            <a:gd name="T3" fmla="*/ 723900 h 193"/>
                            <a:gd name="T4" fmla="*/ 2978150 w 794"/>
                            <a:gd name="T5" fmla="*/ 165034 h 193"/>
                            <a:gd name="T6" fmla="*/ 0 w 794"/>
                            <a:gd name="T7" fmla="*/ 108773 h 19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193"/>
                            <a:gd name="T14" fmla="*/ 794 w 794"/>
                            <a:gd name="T15" fmla="*/ 193 h 193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193">
                              <a:moveTo>
                                <a:pt x="0" y="29"/>
                              </a:moveTo>
                              <a:cubicBezTo>
                                <a:pt x="269" y="58"/>
                                <a:pt x="535" y="112"/>
                                <a:pt x="794" y="193"/>
                              </a:cubicBezTo>
                              <a:cubicBezTo>
                                <a:pt x="794" y="44"/>
                                <a:pt x="794" y="44"/>
                                <a:pt x="794" y="44"/>
                              </a:cubicBezTo>
                              <a:cubicBezTo>
                                <a:pt x="529" y="6"/>
                                <a:pt x="263" y="0"/>
                                <a:pt x="0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8A8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27212" w14:textId="77777777" w:rsidR="00597CE0" w:rsidRDefault="00597CE0" w:rsidP="007A00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BD92C3" id="Group 1793" o:spid="_x0000_s1046" style="position:absolute;margin-left:478.5pt;margin-top:-155.2pt;width:46.7pt;height:68.6pt;z-index:251654656" coordsize="29781,4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">
              <v:shape id="Freeform 2" o:spid="_x0000_s1047" style="position:absolute;left:571;width:29210;height:5969;visibility:visible;mso-wrap-style:square;v-text-anchor:top" coordsize="779,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" adj="-11796480,,5400" path="m,25c262,50,523,94,779,159v,-131,,-131,,-131c519,2,258,,,25xe" fillcolor="#2a3b8f" stroked="f">
                <v:stroke joinstyle="round"/>
                <v:formulas/>
                <v:path arrowok="t" o:connecttype="custom" o:connectlocs="0,352328672;2147483646,2147483646;2147483646,394607211;0,352328672" o:connectangles="0,0,0,0" textboxrect="0,0,779,159"/>
                <v:textbox>
                  <w:txbxContent>
                    <w:p w14:paraId="572D6385" w14:textId="77777777" w:rsidR="00597CE0" w:rsidRDefault="00597CE0" w:rsidP="007A00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3" o:spid="_x0000_s1048" style="position:absolute;top:34829;width:29781;height:8922;visibility:visible;mso-wrap-style:square;v-text-anchor:top" coordsize="794,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" adj="-11796480,,5400" path="m,34c273,65,539,134,794,238v,-173,,-173,,-173c530,12,263,,,34xe" fillcolor="#f27c21" stroked="f">
                <v:stroke joinstyle="round"/>
                <v:formulas/>
                <v:path arrowok="t" o:connecttype="custom" o:connectlocs="0,477778456;2147483646,2147483646;2147483646,913396020;0,477778456" o:connectangles="0,0,0,0" textboxrect="0,0,794,238"/>
                <v:textbox>
                  <w:txbxContent>
                    <w:p w14:paraId="275F1C72" w14:textId="77777777" w:rsidR="00597CE0" w:rsidRDefault="00597CE0" w:rsidP="007A00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4" o:spid="_x0000_s1049" style="position:absolute;top:17399;width:29781;height:7239;visibility:visible;mso-wrap-style:square;v-text-anchor:top" coordsize="794,1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" adj="-11796480,,5400" path="m,29v269,29,535,83,794,164c794,44,794,44,794,44,529,6,263,,,29xe" fillcolor="#28a8e0" stroked="f">
                <v:stroke joinstyle="round"/>
                <v:formulas/>
                <v:path arrowok="t" o:connecttype="custom" o:connectlocs="0,407983289;2147483646,2147483646;2147483646,619005765;0,407983289" o:connectangles="0,0,0,0" textboxrect="0,0,794,193"/>
                <v:textbox>
                  <w:txbxContent>
                    <w:p w14:paraId="66827212" w14:textId="77777777" w:rsidR="00597CE0" w:rsidRDefault="00597CE0" w:rsidP="007A00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12A0D6" w14:textId="77777777" w:rsidR="00B93DA5" w:rsidRDefault="00B93DA5" w:rsidP="007D3DC2">
      <w:pPr>
        <w:spacing w:after="0" w:line="240" w:lineRule="auto"/>
      </w:pPr>
      <w:r>
        <w:separator/>
      </w:r>
    </w:p>
  </w:footnote>
  <w:footnote w:type="continuationSeparator" w:id="0">
    <w:p w14:paraId="175B4D36" w14:textId="77777777" w:rsidR="00B93DA5" w:rsidRDefault="00B93DA5" w:rsidP="007D3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EEC61" w14:textId="77777777" w:rsidR="00597CE0" w:rsidRPr="00EA7F6F" w:rsidRDefault="00597CE0" w:rsidP="002974AA">
    <w:pPr>
      <w:pStyle w:val="BodyTextWeBER"/>
      <w:jc w:val="right"/>
    </w:pPr>
    <w:r w:rsidRPr="00880D12">
      <w:rPr>
        <w:noProof/>
        <w:color w:val="808080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76A1A1DA" wp14:editId="31CB173E">
              <wp:simplePos x="0" y="0"/>
              <wp:positionH relativeFrom="column">
                <wp:posOffset>5960696</wp:posOffset>
              </wp:positionH>
              <wp:positionV relativeFrom="paragraph">
                <wp:posOffset>23495</wp:posOffset>
              </wp:positionV>
              <wp:extent cx="148590" cy="148590"/>
              <wp:effectExtent l="1270" t="635" r="2540" b="3175"/>
              <wp:wrapNone/>
              <wp:docPr id="74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148590" cy="148590"/>
                      </a:xfrm>
                      <a:prstGeom prst="rect">
                        <a:avLst/>
                      </a:prstGeom>
                      <a:solidFill>
                        <a:srgbClr val="2C3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FE4FFB" id="Rectangle 7" o:spid="_x0000_s1026" style="position:absolute;margin-left:469.35pt;margin-top:1.85pt;width:11.7pt;height:11.7pt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" fillcolor="#2c3990" stroked="f"/>
          </w:pict>
        </mc:Fallback>
      </mc:AlternateContent>
    </w:r>
    <w:proofErr w:type="spellStart"/>
    <w:r>
      <w:t>WeBER</w:t>
    </w:r>
    <w:proofErr w:type="spellEnd"/>
    <w:r>
      <w:t xml:space="preserve"> 2.0 </w:t>
    </w:r>
    <w:r w:rsidRPr="002974AA">
      <w:rPr>
        <w:rStyle w:val="BodyTextWeBERChar"/>
      </w:rPr>
      <w:t>Program</w:t>
    </w:r>
    <w:r>
      <w:t xml:space="preserve"> </w:t>
    </w:r>
    <w:proofErr w:type="spellStart"/>
    <w:r>
      <w:t>malih</w:t>
    </w:r>
    <w:proofErr w:type="spellEnd"/>
    <w:r>
      <w:t xml:space="preserve"> </w:t>
    </w:r>
    <w:proofErr w:type="spellStart"/>
    <w:r>
      <w:t>grantova</w:t>
    </w:r>
    <w:proofErr w:type="spellEnd"/>
    <w:r>
      <w:t xml:space="preserve">: </w:t>
    </w:r>
    <w:proofErr w:type="spellStart"/>
    <w:r>
      <w:t>Poziv</w:t>
    </w:r>
    <w:proofErr w:type="spellEnd"/>
    <w:r>
      <w:t xml:space="preserve"> za </w:t>
    </w:r>
    <w:proofErr w:type="spellStart"/>
    <w:r>
      <w:t>podnošenje</w:t>
    </w:r>
    <w:proofErr w:type="spellEnd"/>
    <w:r>
      <w:t xml:space="preserve"> </w:t>
    </w:r>
    <w:proofErr w:type="spellStart"/>
    <w:r>
      <w:t>predloga</w:t>
    </w:r>
    <w:proofErr w:type="spellEnd"/>
    <w:r>
      <w:t xml:space="preserve"> </w:t>
    </w:r>
    <w:proofErr w:type="spellStart"/>
    <w:r>
      <w:t>projekata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38DBB" w14:textId="77777777" w:rsidR="00597CE0" w:rsidRPr="00880D12" w:rsidRDefault="00597CE0" w:rsidP="00913325">
    <w:pPr>
      <w:pStyle w:val="Header"/>
      <w:rPr>
        <w:color w:val="808080"/>
      </w:rPr>
    </w:pPr>
    <w:r>
      <w:rPr>
        <w:noProof/>
        <w:color w:val="808080"/>
        <w:lang w:val="en-US"/>
      </w:rPr>
      <w:drawing>
        <wp:inline distT="0" distB="0" distL="0" distR="0" wp14:anchorId="4D371899" wp14:editId="55B77CB9">
          <wp:extent cx="1268627" cy="1399108"/>
          <wp:effectExtent l="0" t="0" r="825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702" cy="1406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B38A88F" wp14:editId="47A7709B">
              <wp:simplePos x="0" y="0"/>
              <wp:positionH relativeFrom="column">
                <wp:posOffset>5647899</wp:posOffset>
              </wp:positionH>
              <wp:positionV relativeFrom="paragraph">
                <wp:posOffset>95954</wp:posOffset>
              </wp:positionV>
              <wp:extent cx="437406" cy="434723"/>
              <wp:effectExtent l="0" t="0" r="1270" b="3810"/>
              <wp:wrapNone/>
              <wp:docPr id="739" name="Freeform 17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7406" cy="434723"/>
                      </a:xfrm>
                      <a:custGeom>
                        <a:avLst/>
                        <a:gdLst>
                          <a:gd name="T0" fmla="*/ 847725 w 1066"/>
                          <a:gd name="T1" fmla="*/ 847725 h 1059"/>
                          <a:gd name="T2" fmla="*/ 847725 w 1066"/>
                          <a:gd name="T3" fmla="*/ 165100 h 1059"/>
                          <a:gd name="T4" fmla="*/ 965200 w 1066"/>
                          <a:gd name="T5" fmla="*/ 82550 h 1059"/>
                          <a:gd name="T6" fmla="*/ 822325 w 1066"/>
                          <a:gd name="T7" fmla="*/ 82550 h 1059"/>
                          <a:gd name="T8" fmla="*/ 776288 w 1066"/>
                          <a:gd name="T9" fmla="*/ 217488 h 1059"/>
                          <a:gd name="T10" fmla="*/ 552450 w 1066"/>
                          <a:gd name="T11" fmla="*/ 315913 h 1059"/>
                          <a:gd name="T12" fmla="*/ 511175 w 1066"/>
                          <a:gd name="T13" fmla="*/ 180975 h 1059"/>
                          <a:gd name="T14" fmla="*/ 368300 w 1066"/>
                          <a:gd name="T15" fmla="*/ 180975 h 1059"/>
                          <a:gd name="T16" fmla="*/ 214313 w 1066"/>
                          <a:gd name="T17" fmla="*/ 365125 h 1059"/>
                          <a:gd name="T18" fmla="*/ 173038 w 1066"/>
                          <a:gd name="T19" fmla="*/ 503238 h 1059"/>
                          <a:gd name="T20" fmla="*/ 285750 w 1066"/>
                          <a:gd name="T21" fmla="*/ 585788 h 1059"/>
                          <a:gd name="T22" fmla="*/ 244475 w 1066"/>
                          <a:gd name="T23" fmla="*/ 450850 h 1059"/>
                          <a:gd name="T24" fmla="*/ 188913 w 1066"/>
                          <a:gd name="T25" fmla="*/ 949325 h 1059"/>
                          <a:gd name="T26" fmla="*/ 142875 w 1066"/>
                          <a:gd name="T27" fmla="*/ 814388 h 1059"/>
                          <a:gd name="T28" fmla="*/ 0 w 1066"/>
                          <a:gd name="T29" fmla="*/ 814388 h 1059"/>
                          <a:gd name="T30" fmla="*/ 117475 w 1066"/>
                          <a:gd name="T31" fmla="*/ 896938 h 1059"/>
                          <a:gd name="T32" fmla="*/ 188913 w 1066"/>
                          <a:gd name="T33" fmla="*/ 1181100 h 1059"/>
                          <a:gd name="T34" fmla="*/ 142875 w 1066"/>
                          <a:gd name="T35" fmla="*/ 1316038 h 1059"/>
                          <a:gd name="T36" fmla="*/ 258763 w 1066"/>
                          <a:gd name="T37" fmla="*/ 1235075 h 1059"/>
                          <a:gd name="T38" fmla="*/ 511175 w 1066"/>
                          <a:gd name="T39" fmla="*/ 1447800 h 1059"/>
                          <a:gd name="T40" fmla="*/ 368300 w 1066"/>
                          <a:gd name="T41" fmla="*/ 1447800 h 1059"/>
                          <a:gd name="T42" fmla="*/ 484188 w 1066"/>
                          <a:gd name="T43" fmla="*/ 1530350 h 1059"/>
                          <a:gd name="T44" fmla="*/ 600075 w 1066"/>
                          <a:gd name="T45" fmla="*/ 1447800 h 1059"/>
                          <a:gd name="T46" fmla="*/ 847725 w 1066"/>
                          <a:gd name="T47" fmla="*/ 1463675 h 1059"/>
                          <a:gd name="T48" fmla="*/ 803275 w 1066"/>
                          <a:gd name="T49" fmla="*/ 1598613 h 1059"/>
                          <a:gd name="T50" fmla="*/ 919163 w 1066"/>
                          <a:gd name="T51" fmla="*/ 1681163 h 1059"/>
                          <a:gd name="T52" fmla="*/ 874713 w 1066"/>
                          <a:gd name="T53" fmla="*/ 1546225 h 1059"/>
                          <a:gd name="T54" fmla="*/ 1185863 w 1066"/>
                          <a:gd name="T55" fmla="*/ 1447800 h 1059"/>
                          <a:gd name="T56" fmla="*/ 1144588 w 1066"/>
                          <a:gd name="T57" fmla="*/ 1582738 h 1059"/>
                          <a:gd name="T58" fmla="*/ 1257300 w 1066"/>
                          <a:gd name="T59" fmla="*/ 1500188 h 1059"/>
                          <a:gd name="T60" fmla="*/ 1508125 w 1066"/>
                          <a:gd name="T61" fmla="*/ 1181100 h 1059"/>
                          <a:gd name="T62" fmla="*/ 1365250 w 1066"/>
                          <a:gd name="T63" fmla="*/ 1181100 h 1059"/>
                          <a:gd name="T64" fmla="*/ 1482725 w 1066"/>
                          <a:gd name="T65" fmla="*/ 1263650 h 1059"/>
                          <a:gd name="T66" fmla="*/ 1598613 w 1066"/>
                          <a:gd name="T67" fmla="*/ 1181100 h 1059"/>
                          <a:gd name="T68" fmla="*/ 1604963 w 1066"/>
                          <a:gd name="T69" fmla="*/ 814388 h 1059"/>
                          <a:gd name="T70" fmla="*/ 1463675 w 1066"/>
                          <a:gd name="T71" fmla="*/ 814388 h 1059"/>
                          <a:gd name="T72" fmla="*/ 1579563 w 1066"/>
                          <a:gd name="T73" fmla="*/ 896938 h 1059"/>
                          <a:gd name="T74" fmla="*/ 1692275 w 1066"/>
                          <a:gd name="T75" fmla="*/ 814388 h 1059"/>
                          <a:gd name="T76" fmla="*/ 1552575 w 1066"/>
                          <a:gd name="T77" fmla="*/ 585788 h 1059"/>
                          <a:gd name="T78" fmla="*/ 1508125 w 1066"/>
                          <a:gd name="T79" fmla="*/ 450850 h 1059"/>
                          <a:gd name="T80" fmla="*/ 1365250 w 1066"/>
                          <a:gd name="T81" fmla="*/ 450850 h 1059"/>
                          <a:gd name="T82" fmla="*/ 1216025 w 1066"/>
                          <a:gd name="T83" fmla="*/ 98425 h 1059"/>
                          <a:gd name="T84" fmla="*/ 1169988 w 1066"/>
                          <a:gd name="T85" fmla="*/ 233363 h 1059"/>
                          <a:gd name="T86" fmla="*/ 1282700 w 1066"/>
                          <a:gd name="T87" fmla="*/ 315913 h 1059"/>
                          <a:gd name="T88" fmla="*/ 1241425 w 1066"/>
                          <a:gd name="T89" fmla="*/ 180975 h 1059"/>
                          <a:gd name="T90" fmla="*/ 0 60000 65536"/>
                          <a:gd name="T91" fmla="*/ 0 60000 65536"/>
                          <a:gd name="T92" fmla="*/ 0 60000 65536"/>
                          <a:gd name="T93" fmla="*/ 0 60000 65536"/>
                          <a:gd name="T94" fmla="*/ 0 60000 65536"/>
                          <a:gd name="T95" fmla="*/ 0 60000 65536"/>
                          <a:gd name="T96" fmla="*/ 0 60000 65536"/>
                          <a:gd name="T97" fmla="*/ 0 60000 65536"/>
                          <a:gd name="T98" fmla="*/ 0 60000 65536"/>
                          <a:gd name="T99" fmla="*/ 0 60000 65536"/>
                          <a:gd name="T100" fmla="*/ 0 60000 65536"/>
                          <a:gd name="T101" fmla="*/ 0 60000 65536"/>
                          <a:gd name="T102" fmla="*/ 0 60000 65536"/>
                          <a:gd name="T103" fmla="*/ 0 60000 65536"/>
                          <a:gd name="T104" fmla="*/ 0 60000 65536"/>
                          <a:gd name="T105" fmla="*/ 0 60000 65536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  <a:gd name="T111" fmla="*/ 0 60000 65536"/>
                          <a:gd name="T112" fmla="*/ 0 60000 65536"/>
                          <a:gd name="T113" fmla="*/ 0 60000 65536"/>
                          <a:gd name="T114" fmla="*/ 0 60000 65536"/>
                          <a:gd name="T115" fmla="*/ 0 60000 65536"/>
                          <a:gd name="T116" fmla="*/ 0 60000 65536"/>
                          <a:gd name="T117" fmla="*/ 0 60000 65536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w 1066"/>
                          <a:gd name="T136" fmla="*/ 0 h 1059"/>
                          <a:gd name="T137" fmla="*/ 1066 w 1066"/>
                          <a:gd name="T138" fmla="*/ 1059 h 1059"/>
                        </a:gdLst>
                        <a:ahLst/>
                        <a:cxnLst>
                          <a:cxn ang="T90">
                            <a:pos x="T0" y="T1"/>
                          </a:cxn>
                          <a:cxn ang="T91">
                            <a:pos x="T2" y="T3"/>
                          </a:cxn>
                          <a:cxn ang="T92">
                            <a:pos x="T4" y="T5"/>
                          </a:cxn>
                          <a:cxn ang="T93">
                            <a:pos x="T6" y="T7"/>
                          </a:cxn>
                          <a:cxn ang="T94">
                            <a:pos x="T8" y="T9"/>
                          </a:cxn>
                          <a:cxn ang="T95">
                            <a:pos x="T10" y="T11"/>
                          </a:cxn>
                          <a:cxn ang="T96">
                            <a:pos x="T12" y="T13"/>
                          </a:cxn>
                          <a:cxn ang="T97">
                            <a:pos x="T14" y="T15"/>
                          </a:cxn>
                          <a:cxn ang="T98">
                            <a:pos x="T16" y="T17"/>
                          </a:cxn>
                          <a:cxn ang="T99">
                            <a:pos x="T18" y="T19"/>
                          </a:cxn>
                          <a:cxn ang="T100">
                            <a:pos x="T20" y="T21"/>
                          </a:cxn>
                          <a:cxn ang="T101">
                            <a:pos x="T22" y="T23"/>
                          </a:cxn>
                          <a:cxn ang="T102">
                            <a:pos x="T24" y="T25"/>
                          </a:cxn>
                          <a:cxn ang="T103">
                            <a:pos x="T26" y="T27"/>
                          </a:cxn>
                          <a:cxn ang="T104">
                            <a:pos x="T28" y="T29"/>
                          </a:cxn>
                          <a:cxn ang="T105">
                            <a:pos x="T30" y="T31"/>
                          </a:cxn>
                          <a:cxn ang="T106">
                            <a:pos x="T32" y="T33"/>
                          </a:cxn>
                          <a:cxn ang="T107">
                            <a:pos x="T34" y="T35"/>
                          </a:cxn>
                          <a:cxn ang="T108">
                            <a:pos x="T36" y="T37"/>
                          </a:cxn>
                          <a:cxn ang="T109">
                            <a:pos x="T38" y="T39"/>
                          </a:cxn>
                          <a:cxn ang="T110">
                            <a:pos x="T40" y="T41"/>
                          </a:cxn>
                          <a:cxn ang="T111">
                            <a:pos x="T42" y="T43"/>
                          </a:cxn>
                          <a:cxn ang="T112">
                            <a:pos x="T44" y="T45"/>
                          </a:cxn>
                          <a:cxn ang="T113">
                            <a:pos x="T46" y="T47"/>
                          </a:cxn>
                          <a:cxn ang="T114">
                            <a:pos x="T48" y="T49"/>
                          </a:cxn>
                          <a:cxn ang="T115">
                            <a:pos x="T50" y="T51"/>
                          </a:cxn>
                          <a:cxn ang="T116">
                            <a:pos x="T52" y="T53"/>
                          </a:cxn>
                          <a:cxn ang="T117">
                            <a:pos x="T54" y="T55"/>
                          </a:cxn>
                          <a:cxn ang="T118">
                            <a:pos x="T56" y="T57"/>
                          </a:cxn>
                          <a:cxn ang="T119">
                            <a:pos x="T58" y="T59"/>
                          </a:cxn>
                          <a:cxn ang="T120">
                            <a:pos x="T60" y="T61"/>
                          </a:cxn>
                          <a:cxn ang="T121">
                            <a:pos x="T62" y="T63"/>
                          </a:cxn>
                          <a:cxn ang="T122">
                            <a:pos x="T64" y="T65"/>
                          </a:cxn>
                          <a:cxn ang="T123">
                            <a:pos x="T66" y="T67"/>
                          </a:cxn>
                          <a:cxn ang="T124">
                            <a:pos x="T68" y="T69"/>
                          </a:cxn>
                          <a:cxn ang="T125">
                            <a:pos x="T70" y="T71"/>
                          </a:cxn>
                          <a:cxn ang="T126">
                            <a:pos x="T72" y="T73"/>
                          </a:cxn>
                          <a:cxn ang="T127">
                            <a:pos x="T74" y="T75"/>
                          </a:cxn>
                          <a:cxn ang="T128">
                            <a:pos x="T76" y="T77"/>
                          </a:cxn>
                          <a:cxn ang="T129">
                            <a:pos x="T78" y="T79"/>
                          </a:cxn>
                          <a:cxn ang="T130">
                            <a:pos x="T80" y="T81"/>
                          </a:cxn>
                          <a:cxn ang="T131">
                            <a:pos x="T82" y="T83"/>
                          </a:cxn>
                          <a:cxn ang="T132">
                            <a:pos x="T84" y="T85"/>
                          </a:cxn>
                          <a:cxn ang="T133">
                            <a:pos x="T86" y="T87"/>
                          </a:cxn>
                          <a:cxn ang="T134">
                            <a:pos x="T88" y="T89"/>
                          </a:cxn>
                        </a:cxnLst>
                        <a:rect l="T135" t="T136" r="T137" b="T138"/>
                        <a:pathLst>
                          <a:path w="1066" h="1059">
                            <a:moveTo>
                              <a:pt x="534" y="548"/>
                            </a:moveTo>
                            <a:lnTo>
                              <a:pt x="534" y="548"/>
                            </a:lnTo>
                            <a:close/>
                            <a:moveTo>
                              <a:pt x="534" y="534"/>
                            </a:moveTo>
                            <a:lnTo>
                              <a:pt x="534" y="534"/>
                            </a:lnTo>
                            <a:close/>
                            <a:moveTo>
                              <a:pt x="489" y="137"/>
                            </a:moveTo>
                            <a:lnTo>
                              <a:pt x="534" y="104"/>
                            </a:lnTo>
                            <a:lnTo>
                              <a:pt x="579" y="137"/>
                            </a:lnTo>
                            <a:lnTo>
                              <a:pt x="563" y="85"/>
                            </a:lnTo>
                            <a:lnTo>
                              <a:pt x="608" y="52"/>
                            </a:lnTo>
                            <a:lnTo>
                              <a:pt x="551" y="52"/>
                            </a:lnTo>
                            <a:lnTo>
                              <a:pt x="534" y="0"/>
                            </a:lnTo>
                            <a:lnTo>
                              <a:pt x="518" y="52"/>
                            </a:lnTo>
                            <a:lnTo>
                              <a:pt x="461" y="52"/>
                            </a:lnTo>
                            <a:lnTo>
                              <a:pt x="506" y="85"/>
                            </a:lnTo>
                            <a:lnTo>
                              <a:pt x="489" y="137"/>
                            </a:lnTo>
                            <a:close/>
                            <a:moveTo>
                              <a:pt x="260" y="199"/>
                            </a:moveTo>
                            <a:lnTo>
                              <a:pt x="305" y="168"/>
                            </a:lnTo>
                            <a:lnTo>
                              <a:pt x="348" y="199"/>
                            </a:lnTo>
                            <a:lnTo>
                              <a:pt x="331" y="147"/>
                            </a:lnTo>
                            <a:lnTo>
                              <a:pt x="376" y="114"/>
                            </a:lnTo>
                            <a:lnTo>
                              <a:pt x="322" y="114"/>
                            </a:lnTo>
                            <a:lnTo>
                              <a:pt x="305" y="62"/>
                            </a:lnTo>
                            <a:lnTo>
                              <a:pt x="286" y="114"/>
                            </a:lnTo>
                            <a:lnTo>
                              <a:pt x="232" y="114"/>
                            </a:lnTo>
                            <a:lnTo>
                              <a:pt x="277" y="147"/>
                            </a:lnTo>
                            <a:lnTo>
                              <a:pt x="260" y="199"/>
                            </a:lnTo>
                            <a:close/>
                            <a:moveTo>
                              <a:pt x="135" y="230"/>
                            </a:moveTo>
                            <a:lnTo>
                              <a:pt x="119" y="284"/>
                            </a:lnTo>
                            <a:lnTo>
                              <a:pt x="64" y="284"/>
                            </a:lnTo>
                            <a:lnTo>
                              <a:pt x="109" y="317"/>
                            </a:lnTo>
                            <a:lnTo>
                              <a:pt x="90" y="369"/>
                            </a:lnTo>
                            <a:lnTo>
                              <a:pt x="135" y="336"/>
                            </a:lnTo>
                            <a:lnTo>
                              <a:pt x="180" y="369"/>
                            </a:lnTo>
                            <a:lnTo>
                              <a:pt x="163" y="317"/>
                            </a:lnTo>
                            <a:lnTo>
                              <a:pt x="208" y="284"/>
                            </a:lnTo>
                            <a:lnTo>
                              <a:pt x="154" y="284"/>
                            </a:lnTo>
                            <a:lnTo>
                              <a:pt x="135" y="230"/>
                            </a:lnTo>
                            <a:close/>
                            <a:moveTo>
                              <a:pt x="74" y="565"/>
                            </a:moveTo>
                            <a:lnTo>
                              <a:pt x="119" y="598"/>
                            </a:lnTo>
                            <a:lnTo>
                              <a:pt x="102" y="546"/>
                            </a:lnTo>
                            <a:lnTo>
                              <a:pt x="147" y="513"/>
                            </a:lnTo>
                            <a:lnTo>
                              <a:pt x="90" y="513"/>
                            </a:lnTo>
                            <a:lnTo>
                              <a:pt x="74" y="461"/>
                            </a:lnTo>
                            <a:lnTo>
                              <a:pt x="57" y="513"/>
                            </a:lnTo>
                            <a:lnTo>
                              <a:pt x="0" y="513"/>
                            </a:lnTo>
                            <a:lnTo>
                              <a:pt x="45" y="546"/>
                            </a:lnTo>
                            <a:lnTo>
                              <a:pt x="29" y="598"/>
                            </a:lnTo>
                            <a:lnTo>
                              <a:pt x="74" y="565"/>
                            </a:lnTo>
                            <a:close/>
                            <a:moveTo>
                              <a:pt x="154" y="744"/>
                            </a:moveTo>
                            <a:lnTo>
                              <a:pt x="135" y="690"/>
                            </a:lnTo>
                            <a:lnTo>
                              <a:pt x="119" y="744"/>
                            </a:lnTo>
                            <a:lnTo>
                              <a:pt x="64" y="744"/>
                            </a:lnTo>
                            <a:lnTo>
                              <a:pt x="109" y="778"/>
                            </a:lnTo>
                            <a:lnTo>
                              <a:pt x="90" y="829"/>
                            </a:lnTo>
                            <a:lnTo>
                              <a:pt x="135" y="796"/>
                            </a:lnTo>
                            <a:lnTo>
                              <a:pt x="180" y="829"/>
                            </a:lnTo>
                            <a:lnTo>
                              <a:pt x="163" y="778"/>
                            </a:lnTo>
                            <a:lnTo>
                              <a:pt x="208" y="744"/>
                            </a:lnTo>
                            <a:lnTo>
                              <a:pt x="154" y="744"/>
                            </a:lnTo>
                            <a:close/>
                            <a:moveTo>
                              <a:pt x="322" y="912"/>
                            </a:moveTo>
                            <a:lnTo>
                              <a:pt x="305" y="860"/>
                            </a:lnTo>
                            <a:lnTo>
                              <a:pt x="289" y="912"/>
                            </a:lnTo>
                            <a:lnTo>
                              <a:pt x="232" y="912"/>
                            </a:lnTo>
                            <a:lnTo>
                              <a:pt x="277" y="945"/>
                            </a:lnTo>
                            <a:lnTo>
                              <a:pt x="260" y="997"/>
                            </a:lnTo>
                            <a:lnTo>
                              <a:pt x="305" y="964"/>
                            </a:lnTo>
                            <a:lnTo>
                              <a:pt x="350" y="997"/>
                            </a:lnTo>
                            <a:lnTo>
                              <a:pt x="331" y="945"/>
                            </a:lnTo>
                            <a:lnTo>
                              <a:pt x="378" y="912"/>
                            </a:lnTo>
                            <a:lnTo>
                              <a:pt x="322" y="912"/>
                            </a:lnTo>
                            <a:close/>
                            <a:moveTo>
                              <a:pt x="551" y="974"/>
                            </a:moveTo>
                            <a:lnTo>
                              <a:pt x="534" y="922"/>
                            </a:lnTo>
                            <a:lnTo>
                              <a:pt x="518" y="974"/>
                            </a:lnTo>
                            <a:lnTo>
                              <a:pt x="461" y="974"/>
                            </a:lnTo>
                            <a:lnTo>
                              <a:pt x="506" y="1007"/>
                            </a:lnTo>
                            <a:lnTo>
                              <a:pt x="489" y="1059"/>
                            </a:lnTo>
                            <a:lnTo>
                              <a:pt x="534" y="1026"/>
                            </a:lnTo>
                            <a:lnTo>
                              <a:pt x="579" y="1059"/>
                            </a:lnTo>
                            <a:lnTo>
                              <a:pt x="563" y="1007"/>
                            </a:lnTo>
                            <a:lnTo>
                              <a:pt x="608" y="974"/>
                            </a:lnTo>
                            <a:lnTo>
                              <a:pt x="551" y="974"/>
                            </a:lnTo>
                            <a:close/>
                            <a:moveTo>
                              <a:pt x="782" y="912"/>
                            </a:moveTo>
                            <a:lnTo>
                              <a:pt x="763" y="860"/>
                            </a:lnTo>
                            <a:lnTo>
                              <a:pt x="747" y="912"/>
                            </a:lnTo>
                            <a:lnTo>
                              <a:pt x="693" y="912"/>
                            </a:lnTo>
                            <a:lnTo>
                              <a:pt x="737" y="945"/>
                            </a:lnTo>
                            <a:lnTo>
                              <a:pt x="721" y="997"/>
                            </a:lnTo>
                            <a:lnTo>
                              <a:pt x="763" y="964"/>
                            </a:lnTo>
                            <a:lnTo>
                              <a:pt x="808" y="997"/>
                            </a:lnTo>
                            <a:lnTo>
                              <a:pt x="792" y="945"/>
                            </a:lnTo>
                            <a:lnTo>
                              <a:pt x="837" y="912"/>
                            </a:lnTo>
                            <a:lnTo>
                              <a:pt x="782" y="912"/>
                            </a:lnTo>
                            <a:close/>
                            <a:moveTo>
                              <a:pt x="950" y="744"/>
                            </a:moveTo>
                            <a:lnTo>
                              <a:pt x="934" y="690"/>
                            </a:lnTo>
                            <a:lnTo>
                              <a:pt x="917" y="744"/>
                            </a:lnTo>
                            <a:lnTo>
                              <a:pt x="860" y="744"/>
                            </a:lnTo>
                            <a:lnTo>
                              <a:pt x="905" y="778"/>
                            </a:lnTo>
                            <a:lnTo>
                              <a:pt x="889" y="829"/>
                            </a:lnTo>
                            <a:lnTo>
                              <a:pt x="934" y="796"/>
                            </a:lnTo>
                            <a:lnTo>
                              <a:pt x="978" y="829"/>
                            </a:lnTo>
                            <a:lnTo>
                              <a:pt x="960" y="778"/>
                            </a:lnTo>
                            <a:lnTo>
                              <a:pt x="1007" y="744"/>
                            </a:lnTo>
                            <a:lnTo>
                              <a:pt x="950" y="744"/>
                            </a:lnTo>
                            <a:close/>
                            <a:moveTo>
                              <a:pt x="1066" y="513"/>
                            </a:moveTo>
                            <a:lnTo>
                              <a:pt x="1011" y="513"/>
                            </a:lnTo>
                            <a:lnTo>
                              <a:pt x="995" y="459"/>
                            </a:lnTo>
                            <a:lnTo>
                              <a:pt x="976" y="513"/>
                            </a:lnTo>
                            <a:lnTo>
                              <a:pt x="922" y="513"/>
                            </a:lnTo>
                            <a:lnTo>
                              <a:pt x="967" y="546"/>
                            </a:lnTo>
                            <a:lnTo>
                              <a:pt x="950" y="598"/>
                            </a:lnTo>
                            <a:lnTo>
                              <a:pt x="995" y="565"/>
                            </a:lnTo>
                            <a:lnTo>
                              <a:pt x="1037" y="598"/>
                            </a:lnTo>
                            <a:lnTo>
                              <a:pt x="1021" y="546"/>
                            </a:lnTo>
                            <a:lnTo>
                              <a:pt x="1066" y="513"/>
                            </a:lnTo>
                            <a:close/>
                            <a:moveTo>
                              <a:pt x="889" y="369"/>
                            </a:moveTo>
                            <a:lnTo>
                              <a:pt x="934" y="336"/>
                            </a:lnTo>
                            <a:lnTo>
                              <a:pt x="978" y="369"/>
                            </a:lnTo>
                            <a:lnTo>
                              <a:pt x="960" y="315"/>
                            </a:lnTo>
                            <a:lnTo>
                              <a:pt x="1007" y="284"/>
                            </a:lnTo>
                            <a:lnTo>
                              <a:pt x="950" y="284"/>
                            </a:lnTo>
                            <a:lnTo>
                              <a:pt x="934" y="230"/>
                            </a:lnTo>
                            <a:lnTo>
                              <a:pt x="917" y="284"/>
                            </a:lnTo>
                            <a:lnTo>
                              <a:pt x="860" y="284"/>
                            </a:lnTo>
                            <a:lnTo>
                              <a:pt x="905" y="315"/>
                            </a:lnTo>
                            <a:lnTo>
                              <a:pt x="889" y="369"/>
                            </a:lnTo>
                            <a:close/>
                            <a:moveTo>
                              <a:pt x="766" y="62"/>
                            </a:moveTo>
                            <a:lnTo>
                              <a:pt x="747" y="114"/>
                            </a:lnTo>
                            <a:lnTo>
                              <a:pt x="693" y="114"/>
                            </a:lnTo>
                            <a:lnTo>
                              <a:pt x="737" y="147"/>
                            </a:lnTo>
                            <a:lnTo>
                              <a:pt x="721" y="199"/>
                            </a:lnTo>
                            <a:lnTo>
                              <a:pt x="766" y="168"/>
                            </a:lnTo>
                            <a:lnTo>
                              <a:pt x="808" y="199"/>
                            </a:lnTo>
                            <a:lnTo>
                              <a:pt x="792" y="147"/>
                            </a:lnTo>
                            <a:lnTo>
                              <a:pt x="837" y="114"/>
                            </a:lnTo>
                            <a:lnTo>
                              <a:pt x="782" y="114"/>
                            </a:lnTo>
                            <a:lnTo>
                              <a:pt x="766" y="62"/>
                            </a:lnTo>
                            <a:close/>
                          </a:path>
                        </a:pathLst>
                      </a:custGeom>
                      <a:solidFill>
                        <a:srgbClr val="FFF2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72387" w14:textId="77777777" w:rsidR="00597CE0" w:rsidRDefault="00597CE0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38A88F" id="Freeform 1719" o:spid="_x0000_s1030" style="position:absolute;margin-left:444.7pt;margin-top:7.55pt;width:34.45pt;height:34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6,10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" adj="-11796480,,5400" path="m534,548r,xm534,534r,xm489,137r45,-33l579,137,563,85,608,52r-57,l534,,518,52r-57,l506,85r-17,52xm260,199r45,-31l348,199,331,147r45,-33l322,114,305,62r-19,52l232,114r45,33l260,199xm135,230r-16,54l64,284r45,33l90,369r45,-33l180,369,163,317r45,-33l154,284,135,230xm74,565r45,33l102,546r45,-33l90,513,74,461,57,513,,513r45,33l29,598,74,565xm154,744l135,690r-16,54l64,744r45,34l90,829r45,-33l180,829,163,778r45,-34l154,744xm322,912l305,860r-16,52l232,912r45,33l260,997r45,-33l350,997,331,945r47,-33l322,912xm551,974l534,922r-16,52l461,974r45,33l489,1059r45,-33l579,1059r-16,-52l608,974r-57,xm782,912l763,860r-16,52l693,912r44,33l721,997r42,-33l808,997,792,945r45,-33l782,912xm950,744l934,690r-17,54l860,744r45,34l889,829r45,-33l978,829,960,778r47,-34l950,744xm1066,513r-55,l995,459r-19,54l922,513r45,33l950,598r45,-33l1037,598r-16,-52l1066,513xm889,369r45,-33l978,369,960,315r47,-31l950,284,934,230r-17,54l860,284r45,31l889,369xm766,62r-19,52l693,114r44,33l721,199r45,-31l808,199,792,147r45,-33l782,114,766,62xe" fillcolor="#fff200" stroked="f">
              <v:stroke joinstyle="round"/>
              <v:formulas/>
              <v:path arrowok="t" o:connecttype="custom" o:connectlocs="347842403,347993914;347842403,67774096;396045283,33887048;337420158,33887048;318530046,89279543;226683813,129683331;209747666,74290836;151122542,74290836;87937891,149885019;71001744,206580862;117250248,240467910;100314101,185075415;77515647,389701050;58625124,334308966;0,334308966;48202880,368196013;77515647,484845454;58625124,540237949;106176819,507002369;209747666,594326685;151122542,594326685;198674237,628213733;246225521,594326685;347842403,600843425;329603475,656235920;377155170,690122968;358916242,634730473;486588735,594326685;469652588,649719180;515901092,615832132;618820754,484845454;560195630,484845454;608398510,518732501;655950204,484845454;658555765,334308966;600581827,334308966;648133521,368196013;694382025,334308966;637059681,240467910;618820754,185075415;560195630,185075415;498964945,40403788;480074832,95796283;526323336,129683331;509387189,74290836" o:connectangles="0,0,0,0,0,0,0,0,0,0,0,0,0,0,0,0,0,0,0,0,0,0,0,0,0,0,0,0,0,0,0,0,0,0,0,0,0,0,0,0,0,0,0,0,0" textboxrect="0,0,1066,1059"/>
              <o:lock v:ext="edit" verticies="t"/>
              <v:textbox>
                <w:txbxContent>
                  <w:p w14:paraId="15472387" w14:textId="77777777" w:rsidR="00597CE0" w:rsidRDefault="00597CE0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D97D17B" wp14:editId="444C6075">
              <wp:simplePos x="0" y="0"/>
              <wp:positionH relativeFrom="column">
                <wp:posOffset>5426710</wp:posOffset>
              </wp:positionH>
              <wp:positionV relativeFrom="paragraph">
                <wp:posOffset>631756</wp:posOffset>
              </wp:positionV>
              <wp:extent cx="854239" cy="161008"/>
              <wp:effectExtent l="0" t="0" r="3175" b="0"/>
              <wp:wrapNone/>
              <wp:docPr id="737" name="Freeform 1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54239" cy="161008"/>
                      </a:xfrm>
                      <a:custGeom>
                        <a:avLst/>
                        <a:gdLst>
                          <a:gd name="T0" fmla="*/ 146243 w 881"/>
                          <a:gd name="T1" fmla="*/ 18727 h 167"/>
                          <a:gd name="T2" fmla="*/ 176241 w 881"/>
                          <a:gd name="T3" fmla="*/ 213485 h 167"/>
                          <a:gd name="T4" fmla="*/ 367482 w 881"/>
                          <a:gd name="T5" fmla="*/ 26218 h 167"/>
                          <a:gd name="T6" fmla="*/ 408730 w 881"/>
                          <a:gd name="T7" fmla="*/ 209740 h 167"/>
                          <a:gd name="T8" fmla="*/ 453728 w 881"/>
                          <a:gd name="T9" fmla="*/ 67416 h 167"/>
                          <a:gd name="T10" fmla="*/ 494976 w 881"/>
                          <a:gd name="T11" fmla="*/ 157305 h 167"/>
                          <a:gd name="T12" fmla="*/ 629969 w 881"/>
                          <a:gd name="T13" fmla="*/ 71162 h 167"/>
                          <a:gd name="T14" fmla="*/ 851208 w 881"/>
                          <a:gd name="T15" fmla="*/ 82398 h 167"/>
                          <a:gd name="T16" fmla="*/ 791211 w 881"/>
                          <a:gd name="T17" fmla="*/ 67416 h 167"/>
                          <a:gd name="T18" fmla="*/ 884957 w 881"/>
                          <a:gd name="T19" fmla="*/ 86143 h 167"/>
                          <a:gd name="T20" fmla="*/ 1049949 w 881"/>
                          <a:gd name="T21" fmla="*/ 265921 h 167"/>
                          <a:gd name="T22" fmla="*/ 1072447 w 881"/>
                          <a:gd name="T23" fmla="*/ 217231 h 167"/>
                          <a:gd name="T24" fmla="*/ 1229940 w 881"/>
                          <a:gd name="T25" fmla="*/ 202249 h 167"/>
                          <a:gd name="T26" fmla="*/ 1211191 w 881"/>
                          <a:gd name="T27" fmla="*/ 127342 h 167"/>
                          <a:gd name="T28" fmla="*/ 1368683 w 881"/>
                          <a:gd name="T29" fmla="*/ 104870 h 167"/>
                          <a:gd name="T30" fmla="*/ 1424930 w 881"/>
                          <a:gd name="T31" fmla="*/ 205995 h 167"/>
                          <a:gd name="T32" fmla="*/ 1477428 w 881"/>
                          <a:gd name="T33" fmla="*/ 86143 h 167"/>
                          <a:gd name="T34" fmla="*/ 1601171 w 881"/>
                          <a:gd name="T35" fmla="*/ 213485 h 167"/>
                          <a:gd name="T36" fmla="*/ 1649919 w 881"/>
                          <a:gd name="T37" fmla="*/ 187268 h 167"/>
                          <a:gd name="T38" fmla="*/ 1736165 w 881"/>
                          <a:gd name="T39" fmla="*/ 78653 h 167"/>
                          <a:gd name="T40" fmla="*/ 1968653 w 881"/>
                          <a:gd name="T41" fmla="*/ 213485 h 167"/>
                          <a:gd name="T42" fmla="*/ 1863659 w 881"/>
                          <a:gd name="T43" fmla="*/ 29963 h 167"/>
                          <a:gd name="T44" fmla="*/ 1972403 w 881"/>
                          <a:gd name="T45" fmla="*/ 37454 h 167"/>
                          <a:gd name="T46" fmla="*/ 2096147 w 881"/>
                          <a:gd name="T47" fmla="*/ 89889 h 167"/>
                          <a:gd name="T48" fmla="*/ 2137395 w 881"/>
                          <a:gd name="T49" fmla="*/ 101125 h 167"/>
                          <a:gd name="T50" fmla="*/ 2216141 w 881"/>
                          <a:gd name="T51" fmla="*/ 89889 h 167"/>
                          <a:gd name="T52" fmla="*/ 2246140 w 881"/>
                          <a:gd name="T53" fmla="*/ 191013 h 167"/>
                          <a:gd name="T54" fmla="*/ 2336135 w 881"/>
                          <a:gd name="T55" fmla="*/ 209740 h 167"/>
                          <a:gd name="T56" fmla="*/ 2527376 w 881"/>
                          <a:gd name="T57" fmla="*/ 209740 h 167"/>
                          <a:gd name="T58" fmla="*/ 2557375 w 881"/>
                          <a:gd name="T59" fmla="*/ 194759 h 167"/>
                          <a:gd name="T60" fmla="*/ 2744865 w 881"/>
                          <a:gd name="T61" fmla="*/ 202249 h 167"/>
                          <a:gd name="T62" fmla="*/ 2909857 w 881"/>
                          <a:gd name="T63" fmla="*/ 209740 h 167"/>
                          <a:gd name="T64" fmla="*/ 2902358 w 881"/>
                          <a:gd name="T65" fmla="*/ 3745 h 167"/>
                          <a:gd name="T66" fmla="*/ 3071099 w 881"/>
                          <a:gd name="T67" fmla="*/ 209740 h 167"/>
                          <a:gd name="T68" fmla="*/ 3142346 w 881"/>
                          <a:gd name="T69" fmla="*/ 86143 h 167"/>
                          <a:gd name="T70" fmla="*/ 3228592 w 881"/>
                          <a:gd name="T71" fmla="*/ 213485 h 167"/>
                          <a:gd name="T72" fmla="*/ 491226 w 881"/>
                          <a:gd name="T73" fmla="*/ 573040 h 167"/>
                          <a:gd name="T74" fmla="*/ 498726 w 881"/>
                          <a:gd name="T75" fmla="*/ 426971 h 167"/>
                          <a:gd name="T76" fmla="*/ 629969 w 881"/>
                          <a:gd name="T77" fmla="*/ 486897 h 167"/>
                          <a:gd name="T78" fmla="*/ 603720 w 881"/>
                          <a:gd name="T79" fmla="*/ 423226 h 167"/>
                          <a:gd name="T80" fmla="*/ 794961 w 881"/>
                          <a:gd name="T81" fmla="*/ 569295 h 167"/>
                          <a:gd name="T82" fmla="*/ 1038699 w 881"/>
                          <a:gd name="T83" fmla="*/ 569295 h 167"/>
                          <a:gd name="T84" fmla="*/ 1023700 w 881"/>
                          <a:gd name="T85" fmla="*/ 479406 h 167"/>
                          <a:gd name="T86" fmla="*/ 1087447 w 881"/>
                          <a:gd name="T87" fmla="*/ 426971 h 167"/>
                          <a:gd name="T88" fmla="*/ 1323685 w 881"/>
                          <a:gd name="T89" fmla="*/ 453188 h 167"/>
                          <a:gd name="T90" fmla="*/ 1271188 w 881"/>
                          <a:gd name="T91" fmla="*/ 449443 h 167"/>
                          <a:gd name="T92" fmla="*/ 1462428 w 881"/>
                          <a:gd name="T93" fmla="*/ 441952 h 167"/>
                          <a:gd name="T94" fmla="*/ 1552424 w 881"/>
                          <a:gd name="T95" fmla="*/ 561804 h 167"/>
                          <a:gd name="T96" fmla="*/ 1642419 w 881"/>
                          <a:gd name="T97" fmla="*/ 468170 h 167"/>
                          <a:gd name="T98" fmla="*/ 1777413 w 881"/>
                          <a:gd name="T99" fmla="*/ 546822 h 167"/>
                          <a:gd name="T100" fmla="*/ 1799912 w 881"/>
                          <a:gd name="T101" fmla="*/ 494387 h 167"/>
                          <a:gd name="T102" fmla="*/ 1919906 w 881"/>
                          <a:gd name="T103" fmla="*/ 486897 h 167"/>
                          <a:gd name="T104" fmla="*/ 1878658 w 881"/>
                          <a:gd name="T105" fmla="*/ 505624 h 167"/>
                          <a:gd name="T106" fmla="*/ 2013651 w 881"/>
                          <a:gd name="T107" fmla="*/ 569295 h 167"/>
                          <a:gd name="T108" fmla="*/ 2336135 w 881"/>
                          <a:gd name="T109" fmla="*/ 569295 h 167"/>
                          <a:gd name="T110" fmla="*/ 2358634 w 881"/>
                          <a:gd name="T111" fmla="*/ 374536 h 167"/>
                          <a:gd name="T112" fmla="*/ 2441130 w 881"/>
                          <a:gd name="T113" fmla="*/ 573040 h 167"/>
                          <a:gd name="T114" fmla="*/ 2594873 w 881"/>
                          <a:gd name="T115" fmla="*/ 374536 h 167"/>
                          <a:gd name="T116" fmla="*/ 2726116 w 881"/>
                          <a:gd name="T117" fmla="*/ 573040 h 167"/>
                          <a:gd name="T118" fmla="*/ 2759865 w 881"/>
                          <a:gd name="T119" fmla="*/ 539332 h 167"/>
                          <a:gd name="T120" fmla="*/ 2831111 w 881"/>
                          <a:gd name="T121" fmla="*/ 569295 h 167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w 881"/>
                          <a:gd name="T184" fmla="*/ 0 h 167"/>
                          <a:gd name="T185" fmla="*/ 881 w 881"/>
                          <a:gd name="T186" fmla="*/ 167 h 167"/>
                        </a:gdLst>
                        <a:ahLst/>
                        <a:cxnLst>
                          <a:cxn ang="T122">
                            <a:pos x="T0" y="T1"/>
                          </a:cxn>
                          <a:cxn ang="T123">
                            <a:pos x="T2" y="T3"/>
                          </a:cxn>
                          <a:cxn ang="T124">
                            <a:pos x="T4" y="T5"/>
                          </a:cxn>
                          <a:cxn ang="T125">
                            <a:pos x="T6" y="T7"/>
                          </a:cxn>
                          <a:cxn ang="T126">
                            <a:pos x="T8" y="T9"/>
                          </a:cxn>
                          <a:cxn ang="T127">
                            <a:pos x="T10" y="T11"/>
                          </a:cxn>
                          <a:cxn ang="T128">
                            <a:pos x="T12" y="T13"/>
                          </a:cxn>
                          <a:cxn ang="T129">
                            <a:pos x="T14" y="T15"/>
                          </a:cxn>
                          <a:cxn ang="T130">
                            <a:pos x="T16" y="T17"/>
                          </a:cxn>
                          <a:cxn ang="T131">
                            <a:pos x="T18" y="T19"/>
                          </a:cxn>
                          <a:cxn ang="T132">
                            <a:pos x="T20" y="T21"/>
                          </a:cxn>
                          <a:cxn ang="T133">
                            <a:pos x="T22" y="T23"/>
                          </a:cxn>
                          <a:cxn ang="T134">
                            <a:pos x="T24" y="T25"/>
                          </a:cxn>
                          <a:cxn ang="T135">
                            <a:pos x="T26" y="T27"/>
                          </a:cxn>
                          <a:cxn ang="T136">
                            <a:pos x="T28" y="T29"/>
                          </a:cxn>
                          <a:cxn ang="T137">
                            <a:pos x="T30" y="T31"/>
                          </a:cxn>
                          <a:cxn ang="T138">
                            <a:pos x="T32" y="T33"/>
                          </a:cxn>
                          <a:cxn ang="T139">
                            <a:pos x="T34" y="T35"/>
                          </a:cxn>
                          <a:cxn ang="T140">
                            <a:pos x="T36" y="T37"/>
                          </a:cxn>
                          <a:cxn ang="T141">
                            <a:pos x="T38" y="T39"/>
                          </a:cxn>
                          <a:cxn ang="T142">
                            <a:pos x="T40" y="T41"/>
                          </a:cxn>
                          <a:cxn ang="T143">
                            <a:pos x="T42" y="T43"/>
                          </a:cxn>
                          <a:cxn ang="T144">
                            <a:pos x="T44" y="T45"/>
                          </a:cxn>
                          <a:cxn ang="T145">
                            <a:pos x="T46" y="T47"/>
                          </a:cxn>
                          <a:cxn ang="T146">
                            <a:pos x="T48" y="T49"/>
                          </a:cxn>
                          <a:cxn ang="T147">
                            <a:pos x="T50" y="T51"/>
                          </a:cxn>
                          <a:cxn ang="T148">
                            <a:pos x="T52" y="T53"/>
                          </a:cxn>
                          <a:cxn ang="T149">
                            <a:pos x="T54" y="T55"/>
                          </a:cxn>
                          <a:cxn ang="T150">
                            <a:pos x="T56" y="T57"/>
                          </a:cxn>
                          <a:cxn ang="T151">
                            <a:pos x="T58" y="T59"/>
                          </a:cxn>
                          <a:cxn ang="T152">
                            <a:pos x="T60" y="T61"/>
                          </a:cxn>
                          <a:cxn ang="T153">
                            <a:pos x="T62" y="T63"/>
                          </a:cxn>
                          <a:cxn ang="T154">
                            <a:pos x="T64" y="T65"/>
                          </a:cxn>
                          <a:cxn ang="T155">
                            <a:pos x="T66" y="T67"/>
                          </a:cxn>
                          <a:cxn ang="T156">
                            <a:pos x="T68" y="T69"/>
                          </a:cxn>
                          <a:cxn ang="T157">
                            <a:pos x="T70" y="T71"/>
                          </a:cxn>
                          <a:cxn ang="T158">
                            <a:pos x="T72" y="T73"/>
                          </a:cxn>
                          <a:cxn ang="T159">
                            <a:pos x="T74" y="T75"/>
                          </a:cxn>
                          <a:cxn ang="T160">
                            <a:pos x="T76" y="T77"/>
                          </a:cxn>
                          <a:cxn ang="T161">
                            <a:pos x="T78" y="T79"/>
                          </a:cxn>
                          <a:cxn ang="T162">
                            <a:pos x="T80" y="T81"/>
                          </a:cxn>
                          <a:cxn ang="T163">
                            <a:pos x="T82" y="T83"/>
                          </a:cxn>
                          <a:cxn ang="T164">
                            <a:pos x="T84" y="T85"/>
                          </a:cxn>
                          <a:cxn ang="T165">
                            <a:pos x="T86" y="T87"/>
                          </a:cxn>
                          <a:cxn ang="T166">
                            <a:pos x="T88" y="T89"/>
                          </a:cxn>
                          <a:cxn ang="T167">
                            <a:pos x="T90" y="T91"/>
                          </a:cxn>
                          <a:cxn ang="T168">
                            <a:pos x="T92" y="T93"/>
                          </a:cxn>
                          <a:cxn ang="T169">
                            <a:pos x="T94" y="T95"/>
                          </a:cxn>
                          <a:cxn ang="T170">
                            <a:pos x="T96" y="T97"/>
                          </a:cxn>
                          <a:cxn ang="T171">
                            <a:pos x="T98" y="T99"/>
                          </a:cxn>
                          <a:cxn ang="T172">
                            <a:pos x="T100" y="T101"/>
                          </a:cxn>
                          <a:cxn ang="T173">
                            <a:pos x="T102" y="T103"/>
                          </a:cxn>
                          <a:cxn ang="T174">
                            <a:pos x="T104" y="T105"/>
                          </a:cxn>
                          <a:cxn ang="T175">
                            <a:pos x="T106" y="T107"/>
                          </a:cxn>
                          <a:cxn ang="T176">
                            <a:pos x="T108" y="T109"/>
                          </a:cxn>
                          <a:cxn ang="T177">
                            <a:pos x="T110" y="T111"/>
                          </a:cxn>
                          <a:cxn ang="T178">
                            <a:pos x="T112" y="T113"/>
                          </a:cxn>
                          <a:cxn ang="T179">
                            <a:pos x="T114" y="T115"/>
                          </a:cxn>
                          <a:cxn ang="T180">
                            <a:pos x="T116" y="T117"/>
                          </a:cxn>
                          <a:cxn ang="T181">
                            <a:pos x="T118" y="T119"/>
                          </a:cxn>
                          <a:cxn ang="T182">
                            <a:pos x="T120" y="T121"/>
                          </a:cxn>
                        </a:cxnLst>
                        <a:rect l="T183" t="T184" r="T185" b="T186"/>
                        <a:pathLst>
                          <a:path w="881" h="167">
                            <a:moveTo>
                              <a:pt x="39" y="8"/>
                            </a:moveTo>
                            <a:cubicBezTo>
                              <a:pt x="39" y="8"/>
                              <a:pt x="39" y="9"/>
                              <a:pt x="39" y="9"/>
                            </a:cubicBezTo>
                            <a:cubicBezTo>
                              <a:pt x="39" y="9"/>
                              <a:pt x="39" y="10"/>
                              <a:pt x="39" y="10"/>
                            </a:cubicBezTo>
                            <a:cubicBezTo>
                              <a:pt x="39" y="10"/>
                              <a:pt x="39" y="10"/>
                              <a:pt x="39" y="10"/>
                            </a:cubicBezTo>
                            <a:cubicBezTo>
                              <a:pt x="38" y="10"/>
                              <a:pt x="38" y="10"/>
                              <a:pt x="38" y="10"/>
                            </a:cubicBezTo>
                            <a:cubicBezTo>
                              <a:pt x="23" y="10"/>
                              <a:pt x="23" y="10"/>
                              <a:pt x="23" y="10"/>
                            </a:cubicBezTo>
                            <a:cubicBezTo>
                              <a:pt x="23" y="56"/>
                              <a:pt x="23" y="56"/>
                              <a:pt x="23" y="56"/>
                            </a:cubicBezTo>
                            <a:cubicBezTo>
                              <a:pt x="23" y="56"/>
                              <a:pt x="23" y="56"/>
                              <a:pt x="23" y="57"/>
                            </a:cubicBezTo>
                            <a:cubicBezTo>
                              <a:pt x="23" y="57"/>
                              <a:pt x="23" y="57"/>
                              <a:pt x="23" y="57"/>
                            </a:cubicBezTo>
                            <a:cubicBezTo>
                              <a:pt x="22" y="57"/>
                              <a:pt x="22" y="57"/>
                              <a:pt x="21" y="57"/>
                            </a:cubicBezTo>
                            <a:cubicBezTo>
                              <a:pt x="21" y="57"/>
                              <a:pt x="20" y="57"/>
                              <a:pt x="20" y="57"/>
                            </a:cubicBezTo>
                            <a:cubicBezTo>
                              <a:pt x="19" y="57"/>
                              <a:pt x="19" y="57"/>
                              <a:pt x="18" y="57"/>
                            </a:cubicBezTo>
                            <a:cubicBezTo>
                              <a:pt x="18" y="57"/>
                              <a:pt x="17" y="57"/>
                              <a:pt x="17" y="57"/>
                            </a:cubicBezTo>
                            <a:cubicBezTo>
                              <a:pt x="17" y="57"/>
                              <a:pt x="17" y="57"/>
                              <a:pt x="16" y="57"/>
                            </a:cubicBezTo>
                            <a:cubicBezTo>
                              <a:pt x="16" y="56"/>
                              <a:pt x="16" y="56"/>
                              <a:pt x="16" y="56"/>
                            </a:cubicBezTo>
                            <a:cubicBezTo>
                              <a:pt x="16" y="10"/>
                              <a:pt x="16" y="10"/>
                              <a:pt x="16" y="10"/>
                            </a:cubicBezTo>
                            <a:cubicBezTo>
                              <a:pt x="2" y="10"/>
                              <a:pt x="2" y="10"/>
                              <a:pt x="2" y="10"/>
                            </a:cubicBezTo>
                            <a:cubicBezTo>
                              <a:pt x="1" y="10"/>
                              <a:pt x="1" y="10"/>
                              <a:pt x="1" y="10"/>
                            </a:cubicBezTo>
                            <a:cubicBezTo>
                              <a:pt x="1" y="10"/>
                              <a:pt x="1" y="10"/>
                              <a:pt x="1" y="10"/>
                            </a:cubicBezTo>
                            <a:cubicBezTo>
                              <a:pt x="0" y="10"/>
                              <a:pt x="0" y="9"/>
                              <a:pt x="0" y="9"/>
                            </a:cubicBezTo>
                            <a:cubicBezTo>
                              <a:pt x="0" y="9"/>
                              <a:pt x="0" y="8"/>
                              <a:pt x="0" y="8"/>
                            </a:cubicBezTo>
                            <a:cubicBezTo>
                              <a:pt x="0" y="7"/>
                              <a:pt x="0" y="7"/>
                              <a:pt x="0" y="6"/>
                            </a:cubicBezTo>
                            <a:cubicBezTo>
                              <a:pt x="0" y="6"/>
                              <a:pt x="0" y="5"/>
                              <a:pt x="1" y="5"/>
                            </a:cubicBezTo>
                            <a:cubicBezTo>
                              <a:pt x="1" y="5"/>
                              <a:pt x="1" y="5"/>
                              <a:pt x="1" y="5"/>
                            </a:cubicBezTo>
                            <a:cubicBezTo>
                              <a:pt x="1" y="5"/>
                              <a:pt x="1" y="5"/>
                              <a:pt x="2" y="5"/>
                            </a:cubicBezTo>
                            <a:cubicBezTo>
                              <a:pt x="38" y="5"/>
                              <a:pt x="38" y="5"/>
                              <a:pt x="38" y="5"/>
                            </a:cubicBezTo>
                            <a:cubicBezTo>
                              <a:pt x="38" y="5"/>
                              <a:pt x="38" y="5"/>
                              <a:pt x="39" y="5"/>
                            </a:cubicBezTo>
                            <a:cubicBezTo>
                              <a:pt x="39" y="5"/>
                              <a:pt x="39" y="5"/>
                              <a:pt x="39" y="5"/>
                            </a:cubicBezTo>
                            <a:cubicBezTo>
                              <a:pt x="39" y="5"/>
                              <a:pt x="39" y="6"/>
                              <a:pt x="39" y="6"/>
                            </a:cubicBezTo>
                            <a:cubicBezTo>
                              <a:pt x="39" y="7"/>
                              <a:pt x="39" y="7"/>
                              <a:pt x="39" y="8"/>
                            </a:cubicBezTo>
                            <a:close/>
                            <a:moveTo>
                              <a:pt x="78" y="56"/>
                            </a:moveTo>
                            <a:cubicBezTo>
                              <a:pt x="78" y="56"/>
                              <a:pt x="78" y="56"/>
                              <a:pt x="78" y="57"/>
                            </a:cubicBezTo>
                            <a:cubicBezTo>
                              <a:pt x="78" y="57"/>
                              <a:pt x="78" y="57"/>
                              <a:pt x="77" y="57"/>
                            </a:cubicBezTo>
                            <a:cubicBezTo>
                              <a:pt x="77" y="57"/>
                              <a:pt x="77" y="57"/>
                              <a:pt x="76" y="57"/>
                            </a:cubicBezTo>
                            <a:cubicBezTo>
                              <a:pt x="76" y="57"/>
                              <a:pt x="75" y="57"/>
                              <a:pt x="75" y="57"/>
                            </a:cubicBezTo>
                            <a:cubicBezTo>
                              <a:pt x="74" y="57"/>
                              <a:pt x="73" y="57"/>
                              <a:pt x="73" y="57"/>
                            </a:cubicBezTo>
                            <a:cubicBezTo>
                              <a:pt x="73" y="57"/>
                              <a:pt x="72" y="57"/>
                              <a:pt x="72" y="57"/>
                            </a:cubicBezTo>
                            <a:cubicBezTo>
                              <a:pt x="72" y="57"/>
                              <a:pt x="72" y="57"/>
                              <a:pt x="71" y="57"/>
                            </a:cubicBezTo>
                            <a:cubicBezTo>
                              <a:pt x="71" y="56"/>
                              <a:pt x="71" y="56"/>
                              <a:pt x="71" y="56"/>
                            </a:cubicBezTo>
                            <a:cubicBezTo>
                              <a:pt x="71" y="35"/>
                              <a:pt x="71" y="35"/>
                              <a:pt x="71" y="35"/>
                            </a:cubicBezTo>
                            <a:cubicBezTo>
                              <a:pt x="71" y="33"/>
                              <a:pt x="71" y="31"/>
                              <a:pt x="71" y="30"/>
                            </a:cubicBezTo>
                            <a:cubicBezTo>
                              <a:pt x="71" y="28"/>
                              <a:pt x="70" y="27"/>
                              <a:pt x="69" y="26"/>
                            </a:cubicBezTo>
                            <a:cubicBezTo>
                              <a:pt x="69" y="25"/>
                              <a:pt x="68" y="25"/>
                              <a:pt x="67" y="24"/>
                            </a:cubicBezTo>
                            <a:cubicBezTo>
                              <a:pt x="66" y="24"/>
                              <a:pt x="65" y="23"/>
                              <a:pt x="64" y="23"/>
                            </a:cubicBezTo>
                            <a:cubicBezTo>
                              <a:pt x="62" y="23"/>
                              <a:pt x="60" y="24"/>
                              <a:pt x="59" y="25"/>
                            </a:cubicBezTo>
                            <a:cubicBezTo>
                              <a:pt x="57" y="26"/>
                              <a:pt x="55" y="28"/>
                              <a:pt x="53" y="30"/>
                            </a:cubicBezTo>
                            <a:cubicBezTo>
                              <a:pt x="53" y="56"/>
                              <a:pt x="53" y="56"/>
                              <a:pt x="53" y="56"/>
                            </a:cubicBezTo>
                            <a:cubicBezTo>
                              <a:pt x="53" y="56"/>
                              <a:pt x="53" y="56"/>
                              <a:pt x="53" y="57"/>
                            </a:cubicBezTo>
                            <a:cubicBezTo>
                              <a:pt x="53" y="57"/>
                              <a:pt x="53" y="57"/>
                              <a:pt x="53" y="57"/>
                            </a:cubicBezTo>
                            <a:cubicBezTo>
                              <a:pt x="52" y="57"/>
                              <a:pt x="52" y="57"/>
                              <a:pt x="52" y="57"/>
                            </a:cubicBezTo>
                            <a:cubicBezTo>
                              <a:pt x="51" y="57"/>
                              <a:pt x="51" y="57"/>
                              <a:pt x="50" y="57"/>
                            </a:cubicBezTo>
                            <a:cubicBezTo>
                              <a:pt x="49" y="57"/>
                              <a:pt x="49" y="57"/>
                              <a:pt x="48" y="57"/>
                            </a:cubicBezTo>
                            <a:cubicBezTo>
                              <a:pt x="48" y="57"/>
                              <a:pt x="48" y="57"/>
                              <a:pt x="47" y="57"/>
                            </a:cubicBezTo>
                            <a:cubicBezTo>
                              <a:pt x="47" y="57"/>
                              <a:pt x="47" y="57"/>
                              <a:pt x="47" y="57"/>
                            </a:cubicBezTo>
                            <a:cubicBezTo>
                              <a:pt x="47" y="56"/>
                              <a:pt x="47" y="56"/>
                              <a:pt x="47" y="56"/>
                            </a:cubicBezTo>
                            <a:cubicBezTo>
                              <a:pt x="47" y="2"/>
                              <a:pt x="47" y="2"/>
                              <a:pt x="47" y="2"/>
                            </a:cubicBezTo>
                            <a:cubicBezTo>
                              <a:pt x="47" y="2"/>
                              <a:pt x="47" y="1"/>
                              <a:pt x="47" y="1"/>
                            </a:cubicBezTo>
                            <a:cubicBezTo>
                              <a:pt x="47" y="1"/>
                              <a:pt x="47" y="1"/>
                              <a:pt x="47" y="1"/>
                            </a:cubicBezTo>
                            <a:cubicBezTo>
                              <a:pt x="48" y="1"/>
                              <a:pt x="48" y="1"/>
                              <a:pt x="48" y="1"/>
                            </a:cubicBezTo>
                            <a:cubicBezTo>
                              <a:pt x="49" y="1"/>
                              <a:pt x="49" y="1"/>
                              <a:pt x="50" y="1"/>
                            </a:cubicBezTo>
                            <a:cubicBezTo>
                              <a:pt x="51" y="1"/>
                              <a:pt x="51" y="1"/>
                              <a:pt x="52" y="1"/>
                            </a:cubicBezTo>
                            <a:cubicBezTo>
                              <a:pt x="52" y="1"/>
                              <a:pt x="52" y="1"/>
                              <a:pt x="53" y="1"/>
                            </a:cubicBezTo>
                            <a:cubicBezTo>
                              <a:pt x="53" y="1"/>
                              <a:pt x="53" y="1"/>
                              <a:pt x="53" y="1"/>
                            </a:cubicBezTo>
                            <a:cubicBezTo>
                              <a:pt x="53" y="1"/>
                              <a:pt x="53" y="2"/>
                              <a:pt x="53" y="2"/>
                            </a:cubicBezTo>
                            <a:cubicBezTo>
                              <a:pt x="53" y="24"/>
                              <a:pt x="53" y="24"/>
                              <a:pt x="53" y="24"/>
                            </a:cubicBezTo>
                            <a:cubicBezTo>
                              <a:pt x="55" y="22"/>
                              <a:pt x="57" y="20"/>
                              <a:pt x="59" y="19"/>
                            </a:cubicBezTo>
                            <a:cubicBezTo>
                              <a:pt x="61" y="18"/>
                              <a:pt x="63" y="18"/>
                              <a:pt x="65" y="18"/>
                            </a:cubicBezTo>
                            <a:cubicBezTo>
                              <a:pt x="67" y="18"/>
                              <a:pt x="69" y="18"/>
                              <a:pt x="71" y="19"/>
                            </a:cubicBezTo>
                            <a:cubicBezTo>
                              <a:pt x="73" y="20"/>
                              <a:pt x="74" y="21"/>
                              <a:pt x="75" y="22"/>
                            </a:cubicBezTo>
                            <a:cubicBezTo>
                              <a:pt x="76" y="24"/>
                              <a:pt x="77" y="25"/>
                              <a:pt x="77" y="27"/>
                            </a:cubicBezTo>
                            <a:cubicBezTo>
                              <a:pt x="78" y="29"/>
                              <a:pt x="78" y="31"/>
                              <a:pt x="78" y="34"/>
                            </a:cubicBezTo>
                            <a:lnTo>
                              <a:pt x="78" y="56"/>
                            </a:lnTo>
                            <a:close/>
                            <a:moveTo>
                              <a:pt x="98" y="7"/>
                            </a:moveTo>
                            <a:cubicBezTo>
                              <a:pt x="98" y="9"/>
                              <a:pt x="98" y="10"/>
                              <a:pt x="97" y="10"/>
                            </a:cubicBezTo>
                            <a:cubicBezTo>
                              <a:pt x="97" y="11"/>
                              <a:pt x="95" y="11"/>
                              <a:pt x="94" y="11"/>
                            </a:cubicBezTo>
                            <a:cubicBezTo>
                              <a:pt x="92" y="11"/>
                              <a:pt x="91" y="11"/>
                              <a:pt x="91" y="10"/>
                            </a:cubicBezTo>
                            <a:cubicBezTo>
                              <a:pt x="90" y="10"/>
                              <a:pt x="90" y="9"/>
                              <a:pt x="90" y="7"/>
                            </a:cubicBezTo>
                            <a:cubicBezTo>
                              <a:pt x="90" y="6"/>
                              <a:pt x="90" y="5"/>
                              <a:pt x="91" y="4"/>
                            </a:cubicBezTo>
                            <a:cubicBezTo>
                              <a:pt x="91" y="4"/>
                              <a:pt x="92" y="3"/>
                              <a:pt x="94" y="3"/>
                            </a:cubicBezTo>
                            <a:cubicBezTo>
                              <a:pt x="96" y="3"/>
                              <a:pt x="97" y="3"/>
                              <a:pt x="97" y="4"/>
                            </a:cubicBezTo>
                            <a:cubicBezTo>
                              <a:pt x="98" y="5"/>
                              <a:pt x="98" y="6"/>
                              <a:pt x="98" y="7"/>
                            </a:cubicBezTo>
                            <a:close/>
                            <a:moveTo>
                              <a:pt x="97" y="56"/>
                            </a:moveTo>
                            <a:cubicBezTo>
                              <a:pt x="97" y="56"/>
                              <a:pt x="97" y="56"/>
                              <a:pt x="97" y="57"/>
                            </a:cubicBezTo>
                            <a:cubicBezTo>
                              <a:pt x="97" y="57"/>
                              <a:pt x="97" y="57"/>
                              <a:pt x="97" y="57"/>
                            </a:cubicBezTo>
                            <a:cubicBezTo>
                              <a:pt x="96" y="57"/>
                              <a:pt x="96" y="57"/>
                              <a:pt x="96" y="57"/>
                            </a:cubicBezTo>
                            <a:cubicBezTo>
                              <a:pt x="95" y="57"/>
                              <a:pt x="95" y="57"/>
                              <a:pt x="94" y="57"/>
                            </a:cubicBezTo>
                            <a:cubicBezTo>
                              <a:pt x="93" y="57"/>
                              <a:pt x="93" y="57"/>
                              <a:pt x="92" y="57"/>
                            </a:cubicBezTo>
                            <a:cubicBezTo>
                              <a:pt x="92" y="57"/>
                              <a:pt x="92" y="57"/>
                              <a:pt x="91" y="57"/>
                            </a:cubicBezTo>
                            <a:cubicBezTo>
                              <a:pt x="91" y="57"/>
                              <a:pt x="91" y="57"/>
                              <a:pt x="91" y="57"/>
                            </a:cubicBezTo>
                            <a:cubicBezTo>
                              <a:pt x="91" y="56"/>
                              <a:pt x="91" y="56"/>
                              <a:pt x="91" y="56"/>
                            </a:cubicBezTo>
                            <a:cubicBezTo>
                              <a:pt x="91" y="20"/>
                              <a:pt x="91" y="20"/>
                              <a:pt x="91" y="20"/>
                            </a:cubicBezTo>
                            <a:cubicBezTo>
                              <a:pt x="91" y="19"/>
                              <a:pt x="91" y="19"/>
                              <a:pt x="91" y="19"/>
                            </a:cubicBezTo>
                            <a:cubicBezTo>
                              <a:pt x="91" y="19"/>
                              <a:pt x="91" y="19"/>
                              <a:pt x="91" y="19"/>
                            </a:cubicBezTo>
                            <a:cubicBezTo>
                              <a:pt x="92" y="18"/>
                              <a:pt x="92" y="18"/>
                              <a:pt x="92" y="18"/>
                            </a:cubicBezTo>
                            <a:cubicBezTo>
                              <a:pt x="93" y="18"/>
                              <a:pt x="93" y="18"/>
                              <a:pt x="94" y="18"/>
                            </a:cubicBezTo>
                            <a:cubicBezTo>
                              <a:pt x="95" y="18"/>
                              <a:pt x="95" y="18"/>
                              <a:pt x="96" y="18"/>
                            </a:cubicBezTo>
                            <a:cubicBezTo>
                              <a:pt x="96" y="18"/>
                              <a:pt x="96" y="18"/>
                              <a:pt x="97" y="19"/>
                            </a:cubicBezTo>
                            <a:cubicBezTo>
                              <a:pt x="97" y="19"/>
                              <a:pt x="97" y="19"/>
                              <a:pt x="97" y="19"/>
                            </a:cubicBezTo>
                            <a:cubicBezTo>
                              <a:pt x="97" y="19"/>
                              <a:pt x="97" y="19"/>
                              <a:pt x="97" y="20"/>
                            </a:cubicBezTo>
                            <a:lnTo>
                              <a:pt x="97" y="56"/>
                            </a:lnTo>
                            <a:close/>
                            <a:moveTo>
                              <a:pt x="133" y="46"/>
                            </a:moveTo>
                            <a:cubicBezTo>
                              <a:pt x="133" y="48"/>
                              <a:pt x="133" y="50"/>
                              <a:pt x="132" y="51"/>
                            </a:cubicBezTo>
                            <a:cubicBezTo>
                              <a:pt x="131" y="52"/>
                              <a:pt x="130" y="54"/>
                              <a:pt x="129" y="55"/>
                            </a:cubicBezTo>
                            <a:cubicBezTo>
                              <a:pt x="128" y="56"/>
                              <a:pt x="126" y="56"/>
                              <a:pt x="124" y="57"/>
                            </a:cubicBezTo>
                            <a:cubicBezTo>
                              <a:pt x="123" y="58"/>
                              <a:pt x="121" y="58"/>
                              <a:pt x="119" y="58"/>
                            </a:cubicBezTo>
                            <a:cubicBezTo>
                              <a:pt x="117" y="58"/>
                              <a:pt x="116" y="58"/>
                              <a:pt x="115" y="57"/>
                            </a:cubicBezTo>
                            <a:cubicBezTo>
                              <a:pt x="114" y="57"/>
                              <a:pt x="113" y="57"/>
                              <a:pt x="112" y="57"/>
                            </a:cubicBezTo>
                            <a:cubicBezTo>
                              <a:pt x="111" y="56"/>
                              <a:pt x="110" y="56"/>
                              <a:pt x="109" y="56"/>
                            </a:cubicBezTo>
                            <a:cubicBezTo>
                              <a:pt x="109" y="55"/>
                              <a:pt x="108" y="55"/>
                              <a:pt x="108" y="55"/>
                            </a:cubicBezTo>
                            <a:cubicBezTo>
                              <a:pt x="108" y="55"/>
                              <a:pt x="107" y="54"/>
                              <a:pt x="107" y="54"/>
                            </a:cubicBezTo>
                            <a:cubicBezTo>
                              <a:pt x="107" y="53"/>
                              <a:pt x="107" y="53"/>
                              <a:pt x="107" y="52"/>
                            </a:cubicBezTo>
                            <a:cubicBezTo>
                              <a:pt x="107" y="51"/>
                              <a:pt x="107" y="51"/>
                              <a:pt x="107" y="50"/>
                            </a:cubicBezTo>
                            <a:cubicBezTo>
                              <a:pt x="107" y="50"/>
                              <a:pt x="107" y="50"/>
                              <a:pt x="107" y="50"/>
                            </a:cubicBezTo>
                            <a:cubicBezTo>
                              <a:pt x="108" y="49"/>
                              <a:pt x="108" y="49"/>
                              <a:pt x="108" y="49"/>
                            </a:cubicBezTo>
                            <a:cubicBezTo>
                              <a:pt x="108" y="49"/>
                              <a:pt x="108" y="49"/>
                              <a:pt x="108" y="49"/>
                            </a:cubicBezTo>
                            <a:cubicBezTo>
                              <a:pt x="109" y="49"/>
                              <a:pt x="109" y="49"/>
                              <a:pt x="110" y="49"/>
                            </a:cubicBezTo>
                            <a:cubicBezTo>
                              <a:pt x="110" y="50"/>
                              <a:pt x="111" y="50"/>
                              <a:pt x="112" y="51"/>
                            </a:cubicBezTo>
                            <a:cubicBezTo>
                              <a:pt x="113" y="51"/>
                              <a:pt x="114" y="51"/>
                              <a:pt x="115" y="52"/>
                            </a:cubicBezTo>
                            <a:cubicBezTo>
                              <a:pt x="116" y="52"/>
                              <a:pt x="117" y="52"/>
                              <a:pt x="119" y="52"/>
                            </a:cubicBezTo>
                            <a:cubicBezTo>
                              <a:pt x="120" y="52"/>
                              <a:pt x="121" y="52"/>
                              <a:pt x="122" y="52"/>
                            </a:cubicBezTo>
                            <a:cubicBezTo>
                              <a:pt x="123" y="52"/>
                              <a:pt x="124" y="51"/>
                              <a:pt x="124" y="51"/>
                            </a:cubicBezTo>
                            <a:cubicBezTo>
                              <a:pt x="125" y="50"/>
                              <a:pt x="125" y="50"/>
                              <a:pt x="126" y="49"/>
                            </a:cubicBezTo>
                            <a:cubicBezTo>
                              <a:pt x="126" y="48"/>
                              <a:pt x="126" y="48"/>
                              <a:pt x="126" y="47"/>
                            </a:cubicBezTo>
                            <a:cubicBezTo>
                              <a:pt x="126" y="46"/>
                              <a:pt x="126" y="45"/>
                              <a:pt x="126" y="44"/>
                            </a:cubicBezTo>
                            <a:cubicBezTo>
                              <a:pt x="125" y="43"/>
                              <a:pt x="124" y="43"/>
                              <a:pt x="123" y="42"/>
                            </a:cubicBezTo>
                            <a:cubicBezTo>
                              <a:pt x="123" y="42"/>
                              <a:pt x="122" y="41"/>
                              <a:pt x="121" y="41"/>
                            </a:cubicBezTo>
                            <a:cubicBezTo>
                              <a:pt x="119" y="40"/>
                              <a:pt x="118" y="40"/>
                              <a:pt x="117" y="39"/>
                            </a:cubicBezTo>
                            <a:cubicBezTo>
                              <a:pt x="116" y="39"/>
                              <a:pt x="115" y="38"/>
                              <a:pt x="114" y="38"/>
                            </a:cubicBezTo>
                            <a:cubicBezTo>
                              <a:pt x="113" y="37"/>
                              <a:pt x="112" y="37"/>
                              <a:pt x="111" y="36"/>
                            </a:cubicBezTo>
                            <a:cubicBezTo>
                              <a:pt x="110" y="35"/>
                              <a:pt x="109" y="34"/>
                              <a:pt x="109" y="33"/>
                            </a:cubicBezTo>
                            <a:cubicBezTo>
                              <a:pt x="108" y="32"/>
                              <a:pt x="108" y="30"/>
                              <a:pt x="108" y="29"/>
                            </a:cubicBezTo>
                            <a:cubicBezTo>
                              <a:pt x="108" y="27"/>
                              <a:pt x="108" y="26"/>
                              <a:pt x="109" y="24"/>
                            </a:cubicBezTo>
                            <a:cubicBezTo>
                              <a:pt x="109" y="23"/>
                              <a:pt x="110" y="22"/>
                              <a:pt x="111" y="21"/>
                            </a:cubicBezTo>
                            <a:cubicBezTo>
                              <a:pt x="112" y="20"/>
                              <a:pt x="114" y="19"/>
                              <a:pt x="116" y="19"/>
                            </a:cubicBezTo>
                            <a:cubicBezTo>
                              <a:pt x="117" y="18"/>
                              <a:pt x="119" y="18"/>
                              <a:pt x="121" y="18"/>
                            </a:cubicBezTo>
                            <a:cubicBezTo>
                              <a:pt x="122" y="18"/>
                              <a:pt x="123" y="18"/>
                              <a:pt x="124" y="18"/>
                            </a:cubicBezTo>
                            <a:cubicBezTo>
                              <a:pt x="125" y="18"/>
                              <a:pt x="126" y="18"/>
                              <a:pt x="127" y="19"/>
                            </a:cubicBezTo>
                            <a:cubicBezTo>
                              <a:pt x="128" y="19"/>
                              <a:pt x="128" y="19"/>
                              <a:pt x="129" y="19"/>
                            </a:cubicBezTo>
                            <a:cubicBezTo>
                              <a:pt x="129" y="20"/>
                              <a:pt x="130" y="20"/>
                              <a:pt x="130" y="20"/>
                            </a:cubicBezTo>
                            <a:cubicBezTo>
                              <a:pt x="130" y="20"/>
                              <a:pt x="131" y="20"/>
                              <a:pt x="131" y="21"/>
                            </a:cubicBezTo>
                            <a:cubicBezTo>
                              <a:pt x="131" y="21"/>
                              <a:pt x="131" y="21"/>
                              <a:pt x="131" y="21"/>
                            </a:cubicBezTo>
                            <a:cubicBezTo>
                              <a:pt x="131" y="21"/>
                              <a:pt x="131" y="22"/>
                              <a:pt x="131" y="22"/>
                            </a:cubicBezTo>
                            <a:cubicBezTo>
                              <a:pt x="131" y="22"/>
                              <a:pt x="131" y="23"/>
                              <a:pt x="131" y="23"/>
                            </a:cubicBezTo>
                            <a:cubicBezTo>
                              <a:pt x="131" y="23"/>
                              <a:pt x="131" y="24"/>
                              <a:pt x="131" y="24"/>
                            </a:cubicBezTo>
                            <a:cubicBezTo>
                              <a:pt x="131" y="25"/>
                              <a:pt x="131" y="25"/>
                              <a:pt x="131" y="25"/>
                            </a:cubicBezTo>
                            <a:cubicBezTo>
                              <a:pt x="131" y="25"/>
                              <a:pt x="131" y="25"/>
                              <a:pt x="131" y="26"/>
                            </a:cubicBezTo>
                            <a:cubicBezTo>
                              <a:pt x="130" y="26"/>
                              <a:pt x="130" y="26"/>
                              <a:pt x="130" y="26"/>
                            </a:cubicBezTo>
                            <a:cubicBezTo>
                              <a:pt x="130" y="26"/>
                              <a:pt x="129" y="26"/>
                              <a:pt x="129" y="25"/>
                            </a:cubicBezTo>
                            <a:cubicBezTo>
                              <a:pt x="129" y="25"/>
                              <a:pt x="128" y="25"/>
                              <a:pt x="127" y="24"/>
                            </a:cubicBezTo>
                            <a:cubicBezTo>
                              <a:pt x="126" y="24"/>
                              <a:pt x="126" y="24"/>
                              <a:pt x="125" y="23"/>
                            </a:cubicBezTo>
                            <a:cubicBezTo>
                              <a:pt x="124" y="23"/>
                              <a:pt x="123" y="23"/>
                              <a:pt x="121" y="23"/>
                            </a:cubicBezTo>
                            <a:cubicBezTo>
                              <a:pt x="120" y="23"/>
                              <a:pt x="119" y="23"/>
                              <a:pt x="118" y="23"/>
                            </a:cubicBezTo>
                            <a:cubicBezTo>
                              <a:pt x="117" y="24"/>
                              <a:pt x="117" y="24"/>
                              <a:pt x="116" y="24"/>
                            </a:cubicBezTo>
                            <a:cubicBezTo>
                              <a:pt x="116" y="25"/>
                              <a:pt x="115" y="25"/>
                              <a:pt x="115" y="26"/>
                            </a:cubicBezTo>
                            <a:cubicBezTo>
                              <a:pt x="115" y="27"/>
                              <a:pt x="114" y="27"/>
                              <a:pt x="114" y="28"/>
                            </a:cubicBezTo>
                            <a:cubicBezTo>
                              <a:pt x="114" y="29"/>
                              <a:pt x="115" y="30"/>
                              <a:pt x="115" y="31"/>
                            </a:cubicBezTo>
                            <a:cubicBezTo>
                              <a:pt x="116" y="32"/>
                              <a:pt x="117" y="32"/>
                              <a:pt x="117" y="33"/>
                            </a:cubicBezTo>
                            <a:cubicBezTo>
                              <a:pt x="118" y="33"/>
                              <a:pt x="119" y="34"/>
                              <a:pt x="120" y="34"/>
                            </a:cubicBezTo>
                            <a:cubicBezTo>
                              <a:pt x="121" y="35"/>
                              <a:pt x="123" y="35"/>
                              <a:pt x="124" y="35"/>
                            </a:cubicBezTo>
                            <a:cubicBezTo>
                              <a:pt x="125" y="36"/>
                              <a:pt x="126" y="36"/>
                              <a:pt x="127" y="37"/>
                            </a:cubicBezTo>
                            <a:cubicBezTo>
                              <a:pt x="128" y="38"/>
                              <a:pt x="129" y="38"/>
                              <a:pt x="130" y="39"/>
                            </a:cubicBezTo>
                            <a:cubicBezTo>
                              <a:pt x="131" y="40"/>
                              <a:pt x="132" y="41"/>
                              <a:pt x="132" y="42"/>
                            </a:cubicBezTo>
                            <a:cubicBezTo>
                              <a:pt x="133" y="43"/>
                              <a:pt x="133" y="44"/>
                              <a:pt x="133" y="46"/>
                            </a:cubicBezTo>
                            <a:close/>
                            <a:moveTo>
                              <a:pt x="196" y="37"/>
                            </a:moveTo>
                            <a:cubicBezTo>
                              <a:pt x="196" y="40"/>
                              <a:pt x="195" y="43"/>
                              <a:pt x="195" y="46"/>
                            </a:cubicBezTo>
                            <a:cubicBezTo>
                              <a:pt x="194" y="48"/>
                              <a:pt x="193" y="50"/>
                              <a:pt x="192" y="52"/>
                            </a:cubicBezTo>
                            <a:cubicBezTo>
                              <a:pt x="190" y="54"/>
                              <a:pt x="189" y="55"/>
                              <a:pt x="187" y="56"/>
                            </a:cubicBezTo>
                            <a:cubicBezTo>
                              <a:pt x="185" y="57"/>
                              <a:pt x="182" y="58"/>
                              <a:pt x="180" y="58"/>
                            </a:cubicBezTo>
                            <a:cubicBezTo>
                              <a:pt x="179" y="58"/>
                              <a:pt x="178" y="58"/>
                              <a:pt x="177" y="57"/>
                            </a:cubicBezTo>
                            <a:cubicBezTo>
                              <a:pt x="176" y="57"/>
                              <a:pt x="175" y="57"/>
                              <a:pt x="174" y="56"/>
                            </a:cubicBezTo>
                            <a:cubicBezTo>
                              <a:pt x="173" y="56"/>
                              <a:pt x="172" y="55"/>
                              <a:pt x="172" y="55"/>
                            </a:cubicBezTo>
                            <a:cubicBezTo>
                              <a:pt x="171" y="54"/>
                              <a:pt x="170" y="53"/>
                              <a:pt x="169" y="52"/>
                            </a:cubicBezTo>
                            <a:cubicBezTo>
                              <a:pt x="169" y="70"/>
                              <a:pt x="169" y="70"/>
                              <a:pt x="169" y="70"/>
                            </a:cubicBezTo>
                            <a:cubicBezTo>
                              <a:pt x="169" y="71"/>
                              <a:pt x="169" y="71"/>
                              <a:pt x="169" y="71"/>
                            </a:cubicBezTo>
                            <a:cubicBezTo>
                              <a:pt x="169" y="71"/>
                              <a:pt x="168" y="71"/>
                              <a:pt x="168" y="71"/>
                            </a:cubicBezTo>
                            <a:cubicBezTo>
                              <a:pt x="168" y="72"/>
                              <a:pt x="168" y="72"/>
                              <a:pt x="167" y="72"/>
                            </a:cubicBezTo>
                            <a:cubicBezTo>
                              <a:pt x="167" y="72"/>
                              <a:pt x="166" y="72"/>
                              <a:pt x="165" y="72"/>
                            </a:cubicBezTo>
                            <a:cubicBezTo>
                              <a:pt x="165" y="72"/>
                              <a:pt x="164" y="72"/>
                              <a:pt x="164" y="72"/>
                            </a:cubicBezTo>
                            <a:cubicBezTo>
                              <a:pt x="163" y="72"/>
                              <a:pt x="163" y="72"/>
                              <a:pt x="163" y="71"/>
                            </a:cubicBezTo>
                            <a:cubicBezTo>
                              <a:pt x="163" y="71"/>
                              <a:pt x="162" y="71"/>
                              <a:pt x="162" y="71"/>
                            </a:cubicBezTo>
                            <a:cubicBezTo>
                              <a:pt x="162" y="71"/>
                              <a:pt x="162" y="71"/>
                              <a:pt x="162" y="70"/>
                            </a:cubicBezTo>
                            <a:cubicBezTo>
                              <a:pt x="162" y="20"/>
                              <a:pt x="162" y="20"/>
                              <a:pt x="162" y="20"/>
                            </a:cubicBezTo>
                            <a:cubicBezTo>
                              <a:pt x="162" y="19"/>
                              <a:pt x="162" y="19"/>
                              <a:pt x="162" y="19"/>
                            </a:cubicBezTo>
                            <a:cubicBezTo>
                              <a:pt x="162" y="19"/>
                              <a:pt x="162" y="19"/>
                              <a:pt x="163" y="19"/>
                            </a:cubicBezTo>
                            <a:cubicBezTo>
                              <a:pt x="163" y="18"/>
                              <a:pt x="163" y="18"/>
                              <a:pt x="164" y="18"/>
                            </a:cubicBezTo>
                            <a:cubicBezTo>
                              <a:pt x="164" y="18"/>
                              <a:pt x="165" y="18"/>
                              <a:pt x="165" y="18"/>
                            </a:cubicBezTo>
                            <a:cubicBezTo>
                              <a:pt x="166" y="18"/>
                              <a:pt x="166" y="18"/>
                              <a:pt x="166" y="18"/>
                            </a:cubicBezTo>
                            <a:cubicBezTo>
                              <a:pt x="167" y="18"/>
                              <a:pt x="167" y="18"/>
                              <a:pt x="167" y="19"/>
                            </a:cubicBezTo>
                            <a:cubicBezTo>
                              <a:pt x="168" y="19"/>
                              <a:pt x="168" y="19"/>
                              <a:pt x="168" y="19"/>
                            </a:cubicBezTo>
                            <a:cubicBezTo>
                              <a:pt x="168" y="19"/>
                              <a:pt x="168" y="19"/>
                              <a:pt x="168" y="20"/>
                            </a:cubicBezTo>
                            <a:cubicBezTo>
                              <a:pt x="168" y="24"/>
                              <a:pt x="168" y="24"/>
                              <a:pt x="168" y="24"/>
                            </a:cubicBezTo>
                            <a:cubicBezTo>
                              <a:pt x="169" y="23"/>
                              <a:pt x="170" y="22"/>
                              <a:pt x="171" y="21"/>
                            </a:cubicBezTo>
                            <a:cubicBezTo>
                              <a:pt x="172" y="21"/>
                              <a:pt x="173" y="20"/>
                              <a:pt x="174" y="19"/>
                            </a:cubicBezTo>
                            <a:cubicBezTo>
                              <a:pt x="175" y="19"/>
                              <a:pt x="176" y="18"/>
                              <a:pt x="178" y="18"/>
                            </a:cubicBezTo>
                            <a:cubicBezTo>
                              <a:pt x="179" y="18"/>
                              <a:pt x="180" y="18"/>
                              <a:pt x="181" y="18"/>
                            </a:cubicBezTo>
                            <a:cubicBezTo>
                              <a:pt x="184" y="18"/>
                              <a:pt x="186" y="18"/>
                              <a:pt x="188" y="19"/>
                            </a:cubicBezTo>
                            <a:cubicBezTo>
                              <a:pt x="190" y="20"/>
                              <a:pt x="191" y="22"/>
                              <a:pt x="192" y="23"/>
                            </a:cubicBezTo>
                            <a:cubicBezTo>
                              <a:pt x="193" y="25"/>
                              <a:pt x="194" y="27"/>
                              <a:pt x="195" y="30"/>
                            </a:cubicBezTo>
                            <a:cubicBezTo>
                              <a:pt x="195" y="32"/>
                              <a:pt x="196" y="35"/>
                              <a:pt x="196" y="37"/>
                            </a:cubicBezTo>
                            <a:close/>
                            <a:moveTo>
                              <a:pt x="189" y="38"/>
                            </a:moveTo>
                            <a:cubicBezTo>
                              <a:pt x="189" y="36"/>
                              <a:pt x="189" y="34"/>
                              <a:pt x="188" y="33"/>
                            </a:cubicBezTo>
                            <a:cubicBezTo>
                              <a:pt x="188" y="31"/>
                              <a:pt x="188" y="29"/>
                              <a:pt x="187" y="28"/>
                            </a:cubicBezTo>
                            <a:cubicBezTo>
                              <a:pt x="186" y="27"/>
                              <a:pt x="185" y="25"/>
                              <a:pt x="184" y="25"/>
                            </a:cubicBezTo>
                            <a:cubicBezTo>
                              <a:pt x="183" y="24"/>
                              <a:pt x="181" y="23"/>
                              <a:pt x="180" y="23"/>
                            </a:cubicBezTo>
                            <a:cubicBezTo>
                              <a:pt x="179" y="23"/>
                              <a:pt x="178" y="24"/>
                              <a:pt x="177" y="24"/>
                            </a:cubicBezTo>
                            <a:cubicBezTo>
                              <a:pt x="176" y="24"/>
                              <a:pt x="175" y="24"/>
                              <a:pt x="175" y="25"/>
                            </a:cubicBezTo>
                            <a:cubicBezTo>
                              <a:pt x="174" y="26"/>
                              <a:pt x="173" y="26"/>
                              <a:pt x="172" y="27"/>
                            </a:cubicBezTo>
                            <a:cubicBezTo>
                              <a:pt x="171" y="28"/>
                              <a:pt x="170" y="29"/>
                              <a:pt x="169" y="31"/>
                            </a:cubicBezTo>
                            <a:cubicBezTo>
                              <a:pt x="169" y="45"/>
                              <a:pt x="169" y="45"/>
                              <a:pt x="169" y="45"/>
                            </a:cubicBezTo>
                            <a:cubicBezTo>
                              <a:pt x="171" y="47"/>
                              <a:pt x="172" y="49"/>
                              <a:pt x="174" y="50"/>
                            </a:cubicBezTo>
                            <a:cubicBezTo>
                              <a:pt x="176" y="51"/>
                              <a:pt x="177" y="52"/>
                              <a:pt x="179" y="52"/>
                            </a:cubicBezTo>
                            <a:cubicBezTo>
                              <a:pt x="181" y="52"/>
                              <a:pt x="182" y="52"/>
                              <a:pt x="184" y="51"/>
                            </a:cubicBezTo>
                            <a:cubicBezTo>
                              <a:pt x="185" y="50"/>
                              <a:pt x="186" y="49"/>
                              <a:pt x="187" y="48"/>
                            </a:cubicBezTo>
                            <a:cubicBezTo>
                              <a:pt x="187" y="46"/>
                              <a:pt x="188" y="45"/>
                              <a:pt x="188" y="43"/>
                            </a:cubicBezTo>
                            <a:cubicBezTo>
                              <a:pt x="189" y="41"/>
                              <a:pt x="189" y="40"/>
                              <a:pt x="189" y="38"/>
                            </a:cubicBezTo>
                            <a:close/>
                            <a:moveTo>
                              <a:pt x="227" y="22"/>
                            </a:moveTo>
                            <a:cubicBezTo>
                              <a:pt x="227" y="22"/>
                              <a:pt x="227" y="23"/>
                              <a:pt x="227" y="23"/>
                            </a:cubicBezTo>
                            <a:cubicBezTo>
                              <a:pt x="227" y="24"/>
                              <a:pt x="227" y="24"/>
                              <a:pt x="227" y="24"/>
                            </a:cubicBezTo>
                            <a:cubicBezTo>
                              <a:pt x="227" y="25"/>
                              <a:pt x="227" y="25"/>
                              <a:pt x="227" y="25"/>
                            </a:cubicBezTo>
                            <a:cubicBezTo>
                              <a:pt x="227" y="25"/>
                              <a:pt x="227" y="25"/>
                              <a:pt x="226" y="25"/>
                            </a:cubicBezTo>
                            <a:cubicBezTo>
                              <a:pt x="226" y="25"/>
                              <a:pt x="226" y="25"/>
                              <a:pt x="226" y="25"/>
                            </a:cubicBezTo>
                            <a:cubicBezTo>
                              <a:pt x="225" y="25"/>
                              <a:pt x="225" y="25"/>
                              <a:pt x="225" y="25"/>
                            </a:cubicBezTo>
                            <a:cubicBezTo>
                              <a:pt x="224" y="24"/>
                              <a:pt x="224" y="24"/>
                              <a:pt x="223" y="24"/>
                            </a:cubicBezTo>
                            <a:cubicBezTo>
                              <a:pt x="223" y="24"/>
                              <a:pt x="222" y="24"/>
                              <a:pt x="222" y="24"/>
                            </a:cubicBezTo>
                            <a:cubicBezTo>
                              <a:pt x="221" y="24"/>
                              <a:pt x="220" y="24"/>
                              <a:pt x="220" y="24"/>
                            </a:cubicBezTo>
                            <a:cubicBezTo>
                              <a:pt x="219" y="25"/>
                              <a:pt x="218" y="25"/>
                              <a:pt x="218" y="26"/>
                            </a:cubicBezTo>
                            <a:cubicBezTo>
                              <a:pt x="217" y="26"/>
                              <a:pt x="216" y="27"/>
                              <a:pt x="215" y="28"/>
                            </a:cubicBezTo>
                            <a:cubicBezTo>
                              <a:pt x="215" y="29"/>
                              <a:pt x="214" y="31"/>
                              <a:pt x="213" y="32"/>
                            </a:cubicBezTo>
                            <a:cubicBezTo>
                              <a:pt x="213" y="56"/>
                              <a:pt x="213" y="56"/>
                              <a:pt x="213" y="56"/>
                            </a:cubicBezTo>
                            <a:cubicBezTo>
                              <a:pt x="213" y="56"/>
                              <a:pt x="213" y="56"/>
                              <a:pt x="213" y="57"/>
                            </a:cubicBezTo>
                            <a:cubicBezTo>
                              <a:pt x="213" y="57"/>
                              <a:pt x="212" y="57"/>
                              <a:pt x="212" y="57"/>
                            </a:cubicBezTo>
                            <a:cubicBezTo>
                              <a:pt x="212" y="57"/>
                              <a:pt x="212" y="57"/>
                              <a:pt x="211" y="57"/>
                            </a:cubicBezTo>
                            <a:cubicBezTo>
                              <a:pt x="211" y="57"/>
                              <a:pt x="210" y="57"/>
                              <a:pt x="209" y="57"/>
                            </a:cubicBezTo>
                            <a:cubicBezTo>
                              <a:pt x="209" y="57"/>
                              <a:pt x="208" y="57"/>
                              <a:pt x="208" y="57"/>
                            </a:cubicBezTo>
                            <a:cubicBezTo>
                              <a:pt x="207" y="57"/>
                              <a:pt x="207" y="57"/>
                              <a:pt x="207" y="57"/>
                            </a:cubicBezTo>
                            <a:cubicBezTo>
                              <a:pt x="207" y="57"/>
                              <a:pt x="206" y="57"/>
                              <a:pt x="206" y="57"/>
                            </a:cubicBezTo>
                            <a:cubicBezTo>
                              <a:pt x="206" y="56"/>
                              <a:pt x="206" y="56"/>
                              <a:pt x="206" y="56"/>
                            </a:cubicBezTo>
                            <a:cubicBezTo>
                              <a:pt x="206" y="20"/>
                              <a:pt x="206" y="20"/>
                              <a:pt x="206" y="20"/>
                            </a:cubicBezTo>
                            <a:cubicBezTo>
                              <a:pt x="206" y="19"/>
                              <a:pt x="206" y="19"/>
                              <a:pt x="206" y="19"/>
                            </a:cubicBezTo>
                            <a:cubicBezTo>
                              <a:pt x="206" y="19"/>
                              <a:pt x="207" y="19"/>
                              <a:pt x="207" y="19"/>
                            </a:cubicBezTo>
                            <a:cubicBezTo>
                              <a:pt x="207" y="18"/>
                              <a:pt x="207" y="18"/>
                              <a:pt x="208" y="18"/>
                            </a:cubicBezTo>
                            <a:cubicBezTo>
                              <a:pt x="208" y="18"/>
                              <a:pt x="209" y="18"/>
                              <a:pt x="209" y="18"/>
                            </a:cubicBezTo>
                            <a:cubicBezTo>
                              <a:pt x="210" y="18"/>
                              <a:pt x="210" y="18"/>
                              <a:pt x="211" y="18"/>
                            </a:cubicBezTo>
                            <a:cubicBezTo>
                              <a:pt x="211" y="18"/>
                              <a:pt x="211" y="18"/>
                              <a:pt x="212" y="19"/>
                            </a:cubicBezTo>
                            <a:cubicBezTo>
                              <a:pt x="212" y="19"/>
                              <a:pt x="212" y="19"/>
                              <a:pt x="212" y="19"/>
                            </a:cubicBezTo>
                            <a:cubicBezTo>
                              <a:pt x="212" y="19"/>
                              <a:pt x="212" y="19"/>
                              <a:pt x="212" y="20"/>
                            </a:cubicBezTo>
                            <a:cubicBezTo>
                              <a:pt x="212" y="25"/>
                              <a:pt x="212" y="25"/>
                              <a:pt x="212" y="25"/>
                            </a:cubicBezTo>
                            <a:cubicBezTo>
                              <a:pt x="213" y="23"/>
                              <a:pt x="214" y="22"/>
                              <a:pt x="215" y="21"/>
                            </a:cubicBezTo>
                            <a:cubicBezTo>
                              <a:pt x="216" y="20"/>
                              <a:pt x="217" y="20"/>
                              <a:pt x="217" y="19"/>
                            </a:cubicBezTo>
                            <a:cubicBezTo>
                              <a:pt x="218" y="19"/>
                              <a:pt x="219" y="18"/>
                              <a:pt x="220" y="18"/>
                            </a:cubicBezTo>
                            <a:cubicBezTo>
                              <a:pt x="221" y="18"/>
                              <a:pt x="221" y="18"/>
                              <a:pt x="222" y="18"/>
                            </a:cubicBezTo>
                            <a:cubicBezTo>
                              <a:pt x="223" y="18"/>
                              <a:pt x="223" y="18"/>
                              <a:pt x="223" y="18"/>
                            </a:cubicBezTo>
                            <a:cubicBezTo>
                              <a:pt x="224" y="18"/>
                              <a:pt x="224" y="18"/>
                              <a:pt x="225" y="18"/>
                            </a:cubicBezTo>
                            <a:cubicBezTo>
                              <a:pt x="225" y="18"/>
                              <a:pt x="226" y="18"/>
                              <a:pt x="226" y="18"/>
                            </a:cubicBezTo>
                            <a:cubicBezTo>
                              <a:pt x="226" y="18"/>
                              <a:pt x="227" y="19"/>
                              <a:pt x="227" y="19"/>
                            </a:cubicBezTo>
                            <a:cubicBezTo>
                              <a:pt x="227" y="19"/>
                              <a:pt x="227" y="19"/>
                              <a:pt x="227" y="19"/>
                            </a:cubicBezTo>
                            <a:cubicBezTo>
                              <a:pt x="227" y="19"/>
                              <a:pt x="227" y="19"/>
                              <a:pt x="227" y="20"/>
                            </a:cubicBezTo>
                            <a:cubicBezTo>
                              <a:pt x="227" y="20"/>
                              <a:pt x="227" y="20"/>
                              <a:pt x="227" y="20"/>
                            </a:cubicBezTo>
                            <a:cubicBezTo>
                              <a:pt x="227" y="21"/>
                              <a:pt x="227" y="21"/>
                              <a:pt x="227" y="22"/>
                            </a:cubicBezTo>
                            <a:close/>
                            <a:moveTo>
                              <a:pt x="268" y="37"/>
                            </a:moveTo>
                            <a:cubicBezTo>
                              <a:pt x="268" y="40"/>
                              <a:pt x="268" y="43"/>
                              <a:pt x="267" y="46"/>
                            </a:cubicBezTo>
                            <a:cubicBezTo>
                              <a:pt x="266" y="48"/>
                              <a:pt x="265" y="50"/>
                              <a:pt x="263" y="52"/>
                            </a:cubicBezTo>
                            <a:cubicBezTo>
                              <a:pt x="262" y="54"/>
                              <a:pt x="260" y="55"/>
                              <a:pt x="258" y="56"/>
                            </a:cubicBezTo>
                            <a:cubicBezTo>
                              <a:pt x="255" y="57"/>
                              <a:pt x="253" y="58"/>
                              <a:pt x="249" y="58"/>
                            </a:cubicBezTo>
                            <a:cubicBezTo>
                              <a:pt x="246" y="58"/>
                              <a:pt x="244" y="57"/>
                              <a:pt x="242" y="56"/>
                            </a:cubicBezTo>
                            <a:cubicBezTo>
                              <a:pt x="239" y="56"/>
                              <a:pt x="238" y="54"/>
                              <a:pt x="236" y="53"/>
                            </a:cubicBezTo>
                            <a:cubicBezTo>
                              <a:pt x="235" y="51"/>
                              <a:pt x="233" y="49"/>
                              <a:pt x="233" y="46"/>
                            </a:cubicBezTo>
                            <a:cubicBezTo>
                              <a:pt x="232" y="44"/>
                              <a:pt x="232" y="41"/>
                              <a:pt x="232" y="38"/>
                            </a:cubicBezTo>
                            <a:cubicBezTo>
                              <a:pt x="232" y="35"/>
                              <a:pt x="232" y="32"/>
                              <a:pt x="233" y="30"/>
                            </a:cubicBezTo>
                            <a:cubicBezTo>
                              <a:pt x="234" y="27"/>
                              <a:pt x="235" y="25"/>
                              <a:pt x="236" y="23"/>
                            </a:cubicBezTo>
                            <a:cubicBezTo>
                              <a:pt x="238" y="22"/>
                              <a:pt x="240" y="20"/>
                              <a:pt x="242" y="19"/>
                            </a:cubicBezTo>
                            <a:cubicBezTo>
                              <a:pt x="244" y="18"/>
                              <a:pt x="247" y="18"/>
                              <a:pt x="250" y="18"/>
                            </a:cubicBezTo>
                            <a:cubicBezTo>
                              <a:pt x="253" y="18"/>
                              <a:pt x="256" y="18"/>
                              <a:pt x="258" y="19"/>
                            </a:cubicBezTo>
                            <a:cubicBezTo>
                              <a:pt x="260" y="20"/>
                              <a:pt x="262" y="21"/>
                              <a:pt x="264" y="23"/>
                            </a:cubicBezTo>
                            <a:cubicBezTo>
                              <a:pt x="265" y="25"/>
                              <a:pt x="266" y="27"/>
                              <a:pt x="267" y="29"/>
                            </a:cubicBezTo>
                            <a:cubicBezTo>
                              <a:pt x="268" y="32"/>
                              <a:pt x="268" y="34"/>
                              <a:pt x="268" y="37"/>
                            </a:cubicBezTo>
                            <a:close/>
                            <a:moveTo>
                              <a:pt x="261" y="38"/>
                            </a:moveTo>
                            <a:cubicBezTo>
                              <a:pt x="261" y="36"/>
                              <a:pt x="261" y="34"/>
                              <a:pt x="261" y="32"/>
                            </a:cubicBezTo>
                            <a:cubicBezTo>
                              <a:pt x="260" y="30"/>
                              <a:pt x="260" y="29"/>
                              <a:pt x="259" y="28"/>
                            </a:cubicBezTo>
                            <a:cubicBezTo>
                              <a:pt x="258" y="26"/>
                              <a:pt x="257" y="25"/>
                              <a:pt x="255" y="24"/>
                            </a:cubicBezTo>
                            <a:cubicBezTo>
                              <a:pt x="254" y="24"/>
                              <a:pt x="252" y="23"/>
                              <a:pt x="250" y="23"/>
                            </a:cubicBezTo>
                            <a:cubicBezTo>
                              <a:pt x="248" y="23"/>
                              <a:pt x="246" y="24"/>
                              <a:pt x="245" y="24"/>
                            </a:cubicBezTo>
                            <a:cubicBezTo>
                              <a:pt x="243" y="25"/>
                              <a:pt x="242" y="26"/>
                              <a:pt x="241" y="27"/>
                            </a:cubicBezTo>
                            <a:cubicBezTo>
                              <a:pt x="240" y="29"/>
                              <a:pt x="240" y="30"/>
                              <a:pt x="239" y="32"/>
                            </a:cubicBezTo>
                            <a:cubicBezTo>
                              <a:pt x="239" y="34"/>
                              <a:pt x="239" y="36"/>
                              <a:pt x="239" y="38"/>
                            </a:cubicBezTo>
                            <a:cubicBezTo>
                              <a:pt x="239" y="40"/>
                              <a:pt x="239" y="41"/>
                              <a:pt x="239" y="43"/>
                            </a:cubicBezTo>
                            <a:cubicBezTo>
                              <a:pt x="239" y="45"/>
                              <a:pt x="240" y="47"/>
                              <a:pt x="241" y="48"/>
                            </a:cubicBezTo>
                            <a:cubicBezTo>
                              <a:pt x="242" y="49"/>
                              <a:pt x="243" y="50"/>
                              <a:pt x="244" y="51"/>
                            </a:cubicBezTo>
                            <a:cubicBezTo>
                              <a:pt x="246" y="52"/>
                              <a:pt x="248" y="52"/>
                              <a:pt x="250" y="52"/>
                            </a:cubicBezTo>
                            <a:cubicBezTo>
                              <a:pt x="252" y="52"/>
                              <a:pt x="253" y="52"/>
                              <a:pt x="255" y="51"/>
                            </a:cubicBezTo>
                            <a:cubicBezTo>
                              <a:pt x="256" y="50"/>
                              <a:pt x="258" y="49"/>
                              <a:pt x="258" y="48"/>
                            </a:cubicBezTo>
                            <a:cubicBezTo>
                              <a:pt x="259" y="47"/>
                              <a:pt x="260" y="45"/>
                              <a:pt x="260" y="44"/>
                            </a:cubicBezTo>
                            <a:cubicBezTo>
                              <a:pt x="261" y="42"/>
                              <a:pt x="261" y="40"/>
                              <a:pt x="261" y="38"/>
                            </a:cubicBezTo>
                            <a:close/>
                            <a:moveTo>
                              <a:pt x="286" y="58"/>
                            </a:moveTo>
                            <a:cubicBezTo>
                              <a:pt x="286" y="60"/>
                              <a:pt x="286" y="62"/>
                              <a:pt x="285" y="64"/>
                            </a:cubicBezTo>
                            <a:cubicBezTo>
                              <a:pt x="285" y="66"/>
                              <a:pt x="284" y="67"/>
                              <a:pt x="283" y="68"/>
                            </a:cubicBezTo>
                            <a:cubicBezTo>
                              <a:pt x="282" y="69"/>
                              <a:pt x="281" y="70"/>
                              <a:pt x="280" y="71"/>
                            </a:cubicBezTo>
                            <a:cubicBezTo>
                              <a:pt x="279" y="71"/>
                              <a:pt x="277" y="72"/>
                              <a:pt x="275" y="72"/>
                            </a:cubicBezTo>
                            <a:cubicBezTo>
                              <a:pt x="274" y="72"/>
                              <a:pt x="273" y="72"/>
                              <a:pt x="273" y="72"/>
                            </a:cubicBezTo>
                            <a:cubicBezTo>
                              <a:pt x="272" y="72"/>
                              <a:pt x="272" y="71"/>
                              <a:pt x="271" y="71"/>
                            </a:cubicBezTo>
                            <a:cubicBezTo>
                              <a:pt x="271" y="71"/>
                              <a:pt x="271" y="71"/>
                              <a:pt x="271" y="71"/>
                            </a:cubicBezTo>
                            <a:cubicBezTo>
                              <a:pt x="271" y="71"/>
                              <a:pt x="271" y="70"/>
                              <a:pt x="271" y="70"/>
                            </a:cubicBezTo>
                            <a:cubicBezTo>
                              <a:pt x="270" y="70"/>
                              <a:pt x="270" y="70"/>
                              <a:pt x="270" y="69"/>
                            </a:cubicBezTo>
                            <a:cubicBezTo>
                              <a:pt x="270" y="69"/>
                              <a:pt x="270" y="69"/>
                              <a:pt x="270" y="69"/>
                            </a:cubicBezTo>
                            <a:cubicBezTo>
                              <a:pt x="270" y="68"/>
                              <a:pt x="270" y="68"/>
                              <a:pt x="270" y="67"/>
                            </a:cubicBezTo>
                            <a:cubicBezTo>
                              <a:pt x="270" y="67"/>
                              <a:pt x="271" y="67"/>
                              <a:pt x="271" y="66"/>
                            </a:cubicBezTo>
                            <a:cubicBezTo>
                              <a:pt x="271" y="66"/>
                              <a:pt x="271" y="66"/>
                              <a:pt x="271" y="66"/>
                            </a:cubicBezTo>
                            <a:cubicBezTo>
                              <a:pt x="271" y="66"/>
                              <a:pt x="271" y="66"/>
                              <a:pt x="271" y="66"/>
                            </a:cubicBezTo>
                            <a:cubicBezTo>
                              <a:pt x="272" y="66"/>
                              <a:pt x="272" y="66"/>
                              <a:pt x="272" y="66"/>
                            </a:cubicBezTo>
                            <a:cubicBezTo>
                              <a:pt x="273" y="66"/>
                              <a:pt x="273" y="66"/>
                              <a:pt x="274" y="66"/>
                            </a:cubicBezTo>
                            <a:cubicBezTo>
                              <a:pt x="275" y="66"/>
                              <a:pt x="276" y="66"/>
                              <a:pt x="276" y="66"/>
                            </a:cubicBezTo>
                            <a:cubicBezTo>
                              <a:pt x="277" y="65"/>
                              <a:pt x="277" y="65"/>
                              <a:pt x="278" y="64"/>
                            </a:cubicBezTo>
                            <a:cubicBezTo>
                              <a:pt x="278" y="64"/>
                              <a:pt x="279" y="63"/>
                              <a:pt x="279" y="62"/>
                            </a:cubicBezTo>
                            <a:cubicBezTo>
                              <a:pt x="279" y="61"/>
                              <a:pt x="279" y="60"/>
                              <a:pt x="279" y="58"/>
                            </a:cubicBezTo>
                            <a:cubicBezTo>
                              <a:pt x="279" y="20"/>
                              <a:pt x="279" y="20"/>
                              <a:pt x="279" y="20"/>
                            </a:cubicBezTo>
                            <a:cubicBezTo>
                              <a:pt x="279" y="19"/>
                              <a:pt x="279" y="19"/>
                              <a:pt x="279" y="19"/>
                            </a:cubicBezTo>
                            <a:cubicBezTo>
                              <a:pt x="279" y="19"/>
                              <a:pt x="280" y="19"/>
                              <a:pt x="280" y="19"/>
                            </a:cubicBezTo>
                            <a:cubicBezTo>
                              <a:pt x="280" y="18"/>
                              <a:pt x="280" y="18"/>
                              <a:pt x="281" y="18"/>
                            </a:cubicBezTo>
                            <a:cubicBezTo>
                              <a:pt x="281" y="18"/>
                              <a:pt x="282" y="18"/>
                              <a:pt x="282" y="18"/>
                            </a:cubicBezTo>
                            <a:cubicBezTo>
                              <a:pt x="283" y="18"/>
                              <a:pt x="284" y="18"/>
                              <a:pt x="284" y="18"/>
                            </a:cubicBezTo>
                            <a:cubicBezTo>
                              <a:pt x="284" y="18"/>
                              <a:pt x="285" y="18"/>
                              <a:pt x="285" y="19"/>
                            </a:cubicBezTo>
                            <a:cubicBezTo>
                              <a:pt x="285" y="19"/>
                              <a:pt x="286" y="19"/>
                              <a:pt x="286" y="19"/>
                            </a:cubicBezTo>
                            <a:cubicBezTo>
                              <a:pt x="286" y="19"/>
                              <a:pt x="286" y="19"/>
                              <a:pt x="286" y="20"/>
                            </a:cubicBezTo>
                            <a:lnTo>
                              <a:pt x="286" y="58"/>
                            </a:lnTo>
                            <a:close/>
                            <a:moveTo>
                              <a:pt x="287" y="7"/>
                            </a:moveTo>
                            <a:cubicBezTo>
                              <a:pt x="287" y="9"/>
                              <a:pt x="286" y="10"/>
                              <a:pt x="286" y="10"/>
                            </a:cubicBezTo>
                            <a:cubicBezTo>
                              <a:pt x="285" y="11"/>
                              <a:pt x="284" y="11"/>
                              <a:pt x="282" y="11"/>
                            </a:cubicBezTo>
                            <a:cubicBezTo>
                              <a:pt x="281" y="11"/>
                              <a:pt x="280" y="11"/>
                              <a:pt x="279" y="10"/>
                            </a:cubicBezTo>
                            <a:cubicBezTo>
                              <a:pt x="279" y="10"/>
                              <a:pt x="278" y="9"/>
                              <a:pt x="278" y="7"/>
                            </a:cubicBezTo>
                            <a:cubicBezTo>
                              <a:pt x="278" y="6"/>
                              <a:pt x="279" y="5"/>
                              <a:pt x="279" y="4"/>
                            </a:cubicBezTo>
                            <a:cubicBezTo>
                              <a:pt x="280" y="4"/>
                              <a:pt x="281" y="3"/>
                              <a:pt x="282" y="3"/>
                            </a:cubicBezTo>
                            <a:cubicBezTo>
                              <a:pt x="284" y="3"/>
                              <a:pt x="285" y="3"/>
                              <a:pt x="286" y="4"/>
                            </a:cubicBezTo>
                            <a:cubicBezTo>
                              <a:pt x="286" y="5"/>
                              <a:pt x="287" y="6"/>
                              <a:pt x="287" y="7"/>
                            </a:cubicBezTo>
                            <a:close/>
                            <a:moveTo>
                              <a:pt x="330" y="36"/>
                            </a:moveTo>
                            <a:cubicBezTo>
                              <a:pt x="330" y="37"/>
                              <a:pt x="329" y="38"/>
                              <a:pt x="329" y="38"/>
                            </a:cubicBezTo>
                            <a:cubicBezTo>
                              <a:pt x="328" y="39"/>
                              <a:pt x="328" y="39"/>
                              <a:pt x="327" y="39"/>
                            </a:cubicBezTo>
                            <a:cubicBezTo>
                              <a:pt x="303" y="39"/>
                              <a:pt x="303" y="39"/>
                              <a:pt x="303" y="39"/>
                            </a:cubicBezTo>
                            <a:cubicBezTo>
                              <a:pt x="303" y="41"/>
                              <a:pt x="303" y="43"/>
                              <a:pt x="304" y="45"/>
                            </a:cubicBezTo>
                            <a:cubicBezTo>
                              <a:pt x="304" y="46"/>
                              <a:pt x="305" y="48"/>
                              <a:pt x="306" y="49"/>
                            </a:cubicBezTo>
                            <a:cubicBezTo>
                              <a:pt x="307" y="50"/>
                              <a:pt x="308" y="51"/>
                              <a:pt x="309" y="51"/>
                            </a:cubicBezTo>
                            <a:cubicBezTo>
                              <a:pt x="311" y="52"/>
                              <a:pt x="313" y="52"/>
                              <a:pt x="315" y="52"/>
                            </a:cubicBezTo>
                            <a:cubicBezTo>
                              <a:pt x="317" y="52"/>
                              <a:pt x="318" y="52"/>
                              <a:pt x="320" y="52"/>
                            </a:cubicBezTo>
                            <a:cubicBezTo>
                              <a:pt x="321" y="52"/>
                              <a:pt x="322" y="51"/>
                              <a:pt x="323" y="51"/>
                            </a:cubicBezTo>
                            <a:cubicBezTo>
                              <a:pt x="324" y="51"/>
                              <a:pt x="325" y="50"/>
                              <a:pt x="326" y="50"/>
                            </a:cubicBezTo>
                            <a:cubicBezTo>
                              <a:pt x="326" y="50"/>
                              <a:pt x="327" y="50"/>
                              <a:pt x="327" y="50"/>
                            </a:cubicBezTo>
                            <a:cubicBezTo>
                              <a:pt x="327" y="50"/>
                              <a:pt x="327" y="50"/>
                              <a:pt x="328" y="50"/>
                            </a:cubicBezTo>
                            <a:cubicBezTo>
                              <a:pt x="328" y="50"/>
                              <a:pt x="328" y="50"/>
                              <a:pt x="328" y="50"/>
                            </a:cubicBezTo>
                            <a:cubicBezTo>
                              <a:pt x="328" y="50"/>
                              <a:pt x="328" y="51"/>
                              <a:pt x="328" y="51"/>
                            </a:cubicBezTo>
                            <a:cubicBezTo>
                              <a:pt x="328" y="51"/>
                              <a:pt x="328" y="52"/>
                              <a:pt x="328" y="52"/>
                            </a:cubicBezTo>
                            <a:cubicBezTo>
                              <a:pt x="328" y="53"/>
                              <a:pt x="328" y="53"/>
                              <a:pt x="328" y="53"/>
                            </a:cubicBezTo>
                            <a:cubicBezTo>
                              <a:pt x="328" y="53"/>
                              <a:pt x="328" y="54"/>
                              <a:pt x="328" y="54"/>
                            </a:cubicBezTo>
                            <a:cubicBezTo>
                              <a:pt x="328" y="54"/>
                              <a:pt x="328" y="54"/>
                              <a:pt x="328" y="54"/>
                            </a:cubicBezTo>
                            <a:cubicBezTo>
                              <a:pt x="328" y="54"/>
                              <a:pt x="328" y="55"/>
                              <a:pt x="327" y="55"/>
                            </a:cubicBezTo>
                            <a:cubicBezTo>
                              <a:pt x="327" y="55"/>
                              <a:pt x="327" y="55"/>
                              <a:pt x="326" y="56"/>
                            </a:cubicBezTo>
                            <a:cubicBezTo>
                              <a:pt x="325" y="56"/>
                              <a:pt x="324" y="56"/>
                              <a:pt x="323" y="57"/>
                            </a:cubicBezTo>
                            <a:cubicBezTo>
                              <a:pt x="322" y="57"/>
                              <a:pt x="321" y="57"/>
                              <a:pt x="319" y="57"/>
                            </a:cubicBezTo>
                            <a:cubicBezTo>
                              <a:pt x="318" y="58"/>
                              <a:pt x="316" y="58"/>
                              <a:pt x="314" y="58"/>
                            </a:cubicBezTo>
                            <a:cubicBezTo>
                              <a:pt x="311" y="58"/>
                              <a:pt x="309" y="57"/>
                              <a:pt x="307" y="57"/>
                            </a:cubicBezTo>
                            <a:cubicBezTo>
                              <a:pt x="304" y="56"/>
                              <a:pt x="302" y="54"/>
                              <a:pt x="301" y="53"/>
                            </a:cubicBezTo>
                            <a:cubicBezTo>
                              <a:pt x="299" y="51"/>
                              <a:pt x="298" y="49"/>
                              <a:pt x="297" y="47"/>
                            </a:cubicBezTo>
                            <a:cubicBezTo>
                              <a:pt x="297" y="44"/>
                              <a:pt x="296" y="41"/>
                              <a:pt x="296" y="38"/>
                            </a:cubicBezTo>
                            <a:cubicBezTo>
                              <a:pt x="296" y="35"/>
                              <a:pt x="297" y="32"/>
                              <a:pt x="297" y="29"/>
                            </a:cubicBezTo>
                            <a:cubicBezTo>
                              <a:pt x="298" y="27"/>
                              <a:pt x="299" y="25"/>
                              <a:pt x="301" y="23"/>
                            </a:cubicBezTo>
                            <a:cubicBezTo>
                              <a:pt x="302" y="21"/>
                              <a:pt x="304" y="20"/>
                              <a:pt x="306" y="19"/>
                            </a:cubicBezTo>
                            <a:cubicBezTo>
                              <a:pt x="309" y="18"/>
                              <a:pt x="311" y="18"/>
                              <a:pt x="314" y="18"/>
                            </a:cubicBezTo>
                            <a:cubicBezTo>
                              <a:pt x="317" y="18"/>
                              <a:pt x="319" y="18"/>
                              <a:pt x="321" y="19"/>
                            </a:cubicBezTo>
                            <a:cubicBezTo>
                              <a:pt x="323" y="20"/>
                              <a:pt x="325" y="21"/>
                              <a:pt x="326" y="23"/>
                            </a:cubicBezTo>
                            <a:cubicBezTo>
                              <a:pt x="327" y="24"/>
                              <a:pt x="328" y="26"/>
                              <a:pt x="329" y="28"/>
                            </a:cubicBezTo>
                            <a:cubicBezTo>
                              <a:pt x="329" y="30"/>
                              <a:pt x="330" y="33"/>
                              <a:pt x="330" y="35"/>
                            </a:cubicBezTo>
                            <a:lnTo>
                              <a:pt x="330" y="36"/>
                            </a:lnTo>
                            <a:close/>
                            <a:moveTo>
                              <a:pt x="323" y="34"/>
                            </a:moveTo>
                            <a:cubicBezTo>
                              <a:pt x="323" y="31"/>
                              <a:pt x="322" y="28"/>
                              <a:pt x="321" y="26"/>
                            </a:cubicBezTo>
                            <a:cubicBezTo>
                              <a:pt x="319" y="24"/>
                              <a:pt x="317" y="23"/>
                              <a:pt x="313" y="23"/>
                            </a:cubicBezTo>
                            <a:cubicBezTo>
                              <a:pt x="312" y="23"/>
                              <a:pt x="310" y="23"/>
                              <a:pt x="309" y="24"/>
                            </a:cubicBezTo>
                            <a:cubicBezTo>
                              <a:pt x="308" y="24"/>
                              <a:pt x="307" y="25"/>
                              <a:pt x="306" y="26"/>
                            </a:cubicBezTo>
                            <a:cubicBezTo>
                              <a:pt x="305" y="27"/>
                              <a:pt x="304" y="29"/>
                              <a:pt x="304" y="30"/>
                            </a:cubicBezTo>
                            <a:cubicBezTo>
                              <a:pt x="303" y="31"/>
                              <a:pt x="303" y="33"/>
                              <a:pt x="303" y="34"/>
                            </a:cubicBezTo>
                            <a:lnTo>
                              <a:pt x="323" y="34"/>
                            </a:lnTo>
                            <a:close/>
                            <a:moveTo>
                              <a:pt x="367" y="50"/>
                            </a:moveTo>
                            <a:cubicBezTo>
                              <a:pt x="367" y="51"/>
                              <a:pt x="367" y="51"/>
                              <a:pt x="366" y="52"/>
                            </a:cubicBezTo>
                            <a:cubicBezTo>
                              <a:pt x="366" y="52"/>
                              <a:pt x="366" y="52"/>
                              <a:pt x="366" y="52"/>
                            </a:cubicBezTo>
                            <a:cubicBezTo>
                              <a:pt x="366" y="53"/>
                              <a:pt x="366" y="53"/>
                              <a:pt x="366" y="53"/>
                            </a:cubicBezTo>
                            <a:cubicBezTo>
                              <a:pt x="366" y="53"/>
                              <a:pt x="366" y="54"/>
                              <a:pt x="365" y="54"/>
                            </a:cubicBezTo>
                            <a:cubicBezTo>
                              <a:pt x="365" y="54"/>
                              <a:pt x="365" y="55"/>
                              <a:pt x="364" y="55"/>
                            </a:cubicBezTo>
                            <a:cubicBezTo>
                              <a:pt x="363" y="56"/>
                              <a:pt x="362" y="56"/>
                              <a:pt x="361" y="56"/>
                            </a:cubicBezTo>
                            <a:cubicBezTo>
                              <a:pt x="360" y="57"/>
                              <a:pt x="359" y="57"/>
                              <a:pt x="358" y="57"/>
                            </a:cubicBezTo>
                            <a:cubicBezTo>
                              <a:pt x="357" y="58"/>
                              <a:pt x="355" y="58"/>
                              <a:pt x="354" y="58"/>
                            </a:cubicBezTo>
                            <a:cubicBezTo>
                              <a:pt x="351" y="58"/>
                              <a:pt x="349" y="57"/>
                              <a:pt x="347" y="56"/>
                            </a:cubicBezTo>
                            <a:cubicBezTo>
                              <a:pt x="345" y="56"/>
                              <a:pt x="343" y="54"/>
                              <a:pt x="342" y="53"/>
                            </a:cubicBezTo>
                            <a:cubicBezTo>
                              <a:pt x="341" y="51"/>
                              <a:pt x="340" y="49"/>
                              <a:pt x="339" y="47"/>
                            </a:cubicBezTo>
                            <a:cubicBezTo>
                              <a:pt x="338" y="44"/>
                              <a:pt x="338" y="41"/>
                              <a:pt x="338" y="38"/>
                            </a:cubicBezTo>
                            <a:cubicBezTo>
                              <a:pt x="338" y="35"/>
                              <a:pt x="338" y="32"/>
                              <a:pt x="339" y="29"/>
                            </a:cubicBezTo>
                            <a:cubicBezTo>
                              <a:pt x="340" y="26"/>
                              <a:pt x="341" y="24"/>
                              <a:pt x="343" y="23"/>
                            </a:cubicBezTo>
                            <a:cubicBezTo>
                              <a:pt x="344" y="21"/>
                              <a:pt x="346" y="20"/>
                              <a:pt x="348" y="19"/>
                            </a:cubicBezTo>
                            <a:cubicBezTo>
                              <a:pt x="350" y="18"/>
                              <a:pt x="352" y="18"/>
                              <a:pt x="355" y="18"/>
                            </a:cubicBezTo>
                            <a:cubicBezTo>
                              <a:pt x="356" y="18"/>
                              <a:pt x="357" y="18"/>
                              <a:pt x="358" y="18"/>
                            </a:cubicBezTo>
                            <a:cubicBezTo>
                              <a:pt x="359" y="18"/>
                              <a:pt x="360" y="19"/>
                              <a:pt x="361" y="19"/>
                            </a:cubicBezTo>
                            <a:cubicBezTo>
                              <a:pt x="362" y="19"/>
                              <a:pt x="363" y="20"/>
                              <a:pt x="364" y="20"/>
                            </a:cubicBezTo>
                            <a:cubicBezTo>
                              <a:pt x="364" y="21"/>
                              <a:pt x="365" y="21"/>
                              <a:pt x="365" y="21"/>
                            </a:cubicBezTo>
                            <a:cubicBezTo>
                              <a:pt x="366" y="22"/>
                              <a:pt x="366" y="22"/>
                              <a:pt x="366" y="22"/>
                            </a:cubicBezTo>
                            <a:cubicBezTo>
                              <a:pt x="366" y="22"/>
                              <a:pt x="366" y="22"/>
                              <a:pt x="366" y="23"/>
                            </a:cubicBezTo>
                            <a:cubicBezTo>
                              <a:pt x="366" y="23"/>
                              <a:pt x="366" y="23"/>
                              <a:pt x="366" y="24"/>
                            </a:cubicBezTo>
                            <a:cubicBezTo>
                              <a:pt x="366" y="24"/>
                              <a:pt x="366" y="24"/>
                              <a:pt x="366" y="25"/>
                            </a:cubicBezTo>
                            <a:cubicBezTo>
                              <a:pt x="366" y="26"/>
                              <a:pt x="366" y="27"/>
                              <a:pt x="366" y="27"/>
                            </a:cubicBezTo>
                            <a:cubicBezTo>
                              <a:pt x="366" y="27"/>
                              <a:pt x="365" y="28"/>
                              <a:pt x="365" y="28"/>
                            </a:cubicBezTo>
                            <a:cubicBezTo>
                              <a:pt x="365" y="28"/>
                              <a:pt x="364" y="27"/>
                              <a:pt x="364" y="27"/>
                            </a:cubicBezTo>
                            <a:cubicBezTo>
                              <a:pt x="363" y="27"/>
                              <a:pt x="363" y="26"/>
                              <a:pt x="362" y="26"/>
                            </a:cubicBezTo>
                            <a:cubicBezTo>
                              <a:pt x="361" y="25"/>
                              <a:pt x="360" y="24"/>
                              <a:pt x="359" y="24"/>
                            </a:cubicBezTo>
                            <a:cubicBezTo>
                              <a:pt x="358" y="24"/>
                              <a:pt x="356" y="23"/>
                              <a:pt x="355" y="23"/>
                            </a:cubicBezTo>
                            <a:cubicBezTo>
                              <a:pt x="351" y="23"/>
                              <a:pt x="349" y="25"/>
                              <a:pt x="347" y="27"/>
                            </a:cubicBezTo>
                            <a:cubicBezTo>
                              <a:pt x="346" y="30"/>
                              <a:pt x="345" y="33"/>
                              <a:pt x="345" y="38"/>
                            </a:cubicBezTo>
                            <a:cubicBezTo>
                              <a:pt x="345" y="40"/>
                              <a:pt x="345" y="42"/>
                              <a:pt x="345" y="44"/>
                            </a:cubicBezTo>
                            <a:cubicBezTo>
                              <a:pt x="346" y="46"/>
                              <a:pt x="347" y="47"/>
                              <a:pt x="347" y="48"/>
                            </a:cubicBezTo>
                            <a:cubicBezTo>
                              <a:pt x="348" y="50"/>
                              <a:pt x="349" y="51"/>
                              <a:pt x="351" y="51"/>
                            </a:cubicBezTo>
                            <a:cubicBezTo>
                              <a:pt x="352" y="52"/>
                              <a:pt x="353" y="52"/>
                              <a:pt x="355" y="52"/>
                            </a:cubicBezTo>
                            <a:cubicBezTo>
                              <a:pt x="356" y="52"/>
                              <a:pt x="358" y="52"/>
                              <a:pt x="359" y="51"/>
                            </a:cubicBezTo>
                            <a:cubicBezTo>
                              <a:pt x="360" y="51"/>
                              <a:pt x="361" y="50"/>
                              <a:pt x="362" y="50"/>
                            </a:cubicBezTo>
                            <a:cubicBezTo>
                              <a:pt x="363" y="49"/>
                              <a:pt x="363" y="49"/>
                              <a:pt x="364" y="48"/>
                            </a:cubicBezTo>
                            <a:cubicBezTo>
                              <a:pt x="365" y="48"/>
                              <a:pt x="365" y="47"/>
                              <a:pt x="365" y="47"/>
                            </a:cubicBezTo>
                            <a:cubicBezTo>
                              <a:pt x="366" y="47"/>
                              <a:pt x="366" y="47"/>
                              <a:pt x="366" y="48"/>
                            </a:cubicBezTo>
                            <a:cubicBezTo>
                              <a:pt x="366" y="48"/>
                              <a:pt x="366" y="48"/>
                              <a:pt x="366" y="48"/>
                            </a:cubicBezTo>
                            <a:cubicBezTo>
                              <a:pt x="366" y="48"/>
                              <a:pt x="366" y="49"/>
                              <a:pt x="366" y="49"/>
                            </a:cubicBezTo>
                            <a:cubicBezTo>
                              <a:pt x="367" y="49"/>
                              <a:pt x="367" y="50"/>
                              <a:pt x="367" y="50"/>
                            </a:cubicBezTo>
                            <a:close/>
                            <a:moveTo>
                              <a:pt x="395" y="53"/>
                            </a:moveTo>
                            <a:cubicBezTo>
                              <a:pt x="395" y="54"/>
                              <a:pt x="395" y="55"/>
                              <a:pt x="395" y="55"/>
                            </a:cubicBezTo>
                            <a:cubicBezTo>
                              <a:pt x="395" y="56"/>
                              <a:pt x="394" y="56"/>
                              <a:pt x="394" y="56"/>
                            </a:cubicBezTo>
                            <a:cubicBezTo>
                              <a:pt x="394" y="56"/>
                              <a:pt x="394" y="57"/>
                              <a:pt x="393" y="57"/>
                            </a:cubicBezTo>
                            <a:cubicBezTo>
                              <a:pt x="393" y="57"/>
                              <a:pt x="392" y="57"/>
                              <a:pt x="392" y="57"/>
                            </a:cubicBezTo>
                            <a:cubicBezTo>
                              <a:pt x="391" y="57"/>
                              <a:pt x="391" y="57"/>
                              <a:pt x="390" y="58"/>
                            </a:cubicBezTo>
                            <a:cubicBezTo>
                              <a:pt x="389" y="58"/>
                              <a:pt x="389" y="58"/>
                              <a:pt x="388" y="58"/>
                            </a:cubicBezTo>
                            <a:cubicBezTo>
                              <a:pt x="386" y="58"/>
                              <a:pt x="385" y="57"/>
                              <a:pt x="383" y="57"/>
                            </a:cubicBezTo>
                            <a:cubicBezTo>
                              <a:pt x="382" y="56"/>
                              <a:pt x="381" y="56"/>
                              <a:pt x="380" y="55"/>
                            </a:cubicBezTo>
                            <a:cubicBezTo>
                              <a:pt x="379" y="54"/>
                              <a:pt x="378" y="52"/>
                              <a:pt x="378" y="51"/>
                            </a:cubicBezTo>
                            <a:cubicBezTo>
                              <a:pt x="378" y="49"/>
                              <a:pt x="377" y="47"/>
                              <a:pt x="377" y="45"/>
                            </a:cubicBezTo>
                            <a:cubicBezTo>
                              <a:pt x="377" y="24"/>
                              <a:pt x="377" y="24"/>
                              <a:pt x="377" y="24"/>
                            </a:cubicBezTo>
                            <a:cubicBezTo>
                              <a:pt x="372" y="24"/>
                              <a:pt x="372" y="24"/>
                              <a:pt x="372" y="24"/>
                            </a:cubicBezTo>
                            <a:cubicBezTo>
                              <a:pt x="372" y="24"/>
                              <a:pt x="372" y="24"/>
                              <a:pt x="371" y="23"/>
                            </a:cubicBezTo>
                            <a:cubicBezTo>
                              <a:pt x="371" y="23"/>
                              <a:pt x="371" y="22"/>
                              <a:pt x="371" y="21"/>
                            </a:cubicBezTo>
                            <a:cubicBezTo>
                              <a:pt x="371" y="21"/>
                              <a:pt x="371" y="20"/>
                              <a:pt x="371" y="20"/>
                            </a:cubicBezTo>
                            <a:cubicBezTo>
                              <a:pt x="371" y="20"/>
                              <a:pt x="371" y="19"/>
                              <a:pt x="371" y="19"/>
                            </a:cubicBezTo>
                            <a:cubicBezTo>
                              <a:pt x="371" y="19"/>
                              <a:pt x="372" y="19"/>
                              <a:pt x="372" y="19"/>
                            </a:cubicBezTo>
                            <a:cubicBezTo>
                              <a:pt x="372" y="19"/>
                              <a:pt x="372" y="18"/>
                              <a:pt x="372" y="18"/>
                            </a:cubicBezTo>
                            <a:cubicBezTo>
                              <a:pt x="377" y="18"/>
                              <a:pt x="377" y="18"/>
                              <a:pt x="377" y="18"/>
                            </a:cubicBezTo>
                            <a:cubicBezTo>
                              <a:pt x="377" y="10"/>
                              <a:pt x="377" y="10"/>
                              <a:pt x="377" y="10"/>
                            </a:cubicBezTo>
                            <a:cubicBezTo>
                              <a:pt x="377" y="10"/>
                              <a:pt x="377" y="9"/>
                              <a:pt x="378" y="9"/>
                            </a:cubicBezTo>
                            <a:cubicBezTo>
                              <a:pt x="378" y="9"/>
                              <a:pt x="378" y="9"/>
                              <a:pt x="378" y="9"/>
                            </a:cubicBezTo>
                            <a:cubicBezTo>
                              <a:pt x="378" y="9"/>
                              <a:pt x="379" y="9"/>
                              <a:pt x="379" y="9"/>
                            </a:cubicBezTo>
                            <a:cubicBezTo>
                              <a:pt x="380" y="9"/>
                              <a:pt x="380" y="8"/>
                              <a:pt x="381" y="8"/>
                            </a:cubicBezTo>
                            <a:cubicBezTo>
                              <a:pt x="381" y="8"/>
                              <a:pt x="382" y="9"/>
                              <a:pt x="382" y="9"/>
                            </a:cubicBezTo>
                            <a:cubicBezTo>
                              <a:pt x="383" y="9"/>
                              <a:pt x="383" y="9"/>
                              <a:pt x="383" y="9"/>
                            </a:cubicBezTo>
                            <a:cubicBezTo>
                              <a:pt x="384" y="9"/>
                              <a:pt x="384" y="9"/>
                              <a:pt x="384" y="9"/>
                            </a:cubicBezTo>
                            <a:cubicBezTo>
                              <a:pt x="384" y="9"/>
                              <a:pt x="384" y="10"/>
                              <a:pt x="384" y="10"/>
                            </a:cubicBezTo>
                            <a:cubicBezTo>
                              <a:pt x="384" y="18"/>
                              <a:pt x="384" y="18"/>
                              <a:pt x="384" y="18"/>
                            </a:cubicBezTo>
                            <a:cubicBezTo>
                              <a:pt x="393" y="18"/>
                              <a:pt x="393" y="18"/>
                              <a:pt x="393" y="18"/>
                            </a:cubicBezTo>
                            <a:cubicBezTo>
                              <a:pt x="394" y="18"/>
                              <a:pt x="394" y="19"/>
                              <a:pt x="394" y="19"/>
                            </a:cubicBezTo>
                            <a:cubicBezTo>
                              <a:pt x="394" y="19"/>
                              <a:pt x="394" y="19"/>
                              <a:pt x="394" y="19"/>
                            </a:cubicBezTo>
                            <a:cubicBezTo>
                              <a:pt x="395" y="19"/>
                              <a:pt x="395" y="20"/>
                              <a:pt x="395" y="20"/>
                            </a:cubicBezTo>
                            <a:cubicBezTo>
                              <a:pt x="395" y="20"/>
                              <a:pt x="395" y="21"/>
                              <a:pt x="395" y="21"/>
                            </a:cubicBezTo>
                            <a:cubicBezTo>
                              <a:pt x="395" y="22"/>
                              <a:pt x="395" y="23"/>
                              <a:pt x="394" y="23"/>
                            </a:cubicBezTo>
                            <a:cubicBezTo>
                              <a:pt x="394" y="24"/>
                              <a:pt x="394" y="24"/>
                              <a:pt x="393" y="24"/>
                            </a:cubicBezTo>
                            <a:cubicBezTo>
                              <a:pt x="384" y="24"/>
                              <a:pt x="384" y="24"/>
                              <a:pt x="384" y="24"/>
                            </a:cubicBezTo>
                            <a:cubicBezTo>
                              <a:pt x="384" y="44"/>
                              <a:pt x="384" y="44"/>
                              <a:pt x="384" y="44"/>
                            </a:cubicBezTo>
                            <a:cubicBezTo>
                              <a:pt x="384" y="47"/>
                              <a:pt x="384" y="49"/>
                              <a:pt x="385" y="50"/>
                            </a:cubicBezTo>
                            <a:cubicBezTo>
                              <a:pt x="386" y="51"/>
                              <a:pt x="387" y="52"/>
                              <a:pt x="389" y="52"/>
                            </a:cubicBezTo>
                            <a:cubicBezTo>
                              <a:pt x="390" y="52"/>
                              <a:pt x="390" y="52"/>
                              <a:pt x="391" y="52"/>
                            </a:cubicBezTo>
                            <a:cubicBezTo>
                              <a:pt x="391" y="52"/>
                              <a:pt x="392" y="52"/>
                              <a:pt x="392" y="51"/>
                            </a:cubicBezTo>
                            <a:cubicBezTo>
                              <a:pt x="393" y="51"/>
                              <a:pt x="393" y="51"/>
                              <a:pt x="393" y="51"/>
                            </a:cubicBezTo>
                            <a:cubicBezTo>
                              <a:pt x="393" y="51"/>
                              <a:pt x="394" y="51"/>
                              <a:pt x="394" y="51"/>
                            </a:cubicBezTo>
                            <a:cubicBezTo>
                              <a:pt x="394" y="51"/>
                              <a:pt x="394" y="51"/>
                              <a:pt x="394" y="51"/>
                            </a:cubicBezTo>
                            <a:cubicBezTo>
                              <a:pt x="394" y="51"/>
                              <a:pt x="394" y="51"/>
                              <a:pt x="395" y="51"/>
                            </a:cubicBezTo>
                            <a:cubicBezTo>
                              <a:pt x="395" y="52"/>
                              <a:pt x="395" y="52"/>
                              <a:pt x="395" y="52"/>
                            </a:cubicBezTo>
                            <a:cubicBezTo>
                              <a:pt x="395" y="52"/>
                              <a:pt x="395" y="53"/>
                              <a:pt x="395" y="53"/>
                            </a:cubicBezTo>
                            <a:close/>
                            <a:moveTo>
                              <a:pt x="431" y="7"/>
                            </a:moveTo>
                            <a:cubicBezTo>
                              <a:pt x="431" y="9"/>
                              <a:pt x="430" y="10"/>
                              <a:pt x="430" y="10"/>
                            </a:cubicBezTo>
                            <a:cubicBezTo>
                              <a:pt x="429" y="11"/>
                              <a:pt x="428" y="11"/>
                              <a:pt x="426" y="11"/>
                            </a:cubicBezTo>
                            <a:cubicBezTo>
                              <a:pt x="425" y="11"/>
                              <a:pt x="424" y="11"/>
                              <a:pt x="423" y="10"/>
                            </a:cubicBezTo>
                            <a:cubicBezTo>
                              <a:pt x="423" y="10"/>
                              <a:pt x="422" y="9"/>
                              <a:pt x="422" y="7"/>
                            </a:cubicBezTo>
                            <a:cubicBezTo>
                              <a:pt x="422" y="6"/>
                              <a:pt x="423" y="5"/>
                              <a:pt x="423" y="4"/>
                            </a:cubicBezTo>
                            <a:cubicBezTo>
                              <a:pt x="424" y="4"/>
                              <a:pt x="425" y="3"/>
                              <a:pt x="427" y="3"/>
                            </a:cubicBezTo>
                            <a:cubicBezTo>
                              <a:pt x="428" y="3"/>
                              <a:pt x="429" y="3"/>
                              <a:pt x="430" y="4"/>
                            </a:cubicBezTo>
                            <a:cubicBezTo>
                              <a:pt x="430" y="5"/>
                              <a:pt x="431" y="6"/>
                              <a:pt x="431" y="7"/>
                            </a:cubicBezTo>
                            <a:close/>
                            <a:moveTo>
                              <a:pt x="430" y="56"/>
                            </a:moveTo>
                            <a:cubicBezTo>
                              <a:pt x="430" y="56"/>
                              <a:pt x="430" y="56"/>
                              <a:pt x="430" y="57"/>
                            </a:cubicBezTo>
                            <a:cubicBezTo>
                              <a:pt x="430" y="57"/>
                              <a:pt x="429" y="57"/>
                              <a:pt x="429" y="57"/>
                            </a:cubicBezTo>
                            <a:cubicBezTo>
                              <a:pt x="429" y="57"/>
                              <a:pt x="429" y="57"/>
                              <a:pt x="428" y="57"/>
                            </a:cubicBezTo>
                            <a:cubicBezTo>
                              <a:pt x="428" y="57"/>
                              <a:pt x="427" y="57"/>
                              <a:pt x="427" y="57"/>
                            </a:cubicBezTo>
                            <a:cubicBezTo>
                              <a:pt x="426" y="57"/>
                              <a:pt x="425" y="57"/>
                              <a:pt x="425" y="57"/>
                            </a:cubicBezTo>
                            <a:cubicBezTo>
                              <a:pt x="424" y="57"/>
                              <a:pt x="424" y="57"/>
                              <a:pt x="424" y="57"/>
                            </a:cubicBezTo>
                            <a:cubicBezTo>
                              <a:pt x="424" y="57"/>
                              <a:pt x="423" y="57"/>
                              <a:pt x="423" y="57"/>
                            </a:cubicBezTo>
                            <a:cubicBezTo>
                              <a:pt x="423" y="56"/>
                              <a:pt x="423" y="56"/>
                              <a:pt x="423" y="56"/>
                            </a:cubicBezTo>
                            <a:cubicBezTo>
                              <a:pt x="423" y="20"/>
                              <a:pt x="423" y="20"/>
                              <a:pt x="423" y="20"/>
                            </a:cubicBezTo>
                            <a:cubicBezTo>
                              <a:pt x="423" y="19"/>
                              <a:pt x="423" y="19"/>
                              <a:pt x="423" y="19"/>
                            </a:cubicBezTo>
                            <a:cubicBezTo>
                              <a:pt x="423" y="19"/>
                              <a:pt x="424" y="19"/>
                              <a:pt x="424" y="19"/>
                            </a:cubicBezTo>
                            <a:cubicBezTo>
                              <a:pt x="424" y="18"/>
                              <a:pt x="424" y="18"/>
                              <a:pt x="425" y="18"/>
                            </a:cubicBezTo>
                            <a:cubicBezTo>
                              <a:pt x="425" y="18"/>
                              <a:pt x="426" y="18"/>
                              <a:pt x="427" y="18"/>
                            </a:cubicBezTo>
                            <a:cubicBezTo>
                              <a:pt x="427" y="18"/>
                              <a:pt x="428" y="18"/>
                              <a:pt x="428" y="18"/>
                            </a:cubicBezTo>
                            <a:cubicBezTo>
                              <a:pt x="429" y="18"/>
                              <a:pt x="429" y="18"/>
                              <a:pt x="429" y="19"/>
                            </a:cubicBezTo>
                            <a:cubicBezTo>
                              <a:pt x="429" y="19"/>
                              <a:pt x="430" y="19"/>
                              <a:pt x="430" y="19"/>
                            </a:cubicBezTo>
                            <a:cubicBezTo>
                              <a:pt x="430" y="19"/>
                              <a:pt x="430" y="19"/>
                              <a:pt x="430" y="20"/>
                            </a:cubicBezTo>
                            <a:lnTo>
                              <a:pt x="430" y="56"/>
                            </a:lnTo>
                            <a:close/>
                            <a:moveTo>
                              <a:pt x="466" y="46"/>
                            </a:moveTo>
                            <a:cubicBezTo>
                              <a:pt x="466" y="48"/>
                              <a:pt x="465" y="50"/>
                              <a:pt x="465" y="51"/>
                            </a:cubicBezTo>
                            <a:cubicBezTo>
                              <a:pt x="464" y="52"/>
                              <a:pt x="463" y="54"/>
                              <a:pt x="462" y="55"/>
                            </a:cubicBezTo>
                            <a:cubicBezTo>
                              <a:pt x="460" y="56"/>
                              <a:pt x="459" y="56"/>
                              <a:pt x="457" y="57"/>
                            </a:cubicBezTo>
                            <a:cubicBezTo>
                              <a:pt x="455" y="58"/>
                              <a:pt x="453" y="58"/>
                              <a:pt x="451" y="58"/>
                            </a:cubicBezTo>
                            <a:cubicBezTo>
                              <a:pt x="450" y="58"/>
                              <a:pt x="449" y="58"/>
                              <a:pt x="448" y="57"/>
                            </a:cubicBezTo>
                            <a:cubicBezTo>
                              <a:pt x="446" y="57"/>
                              <a:pt x="445" y="57"/>
                              <a:pt x="444" y="57"/>
                            </a:cubicBezTo>
                            <a:cubicBezTo>
                              <a:pt x="443" y="56"/>
                              <a:pt x="443" y="56"/>
                              <a:pt x="442" y="56"/>
                            </a:cubicBezTo>
                            <a:cubicBezTo>
                              <a:pt x="441" y="55"/>
                              <a:pt x="441" y="55"/>
                              <a:pt x="441" y="55"/>
                            </a:cubicBezTo>
                            <a:cubicBezTo>
                              <a:pt x="440" y="55"/>
                              <a:pt x="440" y="54"/>
                              <a:pt x="440" y="54"/>
                            </a:cubicBezTo>
                            <a:cubicBezTo>
                              <a:pt x="440" y="53"/>
                              <a:pt x="440" y="53"/>
                              <a:pt x="440" y="52"/>
                            </a:cubicBezTo>
                            <a:cubicBezTo>
                              <a:pt x="440" y="51"/>
                              <a:pt x="440" y="51"/>
                              <a:pt x="440" y="50"/>
                            </a:cubicBezTo>
                            <a:cubicBezTo>
                              <a:pt x="440" y="50"/>
                              <a:pt x="440" y="50"/>
                              <a:pt x="440" y="50"/>
                            </a:cubicBezTo>
                            <a:cubicBezTo>
                              <a:pt x="440" y="49"/>
                              <a:pt x="440" y="49"/>
                              <a:pt x="440" y="49"/>
                            </a:cubicBezTo>
                            <a:cubicBezTo>
                              <a:pt x="441" y="49"/>
                              <a:pt x="441" y="49"/>
                              <a:pt x="441" y="49"/>
                            </a:cubicBezTo>
                            <a:cubicBezTo>
                              <a:pt x="441" y="49"/>
                              <a:pt x="442" y="49"/>
                              <a:pt x="442" y="49"/>
                            </a:cubicBezTo>
                            <a:cubicBezTo>
                              <a:pt x="443" y="50"/>
                              <a:pt x="444" y="50"/>
                              <a:pt x="444" y="51"/>
                            </a:cubicBezTo>
                            <a:cubicBezTo>
                              <a:pt x="445" y="51"/>
                              <a:pt x="446" y="51"/>
                              <a:pt x="447" y="52"/>
                            </a:cubicBezTo>
                            <a:cubicBezTo>
                              <a:pt x="449" y="52"/>
                              <a:pt x="450" y="52"/>
                              <a:pt x="451" y="52"/>
                            </a:cubicBezTo>
                            <a:cubicBezTo>
                              <a:pt x="453" y="52"/>
                              <a:pt x="454" y="52"/>
                              <a:pt x="454" y="52"/>
                            </a:cubicBezTo>
                            <a:cubicBezTo>
                              <a:pt x="455" y="52"/>
                              <a:pt x="456" y="51"/>
                              <a:pt x="457" y="51"/>
                            </a:cubicBezTo>
                            <a:cubicBezTo>
                              <a:pt x="458" y="50"/>
                              <a:pt x="458" y="50"/>
                              <a:pt x="458" y="49"/>
                            </a:cubicBezTo>
                            <a:cubicBezTo>
                              <a:pt x="459" y="48"/>
                              <a:pt x="459" y="48"/>
                              <a:pt x="459" y="47"/>
                            </a:cubicBezTo>
                            <a:cubicBezTo>
                              <a:pt x="459" y="46"/>
                              <a:pt x="459" y="45"/>
                              <a:pt x="458" y="44"/>
                            </a:cubicBezTo>
                            <a:cubicBezTo>
                              <a:pt x="458" y="43"/>
                              <a:pt x="457" y="43"/>
                              <a:pt x="456" y="42"/>
                            </a:cubicBezTo>
                            <a:cubicBezTo>
                              <a:pt x="455" y="42"/>
                              <a:pt x="454" y="41"/>
                              <a:pt x="453" y="41"/>
                            </a:cubicBezTo>
                            <a:cubicBezTo>
                              <a:pt x="452" y="40"/>
                              <a:pt x="451" y="40"/>
                              <a:pt x="450" y="39"/>
                            </a:cubicBezTo>
                            <a:cubicBezTo>
                              <a:pt x="449" y="39"/>
                              <a:pt x="448" y="38"/>
                              <a:pt x="446" y="38"/>
                            </a:cubicBezTo>
                            <a:cubicBezTo>
                              <a:pt x="445" y="37"/>
                              <a:pt x="444" y="37"/>
                              <a:pt x="444" y="36"/>
                            </a:cubicBezTo>
                            <a:cubicBezTo>
                              <a:pt x="443" y="35"/>
                              <a:pt x="442" y="34"/>
                              <a:pt x="441" y="33"/>
                            </a:cubicBezTo>
                            <a:cubicBezTo>
                              <a:pt x="441" y="32"/>
                              <a:pt x="441" y="30"/>
                              <a:pt x="441" y="29"/>
                            </a:cubicBezTo>
                            <a:cubicBezTo>
                              <a:pt x="441" y="27"/>
                              <a:pt x="441" y="26"/>
                              <a:pt x="441" y="24"/>
                            </a:cubicBezTo>
                            <a:cubicBezTo>
                              <a:pt x="442" y="23"/>
                              <a:pt x="443" y="22"/>
                              <a:pt x="444" y="21"/>
                            </a:cubicBezTo>
                            <a:cubicBezTo>
                              <a:pt x="445" y="20"/>
                              <a:pt x="446" y="19"/>
                              <a:pt x="448" y="19"/>
                            </a:cubicBezTo>
                            <a:cubicBezTo>
                              <a:pt x="450" y="18"/>
                              <a:pt x="452" y="18"/>
                              <a:pt x="454" y="18"/>
                            </a:cubicBezTo>
                            <a:cubicBezTo>
                              <a:pt x="455" y="18"/>
                              <a:pt x="456" y="18"/>
                              <a:pt x="457" y="18"/>
                            </a:cubicBezTo>
                            <a:cubicBezTo>
                              <a:pt x="458" y="18"/>
                              <a:pt x="459" y="18"/>
                              <a:pt x="459" y="19"/>
                            </a:cubicBezTo>
                            <a:cubicBezTo>
                              <a:pt x="460" y="19"/>
                              <a:pt x="461" y="19"/>
                              <a:pt x="461" y="19"/>
                            </a:cubicBezTo>
                            <a:cubicBezTo>
                              <a:pt x="462" y="20"/>
                              <a:pt x="462" y="20"/>
                              <a:pt x="463" y="20"/>
                            </a:cubicBezTo>
                            <a:cubicBezTo>
                              <a:pt x="463" y="20"/>
                              <a:pt x="463" y="20"/>
                              <a:pt x="463" y="21"/>
                            </a:cubicBezTo>
                            <a:cubicBezTo>
                              <a:pt x="463" y="21"/>
                              <a:pt x="463" y="21"/>
                              <a:pt x="464" y="21"/>
                            </a:cubicBezTo>
                            <a:cubicBezTo>
                              <a:pt x="464" y="21"/>
                              <a:pt x="464" y="22"/>
                              <a:pt x="464" y="22"/>
                            </a:cubicBezTo>
                            <a:cubicBezTo>
                              <a:pt x="464" y="22"/>
                              <a:pt x="464" y="23"/>
                              <a:pt x="464" y="23"/>
                            </a:cubicBezTo>
                            <a:cubicBezTo>
                              <a:pt x="464" y="23"/>
                              <a:pt x="464" y="24"/>
                              <a:pt x="464" y="24"/>
                            </a:cubicBezTo>
                            <a:cubicBezTo>
                              <a:pt x="464" y="25"/>
                              <a:pt x="464" y="25"/>
                              <a:pt x="463" y="25"/>
                            </a:cubicBezTo>
                            <a:cubicBezTo>
                              <a:pt x="463" y="25"/>
                              <a:pt x="463" y="25"/>
                              <a:pt x="463" y="26"/>
                            </a:cubicBezTo>
                            <a:cubicBezTo>
                              <a:pt x="463" y="26"/>
                              <a:pt x="463" y="26"/>
                              <a:pt x="463" y="26"/>
                            </a:cubicBezTo>
                            <a:cubicBezTo>
                              <a:pt x="462" y="26"/>
                              <a:pt x="462" y="26"/>
                              <a:pt x="462" y="25"/>
                            </a:cubicBezTo>
                            <a:cubicBezTo>
                              <a:pt x="461" y="25"/>
                              <a:pt x="461" y="25"/>
                              <a:pt x="460" y="24"/>
                            </a:cubicBezTo>
                            <a:cubicBezTo>
                              <a:pt x="459" y="24"/>
                              <a:pt x="458" y="24"/>
                              <a:pt x="457" y="23"/>
                            </a:cubicBezTo>
                            <a:cubicBezTo>
                              <a:pt x="456" y="23"/>
                              <a:pt x="455" y="23"/>
                              <a:pt x="454" y="23"/>
                            </a:cubicBezTo>
                            <a:cubicBezTo>
                              <a:pt x="453" y="23"/>
                              <a:pt x="452" y="23"/>
                              <a:pt x="451" y="23"/>
                            </a:cubicBezTo>
                            <a:cubicBezTo>
                              <a:pt x="450" y="24"/>
                              <a:pt x="449" y="24"/>
                              <a:pt x="449" y="24"/>
                            </a:cubicBezTo>
                            <a:cubicBezTo>
                              <a:pt x="448" y="25"/>
                              <a:pt x="448" y="25"/>
                              <a:pt x="447" y="26"/>
                            </a:cubicBezTo>
                            <a:cubicBezTo>
                              <a:pt x="447" y="27"/>
                              <a:pt x="447" y="27"/>
                              <a:pt x="447" y="28"/>
                            </a:cubicBezTo>
                            <a:cubicBezTo>
                              <a:pt x="447" y="29"/>
                              <a:pt x="447" y="30"/>
                              <a:pt x="448" y="31"/>
                            </a:cubicBezTo>
                            <a:cubicBezTo>
                              <a:pt x="448" y="32"/>
                              <a:pt x="449" y="32"/>
                              <a:pt x="450" y="33"/>
                            </a:cubicBezTo>
                            <a:cubicBezTo>
                              <a:pt x="451" y="33"/>
                              <a:pt x="452" y="34"/>
                              <a:pt x="453" y="34"/>
                            </a:cubicBezTo>
                            <a:cubicBezTo>
                              <a:pt x="454" y="35"/>
                              <a:pt x="455" y="35"/>
                              <a:pt x="456" y="35"/>
                            </a:cubicBezTo>
                            <a:cubicBezTo>
                              <a:pt x="457" y="36"/>
                              <a:pt x="459" y="36"/>
                              <a:pt x="460" y="37"/>
                            </a:cubicBezTo>
                            <a:cubicBezTo>
                              <a:pt x="461" y="38"/>
                              <a:pt x="462" y="38"/>
                              <a:pt x="463" y="39"/>
                            </a:cubicBezTo>
                            <a:cubicBezTo>
                              <a:pt x="464" y="40"/>
                              <a:pt x="464" y="41"/>
                              <a:pt x="465" y="42"/>
                            </a:cubicBezTo>
                            <a:cubicBezTo>
                              <a:pt x="465" y="43"/>
                              <a:pt x="466" y="44"/>
                              <a:pt x="466" y="46"/>
                            </a:cubicBezTo>
                            <a:close/>
                            <a:moveTo>
                              <a:pt x="526" y="56"/>
                            </a:moveTo>
                            <a:cubicBezTo>
                              <a:pt x="526" y="56"/>
                              <a:pt x="526" y="56"/>
                              <a:pt x="526" y="57"/>
                            </a:cubicBezTo>
                            <a:cubicBezTo>
                              <a:pt x="526" y="57"/>
                              <a:pt x="526" y="57"/>
                              <a:pt x="526" y="57"/>
                            </a:cubicBezTo>
                            <a:cubicBezTo>
                              <a:pt x="525" y="57"/>
                              <a:pt x="525" y="57"/>
                              <a:pt x="525" y="57"/>
                            </a:cubicBezTo>
                            <a:cubicBezTo>
                              <a:pt x="524" y="57"/>
                              <a:pt x="524" y="57"/>
                              <a:pt x="523" y="57"/>
                            </a:cubicBezTo>
                            <a:cubicBezTo>
                              <a:pt x="522" y="57"/>
                              <a:pt x="522" y="57"/>
                              <a:pt x="521" y="57"/>
                            </a:cubicBezTo>
                            <a:cubicBezTo>
                              <a:pt x="521" y="57"/>
                              <a:pt x="521" y="57"/>
                              <a:pt x="520" y="57"/>
                            </a:cubicBezTo>
                            <a:cubicBezTo>
                              <a:pt x="520" y="57"/>
                              <a:pt x="520" y="57"/>
                              <a:pt x="520" y="57"/>
                            </a:cubicBezTo>
                            <a:cubicBezTo>
                              <a:pt x="520" y="56"/>
                              <a:pt x="520" y="56"/>
                              <a:pt x="520" y="56"/>
                            </a:cubicBezTo>
                            <a:cubicBezTo>
                              <a:pt x="520" y="24"/>
                              <a:pt x="520" y="24"/>
                              <a:pt x="520" y="24"/>
                            </a:cubicBezTo>
                            <a:cubicBezTo>
                              <a:pt x="503" y="24"/>
                              <a:pt x="503" y="24"/>
                              <a:pt x="503" y="24"/>
                            </a:cubicBezTo>
                            <a:cubicBezTo>
                              <a:pt x="503" y="56"/>
                              <a:pt x="503" y="56"/>
                              <a:pt x="503" y="56"/>
                            </a:cubicBezTo>
                            <a:cubicBezTo>
                              <a:pt x="503" y="56"/>
                              <a:pt x="503" y="56"/>
                              <a:pt x="503" y="57"/>
                            </a:cubicBezTo>
                            <a:cubicBezTo>
                              <a:pt x="503" y="57"/>
                              <a:pt x="503" y="57"/>
                              <a:pt x="502" y="57"/>
                            </a:cubicBezTo>
                            <a:cubicBezTo>
                              <a:pt x="502" y="57"/>
                              <a:pt x="502" y="57"/>
                              <a:pt x="501" y="57"/>
                            </a:cubicBezTo>
                            <a:cubicBezTo>
                              <a:pt x="501" y="57"/>
                              <a:pt x="500" y="57"/>
                              <a:pt x="500" y="57"/>
                            </a:cubicBezTo>
                            <a:cubicBezTo>
                              <a:pt x="499" y="57"/>
                              <a:pt x="499" y="57"/>
                              <a:pt x="498" y="57"/>
                            </a:cubicBezTo>
                            <a:cubicBezTo>
                              <a:pt x="498" y="57"/>
                              <a:pt x="497" y="57"/>
                              <a:pt x="497" y="57"/>
                            </a:cubicBezTo>
                            <a:cubicBezTo>
                              <a:pt x="497" y="57"/>
                              <a:pt x="497" y="57"/>
                              <a:pt x="497" y="57"/>
                            </a:cubicBezTo>
                            <a:cubicBezTo>
                              <a:pt x="497" y="56"/>
                              <a:pt x="496" y="56"/>
                              <a:pt x="496" y="56"/>
                            </a:cubicBezTo>
                            <a:cubicBezTo>
                              <a:pt x="496" y="24"/>
                              <a:pt x="496" y="24"/>
                              <a:pt x="496" y="24"/>
                            </a:cubicBezTo>
                            <a:cubicBezTo>
                              <a:pt x="491" y="24"/>
                              <a:pt x="491" y="24"/>
                              <a:pt x="491" y="24"/>
                            </a:cubicBezTo>
                            <a:cubicBezTo>
                              <a:pt x="491" y="24"/>
                              <a:pt x="491" y="24"/>
                              <a:pt x="490" y="23"/>
                            </a:cubicBezTo>
                            <a:cubicBezTo>
                              <a:pt x="490" y="23"/>
                              <a:pt x="490" y="22"/>
                              <a:pt x="490" y="21"/>
                            </a:cubicBezTo>
                            <a:cubicBezTo>
                              <a:pt x="490" y="21"/>
                              <a:pt x="490" y="20"/>
                              <a:pt x="490" y="20"/>
                            </a:cubicBezTo>
                            <a:cubicBezTo>
                              <a:pt x="490" y="20"/>
                              <a:pt x="490" y="19"/>
                              <a:pt x="490" y="19"/>
                            </a:cubicBezTo>
                            <a:cubicBezTo>
                              <a:pt x="490" y="19"/>
                              <a:pt x="491" y="19"/>
                              <a:pt x="491" y="19"/>
                            </a:cubicBezTo>
                            <a:cubicBezTo>
                              <a:pt x="491" y="19"/>
                              <a:pt x="491" y="18"/>
                              <a:pt x="491" y="18"/>
                            </a:cubicBezTo>
                            <a:cubicBezTo>
                              <a:pt x="496" y="18"/>
                              <a:pt x="496" y="18"/>
                              <a:pt x="496" y="18"/>
                            </a:cubicBezTo>
                            <a:cubicBezTo>
                              <a:pt x="496" y="15"/>
                              <a:pt x="496" y="15"/>
                              <a:pt x="496" y="15"/>
                            </a:cubicBezTo>
                            <a:cubicBezTo>
                              <a:pt x="496" y="12"/>
                              <a:pt x="497" y="10"/>
                              <a:pt x="497" y="8"/>
                            </a:cubicBezTo>
                            <a:cubicBezTo>
                              <a:pt x="498" y="6"/>
                              <a:pt x="498" y="5"/>
                              <a:pt x="499" y="4"/>
                            </a:cubicBezTo>
                            <a:cubicBezTo>
                              <a:pt x="500" y="2"/>
                              <a:pt x="502" y="2"/>
                              <a:pt x="503" y="1"/>
                            </a:cubicBezTo>
                            <a:cubicBezTo>
                              <a:pt x="504" y="0"/>
                              <a:pt x="506" y="0"/>
                              <a:pt x="508" y="0"/>
                            </a:cubicBezTo>
                            <a:cubicBezTo>
                              <a:pt x="508" y="0"/>
                              <a:pt x="509" y="0"/>
                              <a:pt x="510" y="0"/>
                            </a:cubicBezTo>
                            <a:cubicBezTo>
                              <a:pt x="510" y="0"/>
                              <a:pt x="511" y="0"/>
                              <a:pt x="511" y="1"/>
                            </a:cubicBezTo>
                            <a:cubicBezTo>
                              <a:pt x="512" y="1"/>
                              <a:pt x="512" y="1"/>
                              <a:pt x="512" y="1"/>
                            </a:cubicBezTo>
                            <a:cubicBezTo>
                              <a:pt x="513" y="1"/>
                              <a:pt x="513" y="1"/>
                              <a:pt x="513" y="1"/>
                            </a:cubicBezTo>
                            <a:cubicBezTo>
                              <a:pt x="513" y="1"/>
                              <a:pt x="513" y="2"/>
                              <a:pt x="514" y="2"/>
                            </a:cubicBezTo>
                            <a:cubicBezTo>
                              <a:pt x="514" y="2"/>
                              <a:pt x="514" y="2"/>
                              <a:pt x="514" y="2"/>
                            </a:cubicBezTo>
                            <a:cubicBezTo>
                              <a:pt x="514" y="2"/>
                              <a:pt x="514" y="3"/>
                              <a:pt x="514" y="3"/>
                            </a:cubicBezTo>
                            <a:cubicBezTo>
                              <a:pt x="514" y="3"/>
                              <a:pt x="514" y="4"/>
                              <a:pt x="514" y="4"/>
                            </a:cubicBezTo>
                            <a:cubicBezTo>
                              <a:pt x="514" y="5"/>
                              <a:pt x="514" y="6"/>
                              <a:pt x="514" y="6"/>
                            </a:cubicBezTo>
                            <a:cubicBezTo>
                              <a:pt x="514" y="6"/>
                              <a:pt x="513" y="7"/>
                              <a:pt x="513" y="7"/>
                            </a:cubicBezTo>
                            <a:cubicBezTo>
                              <a:pt x="513" y="7"/>
                              <a:pt x="513" y="7"/>
                              <a:pt x="512" y="7"/>
                            </a:cubicBezTo>
                            <a:cubicBezTo>
                              <a:pt x="512" y="6"/>
                              <a:pt x="512" y="6"/>
                              <a:pt x="511" y="6"/>
                            </a:cubicBezTo>
                            <a:cubicBezTo>
                              <a:pt x="511" y="6"/>
                              <a:pt x="511" y="6"/>
                              <a:pt x="510" y="6"/>
                            </a:cubicBezTo>
                            <a:cubicBezTo>
                              <a:pt x="510" y="6"/>
                              <a:pt x="509" y="6"/>
                              <a:pt x="508" y="6"/>
                            </a:cubicBezTo>
                            <a:cubicBezTo>
                              <a:pt x="506" y="6"/>
                              <a:pt x="505" y="6"/>
                              <a:pt x="504" y="8"/>
                            </a:cubicBezTo>
                            <a:cubicBezTo>
                              <a:pt x="504" y="9"/>
                              <a:pt x="503" y="11"/>
                              <a:pt x="503" y="14"/>
                            </a:cubicBezTo>
                            <a:cubicBezTo>
                              <a:pt x="503" y="18"/>
                              <a:pt x="503" y="18"/>
                              <a:pt x="503" y="18"/>
                            </a:cubicBezTo>
                            <a:cubicBezTo>
                              <a:pt x="524" y="18"/>
                              <a:pt x="524" y="18"/>
                              <a:pt x="524" y="18"/>
                            </a:cubicBezTo>
                            <a:cubicBezTo>
                              <a:pt x="525" y="18"/>
                              <a:pt x="525" y="19"/>
                              <a:pt x="526" y="19"/>
                            </a:cubicBezTo>
                            <a:cubicBezTo>
                              <a:pt x="526" y="19"/>
                              <a:pt x="526" y="20"/>
                              <a:pt x="526" y="21"/>
                            </a:cubicBezTo>
                            <a:lnTo>
                              <a:pt x="526" y="56"/>
                            </a:lnTo>
                            <a:close/>
                            <a:moveTo>
                              <a:pt x="527" y="7"/>
                            </a:moveTo>
                            <a:cubicBezTo>
                              <a:pt x="527" y="8"/>
                              <a:pt x="527" y="9"/>
                              <a:pt x="527" y="9"/>
                            </a:cubicBezTo>
                            <a:cubicBezTo>
                              <a:pt x="527" y="10"/>
                              <a:pt x="527" y="10"/>
                              <a:pt x="526" y="10"/>
                            </a:cubicBezTo>
                            <a:cubicBezTo>
                              <a:pt x="526" y="11"/>
                              <a:pt x="525" y="11"/>
                              <a:pt x="525" y="11"/>
                            </a:cubicBezTo>
                            <a:cubicBezTo>
                              <a:pt x="524" y="11"/>
                              <a:pt x="524" y="11"/>
                              <a:pt x="523" y="11"/>
                            </a:cubicBezTo>
                            <a:cubicBezTo>
                              <a:pt x="522" y="11"/>
                              <a:pt x="522" y="11"/>
                              <a:pt x="521" y="11"/>
                            </a:cubicBezTo>
                            <a:cubicBezTo>
                              <a:pt x="520" y="11"/>
                              <a:pt x="520" y="11"/>
                              <a:pt x="520" y="10"/>
                            </a:cubicBezTo>
                            <a:cubicBezTo>
                              <a:pt x="519" y="10"/>
                              <a:pt x="519" y="10"/>
                              <a:pt x="519" y="9"/>
                            </a:cubicBezTo>
                            <a:cubicBezTo>
                              <a:pt x="519" y="9"/>
                              <a:pt x="519" y="8"/>
                              <a:pt x="519" y="7"/>
                            </a:cubicBezTo>
                            <a:cubicBezTo>
                              <a:pt x="519" y="6"/>
                              <a:pt x="519" y="6"/>
                              <a:pt x="519" y="5"/>
                            </a:cubicBezTo>
                            <a:cubicBezTo>
                              <a:pt x="519" y="5"/>
                              <a:pt x="519" y="4"/>
                              <a:pt x="520" y="4"/>
                            </a:cubicBezTo>
                            <a:cubicBezTo>
                              <a:pt x="520" y="4"/>
                              <a:pt x="520" y="4"/>
                              <a:pt x="521" y="3"/>
                            </a:cubicBezTo>
                            <a:cubicBezTo>
                              <a:pt x="522" y="3"/>
                              <a:pt x="522" y="3"/>
                              <a:pt x="523" y="3"/>
                            </a:cubicBezTo>
                            <a:cubicBezTo>
                              <a:pt x="524" y="3"/>
                              <a:pt x="524" y="3"/>
                              <a:pt x="525" y="3"/>
                            </a:cubicBezTo>
                            <a:cubicBezTo>
                              <a:pt x="525" y="4"/>
                              <a:pt x="526" y="4"/>
                              <a:pt x="526" y="4"/>
                            </a:cubicBezTo>
                            <a:cubicBezTo>
                              <a:pt x="527" y="4"/>
                              <a:pt x="527" y="5"/>
                              <a:pt x="527" y="5"/>
                            </a:cubicBezTo>
                            <a:cubicBezTo>
                              <a:pt x="527" y="6"/>
                              <a:pt x="527" y="6"/>
                              <a:pt x="527" y="7"/>
                            </a:cubicBezTo>
                            <a:close/>
                            <a:moveTo>
                              <a:pt x="570" y="56"/>
                            </a:moveTo>
                            <a:cubicBezTo>
                              <a:pt x="570" y="56"/>
                              <a:pt x="570" y="56"/>
                              <a:pt x="570" y="57"/>
                            </a:cubicBezTo>
                            <a:cubicBezTo>
                              <a:pt x="570" y="57"/>
                              <a:pt x="570" y="57"/>
                              <a:pt x="570" y="57"/>
                            </a:cubicBezTo>
                            <a:cubicBezTo>
                              <a:pt x="570" y="57"/>
                              <a:pt x="569" y="57"/>
                              <a:pt x="569" y="57"/>
                            </a:cubicBezTo>
                            <a:cubicBezTo>
                              <a:pt x="568" y="57"/>
                              <a:pt x="568" y="57"/>
                              <a:pt x="567" y="57"/>
                            </a:cubicBezTo>
                            <a:cubicBezTo>
                              <a:pt x="566" y="57"/>
                              <a:pt x="566" y="57"/>
                              <a:pt x="565" y="57"/>
                            </a:cubicBezTo>
                            <a:cubicBezTo>
                              <a:pt x="565" y="57"/>
                              <a:pt x="565" y="57"/>
                              <a:pt x="564" y="57"/>
                            </a:cubicBezTo>
                            <a:cubicBezTo>
                              <a:pt x="564" y="57"/>
                              <a:pt x="564" y="57"/>
                              <a:pt x="564" y="57"/>
                            </a:cubicBezTo>
                            <a:cubicBezTo>
                              <a:pt x="564" y="56"/>
                              <a:pt x="564" y="56"/>
                              <a:pt x="564" y="56"/>
                            </a:cubicBezTo>
                            <a:cubicBezTo>
                              <a:pt x="564" y="35"/>
                              <a:pt x="564" y="35"/>
                              <a:pt x="564" y="35"/>
                            </a:cubicBezTo>
                            <a:cubicBezTo>
                              <a:pt x="564" y="33"/>
                              <a:pt x="564" y="31"/>
                              <a:pt x="563" y="30"/>
                            </a:cubicBezTo>
                            <a:cubicBezTo>
                              <a:pt x="563" y="28"/>
                              <a:pt x="562" y="27"/>
                              <a:pt x="562" y="26"/>
                            </a:cubicBezTo>
                            <a:cubicBezTo>
                              <a:pt x="561" y="25"/>
                              <a:pt x="560" y="25"/>
                              <a:pt x="559" y="24"/>
                            </a:cubicBezTo>
                            <a:cubicBezTo>
                              <a:pt x="558" y="24"/>
                              <a:pt x="557" y="23"/>
                              <a:pt x="556" y="23"/>
                            </a:cubicBezTo>
                            <a:cubicBezTo>
                              <a:pt x="554" y="23"/>
                              <a:pt x="553" y="24"/>
                              <a:pt x="551" y="25"/>
                            </a:cubicBezTo>
                            <a:cubicBezTo>
                              <a:pt x="549" y="26"/>
                              <a:pt x="548" y="28"/>
                              <a:pt x="546" y="30"/>
                            </a:cubicBezTo>
                            <a:cubicBezTo>
                              <a:pt x="546" y="56"/>
                              <a:pt x="546" y="56"/>
                              <a:pt x="546" y="56"/>
                            </a:cubicBezTo>
                            <a:cubicBezTo>
                              <a:pt x="546" y="56"/>
                              <a:pt x="546" y="56"/>
                              <a:pt x="546" y="57"/>
                            </a:cubicBezTo>
                            <a:cubicBezTo>
                              <a:pt x="545" y="57"/>
                              <a:pt x="545" y="57"/>
                              <a:pt x="545" y="57"/>
                            </a:cubicBezTo>
                            <a:cubicBezTo>
                              <a:pt x="545" y="57"/>
                              <a:pt x="544" y="57"/>
                              <a:pt x="544" y="57"/>
                            </a:cubicBezTo>
                            <a:cubicBezTo>
                              <a:pt x="544" y="57"/>
                              <a:pt x="543" y="57"/>
                              <a:pt x="542" y="57"/>
                            </a:cubicBezTo>
                            <a:cubicBezTo>
                              <a:pt x="542" y="57"/>
                              <a:pt x="541" y="57"/>
                              <a:pt x="541" y="57"/>
                            </a:cubicBezTo>
                            <a:cubicBezTo>
                              <a:pt x="540" y="57"/>
                              <a:pt x="540" y="57"/>
                              <a:pt x="540" y="57"/>
                            </a:cubicBezTo>
                            <a:cubicBezTo>
                              <a:pt x="539" y="57"/>
                              <a:pt x="539" y="57"/>
                              <a:pt x="539" y="57"/>
                            </a:cubicBezTo>
                            <a:cubicBezTo>
                              <a:pt x="539" y="56"/>
                              <a:pt x="539" y="56"/>
                              <a:pt x="539" y="56"/>
                            </a:cubicBezTo>
                            <a:cubicBezTo>
                              <a:pt x="539" y="20"/>
                              <a:pt x="539" y="20"/>
                              <a:pt x="539" y="20"/>
                            </a:cubicBezTo>
                            <a:cubicBezTo>
                              <a:pt x="539" y="19"/>
                              <a:pt x="539" y="19"/>
                              <a:pt x="539" y="19"/>
                            </a:cubicBezTo>
                            <a:cubicBezTo>
                              <a:pt x="539" y="19"/>
                              <a:pt x="539" y="19"/>
                              <a:pt x="540" y="19"/>
                            </a:cubicBezTo>
                            <a:cubicBezTo>
                              <a:pt x="540" y="18"/>
                              <a:pt x="540" y="18"/>
                              <a:pt x="541" y="18"/>
                            </a:cubicBezTo>
                            <a:cubicBezTo>
                              <a:pt x="541" y="18"/>
                              <a:pt x="541" y="18"/>
                              <a:pt x="542" y="18"/>
                            </a:cubicBezTo>
                            <a:cubicBezTo>
                              <a:pt x="543" y="18"/>
                              <a:pt x="543" y="18"/>
                              <a:pt x="544" y="18"/>
                            </a:cubicBezTo>
                            <a:cubicBezTo>
                              <a:pt x="544" y="18"/>
                              <a:pt x="544" y="18"/>
                              <a:pt x="544" y="19"/>
                            </a:cubicBezTo>
                            <a:cubicBezTo>
                              <a:pt x="545" y="19"/>
                              <a:pt x="545" y="19"/>
                              <a:pt x="545" y="19"/>
                            </a:cubicBezTo>
                            <a:cubicBezTo>
                              <a:pt x="545" y="19"/>
                              <a:pt x="545" y="19"/>
                              <a:pt x="545" y="20"/>
                            </a:cubicBezTo>
                            <a:cubicBezTo>
                              <a:pt x="545" y="24"/>
                              <a:pt x="545" y="24"/>
                              <a:pt x="545" y="24"/>
                            </a:cubicBezTo>
                            <a:cubicBezTo>
                              <a:pt x="547" y="22"/>
                              <a:pt x="549" y="20"/>
                              <a:pt x="551" y="19"/>
                            </a:cubicBezTo>
                            <a:cubicBezTo>
                              <a:pt x="553" y="18"/>
                              <a:pt x="555" y="18"/>
                              <a:pt x="557" y="18"/>
                            </a:cubicBezTo>
                            <a:cubicBezTo>
                              <a:pt x="560" y="18"/>
                              <a:pt x="562" y="18"/>
                              <a:pt x="564" y="19"/>
                            </a:cubicBezTo>
                            <a:cubicBezTo>
                              <a:pt x="565" y="20"/>
                              <a:pt x="567" y="21"/>
                              <a:pt x="568" y="22"/>
                            </a:cubicBezTo>
                            <a:cubicBezTo>
                              <a:pt x="569" y="24"/>
                              <a:pt x="569" y="25"/>
                              <a:pt x="570" y="27"/>
                            </a:cubicBezTo>
                            <a:cubicBezTo>
                              <a:pt x="570" y="29"/>
                              <a:pt x="570" y="31"/>
                              <a:pt x="570" y="34"/>
                            </a:cubicBezTo>
                            <a:lnTo>
                              <a:pt x="570" y="56"/>
                            </a:lnTo>
                            <a:close/>
                            <a:moveTo>
                              <a:pt x="611" y="56"/>
                            </a:moveTo>
                            <a:cubicBezTo>
                              <a:pt x="611" y="56"/>
                              <a:pt x="610" y="57"/>
                              <a:pt x="610" y="57"/>
                            </a:cubicBezTo>
                            <a:cubicBezTo>
                              <a:pt x="610" y="57"/>
                              <a:pt x="610" y="57"/>
                              <a:pt x="609" y="57"/>
                            </a:cubicBezTo>
                            <a:cubicBezTo>
                              <a:pt x="609" y="57"/>
                              <a:pt x="608" y="57"/>
                              <a:pt x="608" y="57"/>
                            </a:cubicBezTo>
                            <a:cubicBezTo>
                              <a:pt x="607" y="57"/>
                              <a:pt x="606" y="57"/>
                              <a:pt x="606" y="57"/>
                            </a:cubicBezTo>
                            <a:cubicBezTo>
                              <a:pt x="606" y="57"/>
                              <a:pt x="605" y="57"/>
                              <a:pt x="605" y="57"/>
                            </a:cubicBezTo>
                            <a:cubicBezTo>
                              <a:pt x="605" y="57"/>
                              <a:pt x="605" y="56"/>
                              <a:pt x="605" y="56"/>
                            </a:cubicBezTo>
                            <a:cubicBezTo>
                              <a:pt x="605" y="52"/>
                              <a:pt x="605" y="52"/>
                              <a:pt x="605" y="52"/>
                            </a:cubicBezTo>
                            <a:cubicBezTo>
                              <a:pt x="603" y="54"/>
                              <a:pt x="601" y="55"/>
                              <a:pt x="599" y="56"/>
                            </a:cubicBezTo>
                            <a:cubicBezTo>
                              <a:pt x="598" y="57"/>
                              <a:pt x="595" y="58"/>
                              <a:pt x="593" y="58"/>
                            </a:cubicBezTo>
                            <a:cubicBezTo>
                              <a:pt x="591" y="58"/>
                              <a:pt x="590" y="58"/>
                              <a:pt x="588" y="57"/>
                            </a:cubicBezTo>
                            <a:cubicBezTo>
                              <a:pt x="586" y="57"/>
                              <a:pt x="585" y="56"/>
                              <a:pt x="584" y="55"/>
                            </a:cubicBezTo>
                            <a:cubicBezTo>
                              <a:pt x="583" y="54"/>
                              <a:pt x="582" y="53"/>
                              <a:pt x="582" y="51"/>
                            </a:cubicBezTo>
                            <a:cubicBezTo>
                              <a:pt x="581" y="50"/>
                              <a:pt x="581" y="48"/>
                              <a:pt x="581" y="47"/>
                            </a:cubicBezTo>
                            <a:cubicBezTo>
                              <a:pt x="581" y="45"/>
                              <a:pt x="581" y="43"/>
                              <a:pt x="582" y="41"/>
                            </a:cubicBezTo>
                            <a:cubicBezTo>
                              <a:pt x="583" y="40"/>
                              <a:pt x="584" y="39"/>
                              <a:pt x="585" y="38"/>
                            </a:cubicBezTo>
                            <a:cubicBezTo>
                              <a:pt x="587" y="37"/>
                              <a:pt x="589" y="36"/>
                              <a:pt x="591" y="35"/>
                            </a:cubicBezTo>
                            <a:cubicBezTo>
                              <a:pt x="593" y="35"/>
                              <a:pt x="596" y="35"/>
                              <a:pt x="599" y="35"/>
                            </a:cubicBezTo>
                            <a:cubicBezTo>
                              <a:pt x="604" y="35"/>
                              <a:pt x="604" y="35"/>
                              <a:pt x="604" y="35"/>
                            </a:cubicBezTo>
                            <a:cubicBezTo>
                              <a:pt x="604" y="32"/>
                              <a:pt x="604" y="32"/>
                              <a:pt x="604" y="32"/>
                            </a:cubicBezTo>
                            <a:cubicBezTo>
                              <a:pt x="604" y="30"/>
                              <a:pt x="604" y="29"/>
                              <a:pt x="603" y="28"/>
                            </a:cubicBezTo>
                            <a:cubicBezTo>
                              <a:pt x="603" y="27"/>
                              <a:pt x="603" y="26"/>
                              <a:pt x="602" y="25"/>
                            </a:cubicBezTo>
                            <a:cubicBezTo>
                              <a:pt x="601" y="25"/>
                              <a:pt x="601" y="24"/>
                              <a:pt x="599" y="24"/>
                            </a:cubicBezTo>
                            <a:cubicBezTo>
                              <a:pt x="598" y="23"/>
                              <a:pt x="597" y="23"/>
                              <a:pt x="596" y="23"/>
                            </a:cubicBezTo>
                            <a:cubicBezTo>
                              <a:pt x="594" y="23"/>
                              <a:pt x="592" y="23"/>
                              <a:pt x="591" y="24"/>
                            </a:cubicBezTo>
                            <a:cubicBezTo>
                              <a:pt x="590" y="24"/>
                              <a:pt x="589" y="25"/>
                              <a:pt x="588" y="25"/>
                            </a:cubicBezTo>
                            <a:cubicBezTo>
                              <a:pt x="587" y="25"/>
                              <a:pt x="586" y="26"/>
                              <a:pt x="585" y="26"/>
                            </a:cubicBezTo>
                            <a:cubicBezTo>
                              <a:pt x="585" y="27"/>
                              <a:pt x="584" y="27"/>
                              <a:pt x="584" y="27"/>
                            </a:cubicBezTo>
                            <a:cubicBezTo>
                              <a:pt x="584" y="27"/>
                              <a:pt x="583" y="27"/>
                              <a:pt x="583" y="27"/>
                            </a:cubicBezTo>
                            <a:cubicBezTo>
                              <a:pt x="583" y="27"/>
                              <a:pt x="583" y="26"/>
                              <a:pt x="583" y="26"/>
                            </a:cubicBezTo>
                            <a:cubicBezTo>
                              <a:pt x="583" y="26"/>
                              <a:pt x="583" y="26"/>
                              <a:pt x="582" y="25"/>
                            </a:cubicBezTo>
                            <a:cubicBezTo>
                              <a:pt x="582" y="25"/>
                              <a:pt x="582" y="25"/>
                              <a:pt x="582" y="24"/>
                            </a:cubicBezTo>
                            <a:cubicBezTo>
                              <a:pt x="582" y="24"/>
                              <a:pt x="582" y="23"/>
                              <a:pt x="583" y="23"/>
                            </a:cubicBezTo>
                            <a:cubicBezTo>
                              <a:pt x="583" y="22"/>
                              <a:pt x="583" y="22"/>
                              <a:pt x="583" y="22"/>
                            </a:cubicBezTo>
                            <a:cubicBezTo>
                              <a:pt x="584" y="21"/>
                              <a:pt x="584" y="21"/>
                              <a:pt x="585" y="20"/>
                            </a:cubicBezTo>
                            <a:cubicBezTo>
                              <a:pt x="586" y="20"/>
                              <a:pt x="587" y="19"/>
                              <a:pt x="588" y="19"/>
                            </a:cubicBezTo>
                            <a:cubicBezTo>
                              <a:pt x="589" y="19"/>
                              <a:pt x="591" y="18"/>
                              <a:pt x="592" y="18"/>
                            </a:cubicBezTo>
                            <a:cubicBezTo>
                              <a:pt x="593" y="18"/>
                              <a:pt x="595" y="18"/>
                              <a:pt x="596" y="18"/>
                            </a:cubicBezTo>
                            <a:cubicBezTo>
                              <a:pt x="599" y="18"/>
                              <a:pt x="601" y="18"/>
                              <a:pt x="603" y="19"/>
                            </a:cubicBezTo>
                            <a:cubicBezTo>
                              <a:pt x="605" y="19"/>
                              <a:pt x="606" y="20"/>
                              <a:pt x="607" y="21"/>
                            </a:cubicBezTo>
                            <a:cubicBezTo>
                              <a:pt x="608" y="22"/>
                              <a:pt x="609" y="24"/>
                              <a:pt x="610" y="25"/>
                            </a:cubicBezTo>
                            <a:cubicBezTo>
                              <a:pt x="610" y="27"/>
                              <a:pt x="611" y="29"/>
                              <a:pt x="611" y="31"/>
                            </a:cubicBezTo>
                            <a:lnTo>
                              <a:pt x="611" y="56"/>
                            </a:lnTo>
                            <a:close/>
                            <a:moveTo>
                              <a:pt x="604" y="39"/>
                            </a:moveTo>
                            <a:cubicBezTo>
                              <a:pt x="598" y="39"/>
                              <a:pt x="598" y="39"/>
                              <a:pt x="598" y="39"/>
                            </a:cubicBezTo>
                            <a:cubicBezTo>
                              <a:pt x="596" y="39"/>
                              <a:pt x="595" y="40"/>
                              <a:pt x="593" y="40"/>
                            </a:cubicBezTo>
                            <a:cubicBezTo>
                              <a:pt x="592" y="40"/>
                              <a:pt x="591" y="41"/>
                              <a:pt x="590" y="41"/>
                            </a:cubicBezTo>
                            <a:cubicBezTo>
                              <a:pt x="589" y="42"/>
                              <a:pt x="589" y="43"/>
                              <a:pt x="588" y="43"/>
                            </a:cubicBezTo>
                            <a:cubicBezTo>
                              <a:pt x="588" y="44"/>
                              <a:pt x="587" y="45"/>
                              <a:pt x="587" y="46"/>
                            </a:cubicBezTo>
                            <a:cubicBezTo>
                              <a:pt x="587" y="48"/>
                              <a:pt x="588" y="50"/>
                              <a:pt x="589" y="51"/>
                            </a:cubicBezTo>
                            <a:cubicBezTo>
                              <a:pt x="590" y="52"/>
                              <a:pt x="592" y="53"/>
                              <a:pt x="594" y="53"/>
                            </a:cubicBezTo>
                            <a:cubicBezTo>
                              <a:pt x="596" y="53"/>
                              <a:pt x="598" y="52"/>
                              <a:pt x="599" y="51"/>
                            </a:cubicBezTo>
                            <a:cubicBezTo>
                              <a:pt x="601" y="50"/>
                              <a:pt x="602" y="49"/>
                              <a:pt x="604" y="47"/>
                            </a:cubicBezTo>
                            <a:lnTo>
                              <a:pt x="604" y="39"/>
                            </a:lnTo>
                            <a:close/>
                            <a:moveTo>
                              <a:pt x="655" y="56"/>
                            </a:moveTo>
                            <a:cubicBezTo>
                              <a:pt x="655" y="56"/>
                              <a:pt x="655" y="56"/>
                              <a:pt x="654" y="57"/>
                            </a:cubicBezTo>
                            <a:cubicBezTo>
                              <a:pt x="654" y="57"/>
                              <a:pt x="654" y="57"/>
                              <a:pt x="654" y="57"/>
                            </a:cubicBezTo>
                            <a:cubicBezTo>
                              <a:pt x="654" y="57"/>
                              <a:pt x="653" y="57"/>
                              <a:pt x="653" y="57"/>
                            </a:cubicBezTo>
                            <a:cubicBezTo>
                              <a:pt x="653" y="57"/>
                              <a:pt x="652" y="57"/>
                              <a:pt x="651" y="57"/>
                            </a:cubicBezTo>
                            <a:cubicBezTo>
                              <a:pt x="651" y="57"/>
                              <a:pt x="650" y="57"/>
                              <a:pt x="650" y="57"/>
                            </a:cubicBezTo>
                            <a:cubicBezTo>
                              <a:pt x="649" y="57"/>
                              <a:pt x="649" y="57"/>
                              <a:pt x="649" y="57"/>
                            </a:cubicBezTo>
                            <a:cubicBezTo>
                              <a:pt x="648" y="57"/>
                              <a:pt x="648" y="57"/>
                              <a:pt x="648" y="57"/>
                            </a:cubicBezTo>
                            <a:cubicBezTo>
                              <a:pt x="648" y="56"/>
                              <a:pt x="648" y="56"/>
                              <a:pt x="648" y="56"/>
                            </a:cubicBezTo>
                            <a:cubicBezTo>
                              <a:pt x="648" y="35"/>
                              <a:pt x="648" y="35"/>
                              <a:pt x="648" y="35"/>
                            </a:cubicBezTo>
                            <a:cubicBezTo>
                              <a:pt x="648" y="33"/>
                              <a:pt x="648" y="31"/>
                              <a:pt x="647" y="30"/>
                            </a:cubicBezTo>
                            <a:cubicBezTo>
                              <a:pt x="647" y="28"/>
                              <a:pt x="647" y="27"/>
                              <a:pt x="646" y="26"/>
                            </a:cubicBezTo>
                            <a:cubicBezTo>
                              <a:pt x="645" y="25"/>
                              <a:pt x="645" y="25"/>
                              <a:pt x="644" y="24"/>
                            </a:cubicBezTo>
                            <a:cubicBezTo>
                              <a:pt x="643" y="24"/>
                              <a:pt x="642" y="23"/>
                              <a:pt x="640" y="23"/>
                            </a:cubicBezTo>
                            <a:cubicBezTo>
                              <a:pt x="639" y="23"/>
                              <a:pt x="637" y="24"/>
                              <a:pt x="635" y="25"/>
                            </a:cubicBezTo>
                            <a:cubicBezTo>
                              <a:pt x="634" y="26"/>
                              <a:pt x="632" y="28"/>
                              <a:pt x="630" y="30"/>
                            </a:cubicBezTo>
                            <a:cubicBezTo>
                              <a:pt x="630" y="56"/>
                              <a:pt x="630" y="56"/>
                              <a:pt x="630" y="56"/>
                            </a:cubicBezTo>
                            <a:cubicBezTo>
                              <a:pt x="630" y="56"/>
                              <a:pt x="630" y="56"/>
                              <a:pt x="630" y="57"/>
                            </a:cubicBezTo>
                            <a:cubicBezTo>
                              <a:pt x="630" y="57"/>
                              <a:pt x="629" y="57"/>
                              <a:pt x="629" y="57"/>
                            </a:cubicBezTo>
                            <a:cubicBezTo>
                              <a:pt x="629" y="57"/>
                              <a:pt x="629" y="57"/>
                              <a:pt x="628" y="57"/>
                            </a:cubicBezTo>
                            <a:cubicBezTo>
                              <a:pt x="628" y="57"/>
                              <a:pt x="627" y="57"/>
                              <a:pt x="627" y="57"/>
                            </a:cubicBezTo>
                            <a:cubicBezTo>
                              <a:pt x="626" y="57"/>
                              <a:pt x="625" y="57"/>
                              <a:pt x="625" y="57"/>
                            </a:cubicBezTo>
                            <a:cubicBezTo>
                              <a:pt x="625" y="57"/>
                              <a:pt x="624" y="57"/>
                              <a:pt x="624" y="57"/>
                            </a:cubicBezTo>
                            <a:cubicBezTo>
                              <a:pt x="624" y="57"/>
                              <a:pt x="623" y="57"/>
                              <a:pt x="623" y="57"/>
                            </a:cubicBezTo>
                            <a:cubicBezTo>
                              <a:pt x="623" y="56"/>
                              <a:pt x="623" y="56"/>
                              <a:pt x="623" y="56"/>
                            </a:cubicBezTo>
                            <a:cubicBezTo>
                              <a:pt x="623" y="20"/>
                              <a:pt x="623" y="20"/>
                              <a:pt x="623" y="20"/>
                            </a:cubicBezTo>
                            <a:cubicBezTo>
                              <a:pt x="623" y="19"/>
                              <a:pt x="623" y="19"/>
                              <a:pt x="623" y="19"/>
                            </a:cubicBezTo>
                            <a:cubicBezTo>
                              <a:pt x="623" y="19"/>
                              <a:pt x="624" y="19"/>
                              <a:pt x="624" y="19"/>
                            </a:cubicBezTo>
                            <a:cubicBezTo>
                              <a:pt x="624" y="18"/>
                              <a:pt x="624" y="18"/>
                              <a:pt x="625" y="18"/>
                            </a:cubicBezTo>
                            <a:cubicBezTo>
                              <a:pt x="625" y="18"/>
                              <a:pt x="626" y="18"/>
                              <a:pt x="626" y="18"/>
                            </a:cubicBezTo>
                            <a:cubicBezTo>
                              <a:pt x="627" y="18"/>
                              <a:pt x="627" y="18"/>
                              <a:pt x="628" y="18"/>
                            </a:cubicBezTo>
                            <a:cubicBezTo>
                              <a:pt x="628" y="18"/>
                              <a:pt x="628" y="18"/>
                              <a:pt x="629" y="19"/>
                            </a:cubicBezTo>
                            <a:cubicBezTo>
                              <a:pt x="629" y="19"/>
                              <a:pt x="629" y="19"/>
                              <a:pt x="629" y="19"/>
                            </a:cubicBezTo>
                            <a:cubicBezTo>
                              <a:pt x="629" y="19"/>
                              <a:pt x="629" y="19"/>
                              <a:pt x="629" y="20"/>
                            </a:cubicBezTo>
                            <a:cubicBezTo>
                              <a:pt x="629" y="24"/>
                              <a:pt x="629" y="24"/>
                              <a:pt x="629" y="24"/>
                            </a:cubicBezTo>
                            <a:cubicBezTo>
                              <a:pt x="631" y="22"/>
                              <a:pt x="633" y="20"/>
                              <a:pt x="635" y="19"/>
                            </a:cubicBezTo>
                            <a:cubicBezTo>
                              <a:pt x="637" y="18"/>
                              <a:pt x="640" y="18"/>
                              <a:pt x="642" y="18"/>
                            </a:cubicBezTo>
                            <a:cubicBezTo>
                              <a:pt x="644" y="18"/>
                              <a:pt x="646" y="18"/>
                              <a:pt x="648" y="19"/>
                            </a:cubicBezTo>
                            <a:cubicBezTo>
                              <a:pt x="649" y="20"/>
                              <a:pt x="651" y="21"/>
                              <a:pt x="652" y="22"/>
                            </a:cubicBezTo>
                            <a:cubicBezTo>
                              <a:pt x="653" y="24"/>
                              <a:pt x="654" y="25"/>
                              <a:pt x="654" y="27"/>
                            </a:cubicBezTo>
                            <a:cubicBezTo>
                              <a:pt x="654" y="29"/>
                              <a:pt x="655" y="31"/>
                              <a:pt x="655" y="34"/>
                            </a:cubicBezTo>
                            <a:lnTo>
                              <a:pt x="655" y="56"/>
                            </a:lnTo>
                            <a:close/>
                            <a:moveTo>
                              <a:pt x="693" y="50"/>
                            </a:moveTo>
                            <a:cubicBezTo>
                              <a:pt x="693" y="51"/>
                              <a:pt x="693" y="51"/>
                              <a:pt x="693" y="52"/>
                            </a:cubicBezTo>
                            <a:cubicBezTo>
                              <a:pt x="693" y="52"/>
                              <a:pt x="693" y="52"/>
                              <a:pt x="693" y="52"/>
                            </a:cubicBezTo>
                            <a:cubicBezTo>
                              <a:pt x="693" y="53"/>
                              <a:pt x="693" y="53"/>
                              <a:pt x="693" y="53"/>
                            </a:cubicBezTo>
                            <a:cubicBezTo>
                              <a:pt x="693" y="53"/>
                              <a:pt x="693" y="54"/>
                              <a:pt x="692" y="54"/>
                            </a:cubicBezTo>
                            <a:cubicBezTo>
                              <a:pt x="692" y="54"/>
                              <a:pt x="691" y="55"/>
                              <a:pt x="691" y="55"/>
                            </a:cubicBezTo>
                            <a:cubicBezTo>
                              <a:pt x="690" y="56"/>
                              <a:pt x="689" y="56"/>
                              <a:pt x="688" y="56"/>
                            </a:cubicBezTo>
                            <a:cubicBezTo>
                              <a:pt x="687" y="57"/>
                              <a:pt x="686" y="57"/>
                              <a:pt x="685" y="57"/>
                            </a:cubicBezTo>
                            <a:cubicBezTo>
                              <a:pt x="683" y="58"/>
                              <a:pt x="682" y="58"/>
                              <a:pt x="681" y="58"/>
                            </a:cubicBezTo>
                            <a:cubicBezTo>
                              <a:pt x="678" y="58"/>
                              <a:pt x="676" y="57"/>
                              <a:pt x="674" y="56"/>
                            </a:cubicBezTo>
                            <a:cubicBezTo>
                              <a:pt x="672" y="56"/>
                              <a:pt x="670" y="54"/>
                              <a:pt x="669" y="53"/>
                            </a:cubicBezTo>
                            <a:cubicBezTo>
                              <a:pt x="668" y="51"/>
                              <a:pt x="666" y="49"/>
                              <a:pt x="666" y="47"/>
                            </a:cubicBezTo>
                            <a:cubicBezTo>
                              <a:pt x="665" y="44"/>
                              <a:pt x="665" y="41"/>
                              <a:pt x="665" y="38"/>
                            </a:cubicBezTo>
                            <a:cubicBezTo>
                              <a:pt x="665" y="35"/>
                              <a:pt x="665" y="32"/>
                              <a:pt x="666" y="29"/>
                            </a:cubicBezTo>
                            <a:cubicBezTo>
                              <a:pt x="667" y="26"/>
                              <a:pt x="668" y="24"/>
                              <a:pt x="670" y="23"/>
                            </a:cubicBezTo>
                            <a:cubicBezTo>
                              <a:pt x="671" y="21"/>
                              <a:pt x="673" y="20"/>
                              <a:pt x="675" y="19"/>
                            </a:cubicBezTo>
                            <a:cubicBezTo>
                              <a:pt x="677" y="18"/>
                              <a:pt x="679" y="18"/>
                              <a:pt x="682" y="18"/>
                            </a:cubicBezTo>
                            <a:cubicBezTo>
                              <a:pt x="683" y="18"/>
                              <a:pt x="684" y="18"/>
                              <a:pt x="685" y="18"/>
                            </a:cubicBezTo>
                            <a:cubicBezTo>
                              <a:pt x="686" y="18"/>
                              <a:pt x="687" y="19"/>
                              <a:pt x="688" y="19"/>
                            </a:cubicBezTo>
                            <a:cubicBezTo>
                              <a:pt x="689" y="19"/>
                              <a:pt x="690" y="20"/>
                              <a:pt x="691" y="20"/>
                            </a:cubicBezTo>
                            <a:cubicBezTo>
                              <a:pt x="691" y="21"/>
                              <a:pt x="692" y="21"/>
                              <a:pt x="692" y="21"/>
                            </a:cubicBezTo>
                            <a:cubicBezTo>
                              <a:pt x="692" y="22"/>
                              <a:pt x="693" y="22"/>
                              <a:pt x="693" y="22"/>
                            </a:cubicBezTo>
                            <a:cubicBezTo>
                              <a:pt x="693" y="22"/>
                              <a:pt x="693" y="22"/>
                              <a:pt x="693" y="23"/>
                            </a:cubicBezTo>
                            <a:cubicBezTo>
                              <a:pt x="693" y="23"/>
                              <a:pt x="693" y="23"/>
                              <a:pt x="693" y="24"/>
                            </a:cubicBezTo>
                            <a:cubicBezTo>
                              <a:pt x="693" y="24"/>
                              <a:pt x="693" y="24"/>
                              <a:pt x="693" y="25"/>
                            </a:cubicBezTo>
                            <a:cubicBezTo>
                              <a:pt x="693" y="26"/>
                              <a:pt x="693" y="27"/>
                              <a:pt x="693" y="27"/>
                            </a:cubicBezTo>
                            <a:cubicBezTo>
                              <a:pt x="693" y="27"/>
                              <a:pt x="692" y="28"/>
                              <a:pt x="692" y="28"/>
                            </a:cubicBezTo>
                            <a:cubicBezTo>
                              <a:pt x="692" y="28"/>
                              <a:pt x="691" y="27"/>
                              <a:pt x="691" y="27"/>
                            </a:cubicBezTo>
                            <a:cubicBezTo>
                              <a:pt x="690" y="27"/>
                              <a:pt x="689" y="26"/>
                              <a:pt x="689" y="26"/>
                            </a:cubicBezTo>
                            <a:cubicBezTo>
                              <a:pt x="688" y="25"/>
                              <a:pt x="687" y="24"/>
                              <a:pt x="686" y="24"/>
                            </a:cubicBezTo>
                            <a:cubicBezTo>
                              <a:pt x="685" y="24"/>
                              <a:pt x="683" y="23"/>
                              <a:pt x="682" y="23"/>
                            </a:cubicBezTo>
                            <a:cubicBezTo>
                              <a:pt x="678" y="23"/>
                              <a:pt x="676" y="25"/>
                              <a:pt x="674" y="27"/>
                            </a:cubicBezTo>
                            <a:cubicBezTo>
                              <a:pt x="673" y="30"/>
                              <a:pt x="672" y="33"/>
                              <a:pt x="672" y="38"/>
                            </a:cubicBezTo>
                            <a:cubicBezTo>
                              <a:pt x="672" y="40"/>
                              <a:pt x="672" y="42"/>
                              <a:pt x="672" y="44"/>
                            </a:cubicBezTo>
                            <a:cubicBezTo>
                              <a:pt x="673" y="46"/>
                              <a:pt x="673" y="47"/>
                              <a:pt x="674" y="48"/>
                            </a:cubicBezTo>
                            <a:cubicBezTo>
                              <a:pt x="675" y="50"/>
                              <a:pt x="676" y="51"/>
                              <a:pt x="677" y="51"/>
                            </a:cubicBezTo>
                            <a:cubicBezTo>
                              <a:pt x="679" y="52"/>
                              <a:pt x="680" y="52"/>
                              <a:pt x="682" y="52"/>
                            </a:cubicBezTo>
                            <a:cubicBezTo>
                              <a:pt x="683" y="52"/>
                              <a:pt x="685" y="52"/>
                              <a:pt x="686" y="51"/>
                            </a:cubicBezTo>
                            <a:cubicBezTo>
                              <a:pt x="687" y="51"/>
                              <a:pt x="688" y="50"/>
                              <a:pt x="689" y="50"/>
                            </a:cubicBezTo>
                            <a:cubicBezTo>
                              <a:pt x="690" y="49"/>
                              <a:pt x="690" y="49"/>
                              <a:pt x="691" y="48"/>
                            </a:cubicBezTo>
                            <a:cubicBezTo>
                              <a:pt x="692" y="48"/>
                              <a:pt x="692" y="47"/>
                              <a:pt x="692" y="47"/>
                            </a:cubicBezTo>
                            <a:cubicBezTo>
                              <a:pt x="693" y="47"/>
                              <a:pt x="693" y="47"/>
                              <a:pt x="693" y="48"/>
                            </a:cubicBezTo>
                            <a:cubicBezTo>
                              <a:pt x="693" y="48"/>
                              <a:pt x="693" y="48"/>
                              <a:pt x="693" y="48"/>
                            </a:cubicBezTo>
                            <a:cubicBezTo>
                              <a:pt x="693" y="48"/>
                              <a:pt x="693" y="49"/>
                              <a:pt x="693" y="49"/>
                            </a:cubicBezTo>
                            <a:cubicBezTo>
                              <a:pt x="693" y="49"/>
                              <a:pt x="693" y="50"/>
                              <a:pt x="693" y="50"/>
                            </a:cubicBezTo>
                            <a:close/>
                            <a:moveTo>
                              <a:pt x="734" y="36"/>
                            </a:moveTo>
                            <a:cubicBezTo>
                              <a:pt x="734" y="37"/>
                              <a:pt x="734" y="38"/>
                              <a:pt x="733" y="38"/>
                            </a:cubicBezTo>
                            <a:cubicBezTo>
                              <a:pt x="733" y="39"/>
                              <a:pt x="732" y="39"/>
                              <a:pt x="731" y="39"/>
                            </a:cubicBezTo>
                            <a:cubicBezTo>
                              <a:pt x="707" y="39"/>
                              <a:pt x="707" y="39"/>
                              <a:pt x="707" y="39"/>
                            </a:cubicBezTo>
                            <a:cubicBezTo>
                              <a:pt x="707" y="41"/>
                              <a:pt x="707" y="43"/>
                              <a:pt x="708" y="45"/>
                            </a:cubicBezTo>
                            <a:cubicBezTo>
                              <a:pt x="708" y="46"/>
                              <a:pt x="709" y="48"/>
                              <a:pt x="710" y="49"/>
                            </a:cubicBezTo>
                            <a:cubicBezTo>
                              <a:pt x="711" y="50"/>
                              <a:pt x="712" y="51"/>
                              <a:pt x="714" y="51"/>
                            </a:cubicBezTo>
                            <a:cubicBezTo>
                              <a:pt x="715" y="52"/>
                              <a:pt x="717" y="52"/>
                              <a:pt x="719" y="52"/>
                            </a:cubicBezTo>
                            <a:cubicBezTo>
                              <a:pt x="721" y="52"/>
                              <a:pt x="722" y="52"/>
                              <a:pt x="724" y="52"/>
                            </a:cubicBezTo>
                            <a:cubicBezTo>
                              <a:pt x="725" y="52"/>
                              <a:pt x="726" y="51"/>
                              <a:pt x="727" y="51"/>
                            </a:cubicBezTo>
                            <a:cubicBezTo>
                              <a:pt x="728" y="51"/>
                              <a:pt x="729" y="50"/>
                              <a:pt x="730" y="50"/>
                            </a:cubicBezTo>
                            <a:cubicBezTo>
                              <a:pt x="730" y="50"/>
                              <a:pt x="731" y="50"/>
                              <a:pt x="731" y="50"/>
                            </a:cubicBezTo>
                            <a:cubicBezTo>
                              <a:pt x="731" y="50"/>
                              <a:pt x="732" y="50"/>
                              <a:pt x="732" y="50"/>
                            </a:cubicBezTo>
                            <a:cubicBezTo>
                              <a:pt x="732" y="50"/>
                              <a:pt x="732" y="50"/>
                              <a:pt x="732" y="50"/>
                            </a:cubicBezTo>
                            <a:cubicBezTo>
                              <a:pt x="732" y="50"/>
                              <a:pt x="732" y="51"/>
                              <a:pt x="732" y="51"/>
                            </a:cubicBezTo>
                            <a:cubicBezTo>
                              <a:pt x="732" y="51"/>
                              <a:pt x="732" y="52"/>
                              <a:pt x="732" y="52"/>
                            </a:cubicBezTo>
                            <a:cubicBezTo>
                              <a:pt x="732" y="53"/>
                              <a:pt x="732" y="53"/>
                              <a:pt x="732" y="53"/>
                            </a:cubicBezTo>
                            <a:cubicBezTo>
                              <a:pt x="732" y="53"/>
                              <a:pt x="732" y="54"/>
                              <a:pt x="732" y="54"/>
                            </a:cubicBezTo>
                            <a:cubicBezTo>
                              <a:pt x="732" y="54"/>
                              <a:pt x="732" y="54"/>
                              <a:pt x="732" y="54"/>
                            </a:cubicBezTo>
                            <a:cubicBezTo>
                              <a:pt x="732" y="54"/>
                              <a:pt x="732" y="55"/>
                              <a:pt x="732" y="55"/>
                            </a:cubicBezTo>
                            <a:cubicBezTo>
                              <a:pt x="731" y="55"/>
                              <a:pt x="731" y="55"/>
                              <a:pt x="730" y="56"/>
                            </a:cubicBezTo>
                            <a:cubicBezTo>
                              <a:pt x="730" y="56"/>
                              <a:pt x="729" y="56"/>
                              <a:pt x="727" y="57"/>
                            </a:cubicBezTo>
                            <a:cubicBezTo>
                              <a:pt x="726" y="57"/>
                              <a:pt x="725" y="57"/>
                              <a:pt x="723" y="57"/>
                            </a:cubicBezTo>
                            <a:cubicBezTo>
                              <a:pt x="722" y="58"/>
                              <a:pt x="720" y="58"/>
                              <a:pt x="719" y="58"/>
                            </a:cubicBezTo>
                            <a:cubicBezTo>
                              <a:pt x="716" y="58"/>
                              <a:pt x="713" y="57"/>
                              <a:pt x="711" y="57"/>
                            </a:cubicBezTo>
                            <a:cubicBezTo>
                              <a:pt x="708" y="56"/>
                              <a:pt x="707" y="54"/>
                              <a:pt x="705" y="53"/>
                            </a:cubicBezTo>
                            <a:cubicBezTo>
                              <a:pt x="703" y="51"/>
                              <a:pt x="702" y="49"/>
                              <a:pt x="702" y="47"/>
                            </a:cubicBezTo>
                            <a:cubicBezTo>
                              <a:pt x="701" y="44"/>
                              <a:pt x="700" y="41"/>
                              <a:pt x="700" y="38"/>
                            </a:cubicBezTo>
                            <a:cubicBezTo>
                              <a:pt x="700" y="35"/>
                              <a:pt x="701" y="32"/>
                              <a:pt x="702" y="29"/>
                            </a:cubicBezTo>
                            <a:cubicBezTo>
                              <a:pt x="702" y="27"/>
                              <a:pt x="704" y="25"/>
                              <a:pt x="705" y="23"/>
                            </a:cubicBezTo>
                            <a:cubicBezTo>
                              <a:pt x="707" y="21"/>
                              <a:pt x="708" y="20"/>
                              <a:pt x="711" y="19"/>
                            </a:cubicBezTo>
                            <a:cubicBezTo>
                              <a:pt x="713" y="18"/>
                              <a:pt x="715" y="18"/>
                              <a:pt x="718" y="18"/>
                            </a:cubicBezTo>
                            <a:cubicBezTo>
                              <a:pt x="721" y="18"/>
                              <a:pt x="723" y="18"/>
                              <a:pt x="725" y="19"/>
                            </a:cubicBezTo>
                            <a:cubicBezTo>
                              <a:pt x="727" y="20"/>
                              <a:pt x="729" y="21"/>
                              <a:pt x="730" y="23"/>
                            </a:cubicBezTo>
                            <a:cubicBezTo>
                              <a:pt x="731" y="24"/>
                              <a:pt x="732" y="26"/>
                              <a:pt x="733" y="28"/>
                            </a:cubicBezTo>
                            <a:cubicBezTo>
                              <a:pt x="734" y="30"/>
                              <a:pt x="734" y="33"/>
                              <a:pt x="734" y="35"/>
                            </a:cubicBezTo>
                            <a:lnTo>
                              <a:pt x="734" y="36"/>
                            </a:lnTo>
                            <a:close/>
                            <a:moveTo>
                              <a:pt x="727" y="34"/>
                            </a:moveTo>
                            <a:cubicBezTo>
                              <a:pt x="727" y="31"/>
                              <a:pt x="726" y="28"/>
                              <a:pt x="725" y="26"/>
                            </a:cubicBezTo>
                            <a:cubicBezTo>
                              <a:pt x="723" y="24"/>
                              <a:pt x="721" y="23"/>
                              <a:pt x="718" y="23"/>
                            </a:cubicBezTo>
                            <a:cubicBezTo>
                              <a:pt x="716" y="23"/>
                              <a:pt x="714" y="23"/>
                              <a:pt x="713" y="24"/>
                            </a:cubicBezTo>
                            <a:cubicBezTo>
                              <a:pt x="712" y="24"/>
                              <a:pt x="711" y="25"/>
                              <a:pt x="710" y="26"/>
                            </a:cubicBezTo>
                            <a:cubicBezTo>
                              <a:pt x="709" y="27"/>
                              <a:pt x="709" y="29"/>
                              <a:pt x="708" y="30"/>
                            </a:cubicBezTo>
                            <a:cubicBezTo>
                              <a:pt x="708" y="31"/>
                              <a:pt x="707" y="33"/>
                              <a:pt x="707" y="34"/>
                            </a:cubicBezTo>
                            <a:lnTo>
                              <a:pt x="727" y="34"/>
                            </a:lnTo>
                            <a:close/>
                            <a:moveTo>
                              <a:pt x="776" y="56"/>
                            </a:moveTo>
                            <a:cubicBezTo>
                              <a:pt x="776" y="56"/>
                              <a:pt x="776" y="56"/>
                              <a:pt x="776" y="57"/>
                            </a:cubicBezTo>
                            <a:cubicBezTo>
                              <a:pt x="775" y="57"/>
                              <a:pt x="775" y="57"/>
                              <a:pt x="775" y="57"/>
                            </a:cubicBezTo>
                            <a:cubicBezTo>
                              <a:pt x="775" y="57"/>
                              <a:pt x="775" y="57"/>
                              <a:pt x="774" y="57"/>
                            </a:cubicBezTo>
                            <a:cubicBezTo>
                              <a:pt x="774" y="57"/>
                              <a:pt x="773" y="57"/>
                              <a:pt x="773" y="57"/>
                            </a:cubicBezTo>
                            <a:cubicBezTo>
                              <a:pt x="772" y="57"/>
                              <a:pt x="772" y="57"/>
                              <a:pt x="771" y="57"/>
                            </a:cubicBezTo>
                            <a:cubicBezTo>
                              <a:pt x="771" y="57"/>
                              <a:pt x="771" y="57"/>
                              <a:pt x="770" y="57"/>
                            </a:cubicBezTo>
                            <a:cubicBezTo>
                              <a:pt x="770" y="57"/>
                              <a:pt x="770" y="57"/>
                              <a:pt x="770" y="57"/>
                            </a:cubicBezTo>
                            <a:cubicBezTo>
                              <a:pt x="770" y="56"/>
                              <a:pt x="770" y="56"/>
                              <a:pt x="770" y="56"/>
                            </a:cubicBezTo>
                            <a:cubicBezTo>
                              <a:pt x="770" y="51"/>
                              <a:pt x="770" y="51"/>
                              <a:pt x="770" y="51"/>
                            </a:cubicBezTo>
                            <a:cubicBezTo>
                              <a:pt x="768" y="53"/>
                              <a:pt x="766" y="55"/>
                              <a:pt x="764" y="56"/>
                            </a:cubicBezTo>
                            <a:cubicBezTo>
                              <a:pt x="762" y="57"/>
                              <a:pt x="759" y="58"/>
                              <a:pt x="757" y="58"/>
                            </a:cubicBezTo>
                            <a:cubicBezTo>
                              <a:pt x="754" y="58"/>
                              <a:pt x="752" y="57"/>
                              <a:pt x="750" y="56"/>
                            </a:cubicBezTo>
                            <a:cubicBezTo>
                              <a:pt x="748" y="55"/>
                              <a:pt x="747" y="54"/>
                              <a:pt x="746" y="52"/>
                            </a:cubicBezTo>
                            <a:cubicBezTo>
                              <a:pt x="744" y="50"/>
                              <a:pt x="744" y="48"/>
                              <a:pt x="743" y="46"/>
                            </a:cubicBezTo>
                            <a:cubicBezTo>
                              <a:pt x="742" y="43"/>
                              <a:pt x="742" y="41"/>
                              <a:pt x="742" y="38"/>
                            </a:cubicBezTo>
                            <a:cubicBezTo>
                              <a:pt x="742" y="35"/>
                              <a:pt x="743" y="32"/>
                              <a:pt x="743" y="30"/>
                            </a:cubicBezTo>
                            <a:cubicBezTo>
                              <a:pt x="744" y="27"/>
                              <a:pt x="745" y="25"/>
                              <a:pt x="746" y="23"/>
                            </a:cubicBezTo>
                            <a:cubicBezTo>
                              <a:pt x="748" y="21"/>
                              <a:pt x="749" y="20"/>
                              <a:pt x="751" y="19"/>
                            </a:cubicBezTo>
                            <a:cubicBezTo>
                              <a:pt x="753" y="18"/>
                              <a:pt x="755" y="18"/>
                              <a:pt x="758" y="18"/>
                            </a:cubicBezTo>
                            <a:cubicBezTo>
                              <a:pt x="760" y="18"/>
                              <a:pt x="762" y="18"/>
                              <a:pt x="764" y="19"/>
                            </a:cubicBezTo>
                            <a:cubicBezTo>
                              <a:pt x="766" y="20"/>
                              <a:pt x="767" y="21"/>
                              <a:pt x="769" y="23"/>
                            </a:cubicBezTo>
                            <a:cubicBezTo>
                              <a:pt x="769" y="2"/>
                              <a:pt x="769" y="2"/>
                              <a:pt x="769" y="2"/>
                            </a:cubicBezTo>
                            <a:cubicBezTo>
                              <a:pt x="769" y="2"/>
                              <a:pt x="769" y="2"/>
                              <a:pt x="769" y="1"/>
                            </a:cubicBezTo>
                            <a:cubicBezTo>
                              <a:pt x="769" y="1"/>
                              <a:pt x="769" y="1"/>
                              <a:pt x="770" y="1"/>
                            </a:cubicBezTo>
                            <a:cubicBezTo>
                              <a:pt x="770" y="1"/>
                              <a:pt x="770" y="1"/>
                              <a:pt x="771" y="1"/>
                            </a:cubicBezTo>
                            <a:cubicBezTo>
                              <a:pt x="771" y="1"/>
                              <a:pt x="772" y="1"/>
                              <a:pt x="772" y="1"/>
                            </a:cubicBezTo>
                            <a:cubicBezTo>
                              <a:pt x="773" y="1"/>
                              <a:pt x="774" y="1"/>
                              <a:pt x="774" y="1"/>
                            </a:cubicBezTo>
                            <a:cubicBezTo>
                              <a:pt x="774" y="1"/>
                              <a:pt x="775" y="1"/>
                              <a:pt x="775" y="1"/>
                            </a:cubicBezTo>
                            <a:cubicBezTo>
                              <a:pt x="775" y="1"/>
                              <a:pt x="775" y="1"/>
                              <a:pt x="776" y="1"/>
                            </a:cubicBezTo>
                            <a:cubicBezTo>
                              <a:pt x="776" y="2"/>
                              <a:pt x="776" y="2"/>
                              <a:pt x="776" y="2"/>
                            </a:cubicBezTo>
                            <a:lnTo>
                              <a:pt x="776" y="56"/>
                            </a:lnTo>
                            <a:close/>
                            <a:moveTo>
                              <a:pt x="769" y="30"/>
                            </a:moveTo>
                            <a:cubicBezTo>
                              <a:pt x="767" y="28"/>
                              <a:pt x="765" y="26"/>
                              <a:pt x="764" y="25"/>
                            </a:cubicBezTo>
                            <a:cubicBezTo>
                              <a:pt x="762" y="24"/>
                              <a:pt x="760" y="23"/>
                              <a:pt x="758" y="23"/>
                            </a:cubicBezTo>
                            <a:cubicBezTo>
                              <a:pt x="757" y="23"/>
                              <a:pt x="755" y="24"/>
                              <a:pt x="754" y="25"/>
                            </a:cubicBezTo>
                            <a:cubicBezTo>
                              <a:pt x="753" y="25"/>
                              <a:pt x="752" y="27"/>
                              <a:pt x="751" y="28"/>
                            </a:cubicBezTo>
                            <a:cubicBezTo>
                              <a:pt x="750" y="29"/>
                              <a:pt x="750" y="31"/>
                              <a:pt x="750" y="32"/>
                            </a:cubicBezTo>
                            <a:cubicBezTo>
                              <a:pt x="749" y="34"/>
                              <a:pt x="749" y="36"/>
                              <a:pt x="749" y="37"/>
                            </a:cubicBezTo>
                            <a:cubicBezTo>
                              <a:pt x="749" y="39"/>
                              <a:pt x="749" y="41"/>
                              <a:pt x="750" y="43"/>
                            </a:cubicBezTo>
                            <a:cubicBezTo>
                              <a:pt x="750" y="45"/>
                              <a:pt x="750" y="46"/>
                              <a:pt x="751" y="48"/>
                            </a:cubicBezTo>
                            <a:cubicBezTo>
                              <a:pt x="752" y="49"/>
                              <a:pt x="753" y="50"/>
                              <a:pt x="754" y="51"/>
                            </a:cubicBezTo>
                            <a:cubicBezTo>
                              <a:pt x="755" y="52"/>
                              <a:pt x="756" y="52"/>
                              <a:pt x="758" y="52"/>
                            </a:cubicBezTo>
                            <a:cubicBezTo>
                              <a:pt x="759" y="52"/>
                              <a:pt x="760" y="52"/>
                              <a:pt x="761" y="52"/>
                            </a:cubicBezTo>
                            <a:cubicBezTo>
                              <a:pt x="762" y="51"/>
                              <a:pt x="762" y="51"/>
                              <a:pt x="763" y="50"/>
                            </a:cubicBezTo>
                            <a:cubicBezTo>
                              <a:pt x="764" y="50"/>
                              <a:pt x="765" y="49"/>
                              <a:pt x="766" y="48"/>
                            </a:cubicBezTo>
                            <a:cubicBezTo>
                              <a:pt x="767" y="47"/>
                              <a:pt x="768" y="46"/>
                              <a:pt x="769" y="45"/>
                            </a:cubicBezTo>
                            <a:lnTo>
                              <a:pt x="769" y="30"/>
                            </a:lnTo>
                            <a:close/>
                            <a:moveTo>
                              <a:pt x="841" y="37"/>
                            </a:moveTo>
                            <a:cubicBezTo>
                              <a:pt x="841" y="40"/>
                              <a:pt x="841" y="43"/>
                              <a:pt x="840" y="46"/>
                            </a:cubicBezTo>
                            <a:cubicBezTo>
                              <a:pt x="840" y="48"/>
                              <a:pt x="838" y="50"/>
                              <a:pt x="837" y="52"/>
                            </a:cubicBezTo>
                            <a:cubicBezTo>
                              <a:pt x="836" y="54"/>
                              <a:pt x="834" y="55"/>
                              <a:pt x="832" y="56"/>
                            </a:cubicBezTo>
                            <a:cubicBezTo>
                              <a:pt x="830" y="57"/>
                              <a:pt x="828" y="58"/>
                              <a:pt x="826" y="58"/>
                            </a:cubicBezTo>
                            <a:cubicBezTo>
                              <a:pt x="824" y="58"/>
                              <a:pt x="823" y="58"/>
                              <a:pt x="822" y="57"/>
                            </a:cubicBezTo>
                            <a:cubicBezTo>
                              <a:pt x="821" y="57"/>
                              <a:pt x="820" y="57"/>
                              <a:pt x="819" y="56"/>
                            </a:cubicBezTo>
                            <a:cubicBezTo>
                              <a:pt x="818" y="56"/>
                              <a:pt x="818" y="55"/>
                              <a:pt x="817" y="54"/>
                            </a:cubicBezTo>
                            <a:cubicBezTo>
                              <a:pt x="816" y="54"/>
                              <a:pt x="815" y="53"/>
                              <a:pt x="814" y="52"/>
                            </a:cubicBezTo>
                            <a:cubicBezTo>
                              <a:pt x="814" y="56"/>
                              <a:pt x="814" y="56"/>
                              <a:pt x="814" y="56"/>
                            </a:cubicBezTo>
                            <a:cubicBezTo>
                              <a:pt x="814" y="56"/>
                              <a:pt x="814" y="56"/>
                              <a:pt x="813" y="57"/>
                            </a:cubicBezTo>
                            <a:cubicBezTo>
                              <a:pt x="813" y="57"/>
                              <a:pt x="813" y="57"/>
                              <a:pt x="813" y="57"/>
                            </a:cubicBezTo>
                            <a:cubicBezTo>
                              <a:pt x="813" y="57"/>
                              <a:pt x="812" y="57"/>
                              <a:pt x="812" y="57"/>
                            </a:cubicBezTo>
                            <a:cubicBezTo>
                              <a:pt x="812" y="57"/>
                              <a:pt x="811" y="57"/>
                              <a:pt x="811" y="57"/>
                            </a:cubicBezTo>
                            <a:cubicBezTo>
                              <a:pt x="810" y="57"/>
                              <a:pt x="810" y="57"/>
                              <a:pt x="809" y="57"/>
                            </a:cubicBezTo>
                            <a:cubicBezTo>
                              <a:pt x="809" y="57"/>
                              <a:pt x="809" y="57"/>
                              <a:pt x="808" y="57"/>
                            </a:cubicBezTo>
                            <a:cubicBezTo>
                              <a:pt x="808" y="57"/>
                              <a:pt x="808" y="57"/>
                              <a:pt x="808" y="57"/>
                            </a:cubicBezTo>
                            <a:cubicBezTo>
                              <a:pt x="808" y="56"/>
                              <a:pt x="808" y="56"/>
                              <a:pt x="808" y="56"/>
                            </a:cubicBezTo>
                            <a:cubicBezTo>
                              <a:pt x="808" y="2"/>
                              <a:pt x="808" y="2"/>
                              <a:pt x="808" y="2"/>
                            </a:cubicBezTo>
                            <a:cubicBezTo>
                              <a:pt x="808" y="2"/>
                              <a:pt x="808" y="1"/>
                              <a:pt x="808" y="1"/>
                            </a:cubicBezTo>
                            <a:cubicBezTo>
                              <a:pt x="808" y="1"/>
                              <a:pt x="808" y="1"/>
                              <a:pt x="808" y="1"/>
                            </a:cubicBezTo>
                            <a:cubicBezTo>
                              <a:pt x="809" y="1"/>
                              <a:pt x="809" y="1"/>
                              <a:pt x="809" y="1"/>
                            </a:cubicBezTo>
                            <a:cubicBezTo>
                              <a:pt x="810" y="1"/>
                              <a:pt x="810" y="1"/>
                              <a:pt x="811" y="1"/>
                            </a:cubicBezTo>
                            <a:cubicBezTo>
                              <a:pt x="812" y="1"/>
                              <a:pt x="812" y="1"/>
                              <a:pt x="813" y="1"/>
                            </a:cubicBezTo>
                            <a:cubicBezTo>
                              <a:pt x="813" y="1"/>
                              <a:pt x="813" y="1"/>
                              <a:pt x="814" y="1"/>
                            </a:cubicBezTo>
                            <a:cubicBezTo>
                              <a:pt x="814" y="1"/>
                              <a:pt x="814" y="1"/>
                              <a:pt x="814" y="1"/>
                            </a:cubicBezTo>
                            <a:cubicBezTo>
                              <a:pt x="814" y="1"/>
                              <a:pt x="814" y="2"/>
                              <a:pt x="814" y="2"/>
                            </a:cubicBezTo>
                            <a:cubicBezTo>
                              <a:pt x="814" y="24"/>
                              <a:pt x="814" y="24"/>
                              <a:pt x="814" y="24"/>
                            </a:cubicBezTo>
                            <a:cubicBezTo>
                              <a:pt x="815" y="23"/>
                              <a:pt x="816" y="22"/>
                              <a:pt x="817" y="21"/>
                            </a:cubicBezTo>
                            <a:cubicBezTo>
                              <a:pt x="819" y="20"/>
                              <a:pt x="820" y="20"/>
                              <a:pt x="820" y="19"/>
                            </a:cubicBezTo>
                            <a:cubicBezTo>
                              <a:pt x="821" y="19"/>
                              <a:pt x="822" y="18"/>
                              <a:pt x="823" y="18"/>
                            </a:cubicBezTo>
                            <a:cubicBezTo>
                              <a:pt x="824" y="18"/>
                              <a:pt x="825" y="18"/>
                              <a:pt x="826" y="18"/>
                            </a:cubicBezTo>
                            <a:cubicBezTo>
                              <a:pt x="829" y="18"/>
                              <a:pt x="831" y="18"/>
                              <a:pt x="833" y="19"/>
                            </a:cubicBezTo>
                            <a:cubicBezTo>
                              <a:pt x="835" y="20"/>
                              <a:pt x="837" y="22"/>
                              <a:pt x="838" y="23"/>
                            </a:cubicBezTo>
                            <a:cubicBezTo>
                              <a:pt x="839" y="25"/>
                              <a:pt x="840" y="27"/>
                              <a:pt x="840" y="30"/>
                            </a:cubicBezTo>
                            <a:cubicBezTo>
                              <a:pt x="841" y="32"/>
                              <a:pt x="841" y="35"/>
                              <a:pt x="841" y="37"/>
                            </a:cubicBezTo>
                            <a:close/>
                            <a:moveTo>
                              <a:pt x="834" y="38"/>
                            </a:moveTo>
                            <a:cubicBezTo>
                              <a:pt x="834" y="36"/>
                              <a:pt x="834" y="34"/>
                              <a:pt x="834" y="33"/>
                            </a:cubicBezTo>
                            <a:cubicBezTo>
                              <a:pt x="834" y="31"/>
                              <a:pt x="833" y="29"/>
                              <a:pt x="832" y="28"/>
                            </a:cubicBezTo>
                            <a:cubicBezTo>
                              <a:pt x="832" y="27"/>
                              <a:pt x="831" y="25"/>
                              <a:pt x="830" y="25"/>
                            </a:cubicBezTo>
                            <a:cubicBezTo>
                              <a:pt x="828" y="24"/>
                              <a:pt x="827" y="23"/>
                              <a:pt x="825" y="23"/>
                            </a:cubicBezTo>
                            <a:cubicBezTo>
                              <a:pt x="824" y="23"/>
                              <a:pt x="823" y="24"/>
                              <a:pt x="823" y="24"/>
                            </a:cubicBezTo>
                            <a:cubicBezTo>
                              <a:pt x="822" y="24"/>
                              <a:pt x="821" y="24"/>
                              <a:pt x="820" y="25"/>
                            </a:cubicBezTo>
                            <a:cubicBezTo>
                              <a:pt x="819" y="26"/>
                              <a:pt x="818" y="26"/>
                              <a:pt x="817" y="27"/>
                            </a:cubicBezTo>
                            <a:cubicBezTo>
                              <a:pt x="816" y="28"/>
                              <a:pt x="815" y="29"/>
                              <a:pt x="814" y="31"/>
                            </a:cubicBezTo>
                            <a:cubicBezTo>
                              <a:pt x="814" y="45"/>
                              <a:pt x="814" y="45"/>
                              <a:pt x="814" y="45"/>
                            </a:cubicBezTo>
                            <a:cubicBezTo>
                              <a:pt x="816" y="47"/>
                              <a:pt x="818" y="49"/>
                              <a:pt x="820" y="50"/>
                            </a:cubicBezTo>
                            <a:cubicBezTo>
                              <a:pt x="821" y="51"/>
                              <a:pt x="823" y="52"/>
                              <a:pt x="825" y="52"/>
                            </a:cubicBezTo>
                            <a:cubicBezTo>
                              <a:pt x="827" y="52"/>
                              <a:pt x="828" y="52"/>
                              <a:pt x="829" y="51"/>
                            </a:cubicBezTo>
                            <a:cubicBezTo>
                              <a:pt x="830" y="50"/>
                              <a:pt x="831" y="49"/>
                              <a:pt x="832" y="48"/>
                            </a:cubicBezTo>
                            <a:cubicBezTo>
                              <a:pt x="833" y="46"/>
                              <a:pt x="833" y="45"/>
                              <a:pt x="834" y="43"/>
                            </a:cubicBezTo>
                            <a:cubicBezTo>
                              <a:pt x="834" y="41"/>
                              <a:pt x="834" y="40"/>
                              <a:pt x="834" y="38"/>
                            </a:cubicBezTo>
                            <a:close/>
                            <a:moveTo>
                              <a:pt x="868" y="57"/>
                            </a:moveTo>
                            <a:cubicBezTo>
                              <a:pt x="863" y="70"/>
                              <a:pt x="863" y="70"/>
                              <a:pt x="863" y="70"/>
                            </a:cubicBezTo>
                            <a:cubicBezTo>
                              <a:pt x="863" y="71"/>
                              <a:pt x="862" y="71"/>
                              <a:pt x="862" y="71"/>
                            </a:cubicBezTo>
                            <a:cubicBezTo>
                              <a:pt x="861" y="72"/>
                              <a:pt x="860" y="72"/>
                              <a:pt x="859" y="72"/>
                            </a:cubicBezTo>
                            <a:cubicBezTo>
                              <a:pt x="858" y="72"/>
                              <a:pt x="858" y="72"/>
                              <a:pt x="857" y="72"/>
                            </a:cubicBezTo>
                            <a:cubicBezTo>
                              <a:pt x="857" y="72"/>
                              <a:pt x="856" y="71"/>
                              <a:pt x="856" y="71"/>
                            </a:cubicBezTo>
                            <a:cubicBezTo>
                              <a:pt x="856" y="71"/>
                              <a:pt x="856" y="71"/>
                              <a:pt x="856" y="71"/>
                            </a:cubicBezTo>
                            <a:cubicBezTo>
                              <a:pt x="856" y="70"/>
                              <a:pt x="856" y="70"/>
                              <a:pt x="856" y="70"/>
                            </a:cubicBezTo>
                            <a:cubicBezTo>
                              <a:pt x="861" y="57"/>
                              <a:pt x="861" y="57"/>
                              <a:pt x="861" y="57"/>
                            </a:cubicBezTo>
                            <a:cubicBezTo>
                              <a:pt x="861" y="57"/>
                              <a:pt x="860" y="57"/>
                              <a:pt x="860" y="56"/>
                            </a:cubicBezTo>
                            <a:cubicBezTo>
                              <a:pt x="860" y="56"/>
                              <a:pt x="860" y="56"/>
                              <a:pt x="860" y="56"/>
                            </a:cubicBezTo>
                            <a:cubicBezTo>
                              <a:pt x="847" y="21"/>
                              <a:pt x="847" y="21"/>
                              <a:pt x="847" y="21"/>
                            </a:cubicBezTo>
                            <a:cubicBezTo>
                              <a:pt x="847" y="20"/>
                              <a:pt x="846" y="20"/>
                              <a:pt x="846" y="20"/>
                            </a:cubicBezTo>
                            <a:cubicBezTo>
                              <a:pt x="846" y="19"/>
                              <a:pt x="847" y="19"/>
                              <a:pt x="847" y="19"/>
                            </a:cubicBezTo>
                            <a:cubicBezTo>
                              <a:pt x="847" y="19"/>
                              <a:pt x="847" y="18"/>
                              <a:pt x="848" y="18"/>
                            </a:cubicBezTo>
                            <a:cubicBezTo>
                              <a:pt x="848" y="18"/>
                              <a:pt x="849" y="18"/>
                              <a:pt x="850" y="18"/>
                            </a:cubicBezTo>
                            <a:cubicBezTo>
                              <a:pt x="851" y="18"/>
                              <a:pt x="851" y="18"/>
                              <a:pt x="852" y="18"/>
                            </a:cubicBezTo>
                            <a:cubicBezTo>
                              <a:pt x="852" y="18"/>
                              <a:pt x="853" y="18"/>
                              <a:pt x="853" y="19"/>
                            </a:cubicBezTo>
                            <a:cubicBezTo>
                              <a:pt x="853" y="19"/>
                              <a:pt x="853" y="19"/>
                              <a:pt x="853" y="19"/>
                            </a:cubicBezTo>
                            <a:cubicBezTo>
                              <a:pt x="853" y="19"/>
                              <a:pt x="854" y="19"/>
                              <a:pt x="854" y="20"/>
                            </a:cubicBezTo>
                            <a:cubicBezTo>
                              <a:pt x="864" y="49"/>
                              <a:pt x="864" y="49"/>
                              <a:pt x="864" y="49"/>
                            </a:cubicBezTo>
                            <a:cubicBezTo>
                              <a:pt x="864" y="49"/>
                              <a:pt x="864" y="49"/>
                              <a:pt x="864" y="49"/>
                            </a:cubicBezTo>
                            <a:cubicBezTo>
                              <a:pt x="874" y="20"/>
                              <a:pt x="874" y="20"/>
                              <a:pt x="874" y="20"/>
                            </a:cubicBezTo>
                            <a:cubicBezTo>
                              <a:pt x="875" y="19"/>
                              <a:pt x="875" y="19"/>
                              <a:pt x="875" y="19"/>
                            </a:cubicBezTo>
                            <a:cubicBezTo>
                              <a:pt x="875" y="19"/>
                              <a:pt x="876" y="18"/>
                              <a:pt x="876" y="18"/>
                            </a:cubicBezTo>
                            <a:cubicBezTo>
                              <a:pt x="876" y="18"/>
                              <a:pt x="877" y="18"/>
                              <a:pt x="878" y="18"/>
                            </a:cubicBezTo>
                            <a:cubicBezTo>
                              <a:pt x="879" y="18"/>
                              <a:pt x="879" y="18"/>
                              <a:pt x="880" y="18"/>
                            </a:cubicBezTo>
                            <a:cubicBezTo>
                              <a:pt x="880" y="18"/>
                              <a:pt x="881" y="19"/>
                              <a:pt x="881" y="19"/>
                            </a:cubicBezTo>
                            <a:cubicBezTo>
                              <a:pt x="881" y="19"/>
                              <a:pt x="881" y="19"/>
                              <a:pt x="881" y="20"/>
                            </a:cubicBezTo>
                            <a:cubicBezTo>
                              <a:pt x="881" y="20"/>
                              <a:pt x="881" y="20"/>
                              <a:pt x="881" y="21"/>
                            </a:cubicBezTo>
                            <a:lnTo>
                              <a:pt x="868" y="57"/>
                            </a:lnTo>
                            <a:close/>
                            <a:moveTo>
                              <a:pt x="134" y="149"/>
                            </a:moveTo>
                            <a:cubicBezTo>
                              <a:pt x="134" y="150"/>
                              <a:pt x="134" y="150"/>
                              <a:pt x="134" y="151"/>
                            </a:cubicBezTo>
                            <a:cubicBezTo>
                              <a:pt x="133" y="151"/>
                              <a:pt x="133" y="151"/>
                              <a:pt x="133" y="152"/>
                            </a:cubicBezTo>
                            <a:cubicBezTo>
                              <a:pt x="133" y="152"/>
                              <a:pt x="133" y="152"/>
                              <a:pt x="132" y="152"/>
                            </a:cubicBezTo>
                            <a:cubicBezTo>
                              <a:pt x="132" y="153"/>
                              <a:pt x="131" y="153"/>
                              <a:pt x="131" y="153"/>
                            </a:cubicBezTo>
                            <a:cubicBezTo>
                              <a:pt x="130" y="153"/>
                              <a:pt x="129" y="153"/>
                              <a:pt x="129" y="153"/>
                            </a:cubicBezTo>
                            <a:cubicBezTo>
                              <a:pt x="128" y="153"/>
                              <a:pt x="128" y="153"/>
                              <a:pt x="127" y="153"/>
                            </a:cubicBezTo>
                            <a:cubicBezTo>
                              <a:pt x="125" y="153"/>
                              <a:pt x="123" y="153"/>
                              <a:pt x="122" y="152"/>
                            </a:cubicBezTo>
                            <a:cubicBezTo>
                              <a:pt x="121" y="152"/>
                              <a:pt x="120" y="151"/>
                              <a:pt x="119" y="150"/>
                            </a:cubicBezTo>
                            <a:cubicBezTo>
                              <a:pt x="118" y="149"/>
                              <a:pt x="117" y="148"/>
                              <a:pt x="117" y="146"/>
                            </a:cubicBezTo>
                            <a:cubicBezTo>
                              <a:pt x="117" y="145"/>
                              <a:pt x="116" y="143"/>
                              <a:pt x="116" y="141"/>
                            </a:cubicBezTo>
                            <a:cubicBezTo>
                              <a:pt x="116" y="120"/>
                              <a:pt x="116" y="120"/>
                              <a:pt x="116" y="120"/>
                            </a:cubicBezTo>
                            <a:cubicBezTo>
                              <a:pt x="111" y="120"/>
                              <a:pt x="111" y="120"/>
                              <a:pt x="111" y="120"/>
                            </a:cubicBezTo>
                            <a:cubicBezTo>
                              <a:pt x="111" y="120"/>
                              <a:pt x="110" y="119"/>
                              <a:pt x="110" y="119"/>
                            </a:cubicBezTo>
                            <a:cubicBezTo>
                              <a:pt x="110" y="118"/>
                              <a:pt x="110" y="118"/>
                              <a:pt x="110" y="117"/>
                            </a:cubicBezTo>
                            <a:cubicBezTo>
                              <a:pt x="110" y="116"/>
                              <a:pt x="110" y="116"/>
                              <a:pt x="110" y="115"/>
                            </a:cubicBezTo>
                            <a:cubicBezTo>
                              <a:pt x="110" y="115"/>
                              <a:pt x="110" y="115"/>
                              <a:pt x="110" y="115"/>
                            </a:cubicBezTo>
                            <a:cubicBezTo>
                              <a:pt x="110" y="114"/>
                              <a:pt x="111" y="114"/>
                              <a:pt x="111" y="114"/>
                            </a:cubicBezTo>
                            <a:cubicBezTo>
                              <a:pt x="111" y="114"/>
                              <a:pt x="111" y="114"/>
                              <a:pt x="111" y="114"/>
                            </a:cubicBezTo>
                            <a:cubicBezTo>
                              <a:pt x="116" y="114"/>
                              <a:pt x="116" y="114"/>
                              <a:pt x="116" y="114"/>
                            </a:cubicBezTo>
                            <a:cubicBezTo>
                              <a:pt x="116" y="105"/>
                              <a:pt x="116" y="105"/>
                              <a:pt x="116" y="105"/>
                            </a:cubicBezTo>
                            <a:cubicBezTo>
                              <a:pt x="116" y="105"/>
                              <a:pt x="116" y="105"/>
                              <a:pt x="116" y="105"/>
                            </a:cubicBezTo>
                            <a:cubicBezTo>
                              <a:pt x="117" y="105"/>
                              <a:pt x="117" y="104"/>
                              <a:pt x="117" y="104"/>
                            </a:cubicBezTo>
                            <a:cubicBezTo>
                              <a:pt x="117" y="104"/>
                              <a:pt x="118" y="104"/>
                              <a:pt x="118" y="104"/>
                            </a:cubicBezTo>
                            <a:cubicBezTo>
                              <a:pt x="118" y="104"/>
                              <a:pt x="119" y="104"/>
                              <a:pt x="120" y="104"/>
                            </a:cubicBezTo>
                            <a:cubicBezTo>
                              <a:pt x="120" y="104"/>
                              <a:pt x="121" y="104"/>
                              <a:pt x="121" y="104"/>
                            </a:cubicBezTo>
                            <a:cubicBezTo>
                              <a:pt x="122" y="104"/>
                              <a:pt x="122" y="104"/>
                              <a:pt x="122" y="104"/>
                            </a:cubicBezTo>
                            <a:cubicBezTo>
                              <a:pt x="123" y="104"/>
                              <a:pt x="123" y="105"/>
                              <a:pt x="123" y="105"/>
                            </a:cubicBezTo>
                            <a:cubicBezTo>
                              <a:pt x="123" y="105"/>
                              <a:pt x="123" y="105"/>
                              <a:pt x="123" y="105"/>
                            </a:cubicBezTo>
                            <a:cubicBezTo>
                              <a:pt x="123" y="114"/>
                              <a:pt x="123" y="114"/>
                              <a:pt x="123" y="114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33" y="114"/>
                              <a:pt x="133" y="114"/>
                              <a:pt x="133" y="114"/>
                            </a:cubicBezTo>
                            <a:cubicBezTo>
                              <a:pt x="133" y="114"/>
                              <a:pt x="133" y="114"/>
                              <a:pt x="133" y="115"/>
                            </a:cubicBezTo>
                            <a:cubicBezTo>
                              <a:pt x="133" y="115"/>
                              <a:pt x="134" y="115"/>
                              <a:pt x="134" y="115"/>
                            </a:cubicBezTo>
                            <a:cubicBezTo>
                              <a:pt x="134" y="116"/>
                              <a:pt x="134" y="116"/>
                              <a:pt x="134" y="117"/>
                            </a:cubicBezTo>
                            <a:cubicBezTo>
                              <a:pt x="134" y="118"/>
                              <a:pt x="134" y="118"/>
                              <a:pt x="133" y="119"/>
                            </a:cubicBezTo>
                            <a:cubicBezTo>
                              <a:pt x="133" y="119"/>
                              <a:pt x="133" y="120"/>
                              <a:pt x="132" y="120"/>
                            </a:cubicBezTo>
                            <a:cubicBezTo>
                              <a:pt x="123" y="120"/>
                              <a:pt x="123" y="120"/>
                              <a:pt x="123" y="120"/>
                            </a:cubicBezTo>
                            <a:cubicBezTo>
                              <a:pt x="123" y="140"/>
                              <a:pt x="123" y="140"/>
                              <a:pt x="123" y="140"/>
                            </a:cubicBezTo>
                            <a:cubicBezTo>
                              <a:pt x="123" y="142"/>
                              <a:pt x="123" y="144"/>
                              <a:pt x="124" y="146"/>
                            </a:cubicBezTo>
                            <a:cubicBezTo>
                              <a:pt x="125" y="147"/>
                              <a:pt x="126" y="147"/>
                              <a:pt x="128" y="147"/>
                            </a:cubicBezTo>
                            <a:cubicBezTo>
                              <a:pt x="129" y="147"/>
                              <a:pt x="129" y="147"/>
                              <a:pt x="130" y="147"/>
                            </a:cubicBezTo>
                            <a:cubicBezTo>
                              <a:pt x="130" y="147"/>
                              <a:pt x="131" y="147"/>
                              <a:pt x="131" y="147"/>
                            </a:cubicBezTo>
                            <a:cubicBezTo>
                              <a:pt x="131" y="147"/>
                              <a:pt x="132" y="147"/>
                              <a:pt x="132" y="147"/>
                            </a:cubicBezTo>
                            <a:cubicBezTo>
                              <a:pt x="132" y="146"/>
                              <a:pt x="133" y="146"/>
                              <a:pt x="133" y="146"/>
                            </a:cubicBezTo>
                            <a:cubicBezTo>
                              <a:pt x="133" y="146"/>
                              <a:pt x="133" y="146"/>
                              <a:pt x="133" y="146"/>
                            </a:cubicBezTo>
                            <a:cubicBezTo>
                              <a:pt x="133" y="147"/>
                              <a:pt x="133" y="147"/>
                              <a:pt x="133" y="147"/>
                            </a:cubicBezTo>
                            <a:cubicBezTo>
                              <a:pt x="134" y="147"/>
                              <a:pt x="134" y="147"/>
                              <a:pt x="134" y="148"/>
                            </a:cubicBezTo>
                            <a:cubicBezTo>
                              <a:pt x="134" y="148"/>
                              <a:pt x="134" y="148"/>
                              <a:pt x="134" y="149"/>
                            </a:cubicBezTo>
                            <a:close/>
                            <a:moveTo>
                              <a:pt x="174" y="152"/>
                            </a:moveTo>
                            <a:cubicBezTo>
                              <a:pt x="174" y="152"/>
                              <a:pt x="174" y="152"/>
                              <a:pt x="174" y="152"/>
                            </a:cubicBezTo>
                            <a:cubicBezTo>
                              <a:pt x="174" y="152"/>
                              <a:pt x="174" y="152"/>
                              <a:pt x="174" y="152"/>
                            </a:cubicBezTo>
                            <a:cubicBezTo>
                              <a:pt x="173" y="153"/>
                              <a:pt x="173" y="153"/>
                              <a:pt x="173" y="153"/>
                            </a:cubicBezTo>
                            <a:cubicBezTo>
                              <a:pt x="172" y="153"/>
                              <a:pt x="172" y="153"/>
                              <a:pt x="171" y="153"/>
                            </a:cubicBezTo>
                            <a:cubicBezTo>
                              <a:pt x="170" y="153"/>
                              <a:pt x="170" y="153"/>
                              <a:pt x="169" y="153"/>
                            </a:cubicBezTo>
                            <a:cubicBezTo>
                              <a:pt x="169" y="153"/>
                              <a:pt x="169" y="153"/>
                              <a:pt x="168" y="152"/>
                            </a:cubicBezTo>
                            <a:cubicBezTo>
                              <a:pt x="168" y="152"/>
                              <a:pt x="168" y="152"/>
                              <a:pt x="168" y="152"/>
                            </a:cubicBezTo>
                            <a:cubicBezTo>
                              <a:pt x="168" y="152"/>
                              <a:pt x="168" y="152"/>
                              <a:pt x="168" y="152"/>
                            </a:cubicBezTo>
                            <a:cubicBezTo>
                              <a:pt x="168" y="130"/>
                              <a:pt x="168" y="130"/>
                              <a:pt x="168" y="130"/>
                            </a:cubicBezTo>
                            <a:cubicBezTo>
                              <a:pt x="168" y="128"/>
                              <a:pt x="168" y="126"/>
                              <a:pt x="167" y="125"/>
                            </a:cubicBezTo>
                            <a:cubicBezTo>
                              <a:pt x="167" y="124"/>
                              <a:pt x="166" y="123"/>
                              <a:pt x="166" y="122"/>
                            </a:cubicBezTo>
                            <a:cubicBezTo>
                              <a:pt x="165" y="121"/>
                              <a:pt x="164" y="120"/>
                              <a:pt x="163" y="120"/>
                            </a:cubicBezTo>
                            <a:cubicBezTo>
                              <a:pt x="162" y="119"/>
                              <a:pt x="161" y="119"/>
                              <a:pt x="160" y="119"/>
                            </a:cubicBezTo>
                            <a:cubicBezTo>
                              <a:pt x="158" y="119"/>
                              <a:pt x="157" y="120"/>
                              <a:pt x="155" y="121"/>
                            </a:cubicBezTo>
                            <a:cubicBezTo>
                              <a:pt x="153" y="122"/>
                              <a:pt x="151" y="124"/>
                              <a:pt x="150" y="126"/>
                            </a:cubicBezTo>
                            <a:cubicBezTo>
                              <a:pt x="150" y="152"/>
                              <a:pt x="150" y="152"/>
                              <a:pt x="150" y="152"/>
                            </a:cubicBezTo>
                            <a:cubicBezTo>
                              <a:pt x="150" y="152"/>
                              <a:pt x="150" y="152"/>
                              <a:pt x="149" y="152"/>
                            </a:cubicBezTo>
                            <a:cubicBezTo>
                              <a:pt x="149" y="152"/>
                              <a:pt x="149" y="152"/>
                              <a:pt x="149" y="152"/>
                            </a:cubicBezTo>
                            <a:cubicBezTo>
                              <a:pt x="149" y="153"/>
                              <a:pt x="148" y="153"/>
                              <a:pt x="148" y="153"/>
                            </a:cubicBezTo>
                            <a:cubicBezTo>
                              <a:pt x="148" y="153"/>
                              <a:pt x="147" y="153"/>
                              <a:pt x="146" y="153"/>
                            </a:cubicBezTo>
                            <a:cubicBezTo>
                              <a:pt x="146" y="153"/>
                              <a:pt x="145" y="153"/>
                              <a:pt x="145" y="153"/>
                            </a:cubicBezTo>
                            <a:cubicBezTo>
                              <a:pt x="144" y="153"/>
                              <a:pt x="144" y="153"/>
                              <a:pt x="144" y="152"/>
                            </a:cubicBezTo>
                            <a:cubicBezTo>
                              <a:pt x="143" y="152"/>
                              <a:pt x="143" y="152"/>
                              <a:pt x="143" y="152"/>
                            </a:cubicBezTo>
                            <a:cubicBezTo>
                              <a:pt x="143" y="152"/>
                              <a:pt x="143" y="152"/>
                              <a:pt x="143" y="152"/>
                            </a:cubicBezTo>
                            <a:cubicBezTo>
                              <a:pt x="143" y="97"/>
                              <a:pt x="143" y="97"/>
                              <a:pt x="143" y="97"/>
                            </a:cubicBezTo>
                            <a:cubicBezTo>
                              <a:pt x="143" y="97"/>
                              <a:pt x="143" y="97"/>
                              <a:pt x="143" y="97"/>
                            </a:cubicBezTo>
                            <a:cubicBezTo>
                              <a:pt x="143" y="97"/>
                              <a:pt x="143" y="97"/>
                              <a:pt x="144" y="96"/>
                            </a:cubicBezTo>
                            <a:cubicBezTo>
                              <a:pt x="144" y="96"/>
                              <a:pt x="144" y="96"/>
                              <a:pt x="145" y="96"/>
                            </a:cubicBezTo>
                            <a:cubicBezTo>
                              <a:pt x="145" y="96"/>
                              <a:pt x="146" y="96"/>
                              <a:pt x="146" y="96"/>
                            </a:cubicBezTo>
                            <a:cubicBezTo>
                              <a:pt x="147" y="96"/>
                              <a:pt x="148" y="96"/>
                              <a:pt x="148" y="96"/>
                            </a:cubicBezTo>
                            <a:cubicBezTo>
                              <a:pt x="148" y="96"/>
                              <a:pt x="149" y="96"/>
                              <a:pt x="149" y="96"/>
                            </a:cubicBezTo>
                            <a:cubicBezTo>
                              <a:pt x="149" y="97"/>
                              <a:pt x="149" y="97"/>
                              <a:pt x="149" y="97"/>
                            </a:cubicBezTo>
                            <a:cubicBezTo>
                              <a:pt x="150" y="97"/>
                              <a:pt x="150" y="97"/>
                              <a:pt x="150" y="97"/>
                            </a:cubicBezTo>
                            <a:cubicBezTo>
                              <a:pt x="150" y="119"/>
                              <a:pt x="150" y="119"/>
                              <a:pt x="150" y="119"/>
                            </a:cubicBezTo>
                            <a:cubicBezTo>
                              <a:pt x="152" y="117"/>
                              <a:pt x="154" y="116"/>
                              <a:pt x="155" y="115"/>
                            </a:cubicBezTo>
                            <a:cubicBezTo>
                              <a:pt x="157" y="114"/>
                              <a:pt x="159" y="113"/>
                              <a:pt x="161" y="113"/>
                            </a:cubicBezTo>
                            <a:cubicBezTo>
                              <a:pt x="164" y="113"/>
                              <a:pt x="166" y="114"/>
                              <a:pt x="167" y="114"/>
                            </a:cubicBezTo>
                            <a:cubicBezTo>
                              <a:pt x="169" y="115"/>
                              <a:pt x="170" y="116"/>
                              <a:pt x="171" y="118"/>
                            </a:cubicBezTo>
                            <a:cubicBezTo>
                              <a:pt x="173" y="119"/>
                              <a:pt x="173" y="121"/>
                              <a:pt x="174" y="123"/>
                            </a:cubicBezTo>
                            <a:cubicBezTo>
                              <a:pt x="174" y="124"/>
                              <a:pt x="174" y="127"/>
                              <a:pt x="174" y="129"/>
                            </a:cubicBezTo>
                            <a:lnTo>
                              <a:pt x="174" y="152"/>
                            </a:lnTo>
                            <a:close/>
                            <a:moveTo>
                              <a:pt x="218" y="132"/>
                            </a:moveTo>
                            <a:cubicBezTo>
                              <a:pt x="218" y="133"/>
                              <a:pt x="218" y="133"/>
                              <a:pt x="217" y="134"/>
                            </a:cubicBezTo>
                            <a:cubicBezTo>
                              <a:pt x="217" y="134"/>
                              <a:pt x="216" y="135"/>
                              <a:pt x="215" y="135"/>
                            </a:cubicBezTo>
                            <a:cubicBezTo>
                              <a:pt x="191" y="135"/>
                              <a:pt x="191" y="135"/>
                              <a:pt x="191" y="135"/>
                            </a:cubicBezTo>
                            <a:cubicBezTo>
                              <a:pt x="191" y="137"/>
                              <a:pt x="192" y="138"/>
                              <a:pt x="192" y="140"/>
                            </a:cubicBezTo>
                            <a:cubicBezTo>
                              <a:pt x="192" y="142"/>
                              <a:pt x="193" y="143"/>
                              <a:pt x="194" y="144"/>
                            </a:cubicBezTo>
                            <a:cubicBezTo>
                              <a:pt x="195" y="145"/>
                              <a:pt x="196" y="146"/>
                              <a:pt x="198" y="147"/>
                            </a:cubicBezTo>
                            <a:cubicBezTo>
                              <a:pt x="199" y="148"/>
                              <a:pt x="201" y="148"/>
                              <a:pt x="203" y="148"/>
                            </a:cubicBezTo>
                            <a:cubicBezTo>
                              <a:pt x="205" y="148"/>
                              <a:pt x="207" y="148"/>
                              <a:pt x="208" y="147"/>
                            </a:cubicBezTo>
                            <a:cubicBezTo>
                              <a:pt x="209" y="147"/>
                              <a:pt x="211" y="147"/>
                              <a:pt x="212" y="146"/>
                            </a:cubicBezTo>
                            <a:cubicBezTo>
                              <a:pt x="213" y="146"/>
                              <a:pt x="213" y="146"/>
                              <a:pt x="214" y="146"/>
                            </a:cubicBezTo>
                            <a:cubicBezTo>
                              <a:pt x="215" y="145"/>
                              <a:pt x="215" y="145"/>
                              <a:pt x="215" y="145"/>
                            </a:cubicBezTo>
                            <a:cubicBezTo>
                              <a:pt x="216" y="145"/>
                              <a:pt x="216" y="145"/>
                              <a:pt x="216" y="145"/>
                            </a:cubicBezTo>
                            <a:cubicBezTo>
                              <a:pt x="216" y="145"/>
                              <a:pt x="216" y="145"/>
                              <a:pt x="216" y="146"/>
                            </a:cubicBezTo>
                            <a:cubicBezTo>
                              <a:pt x="216" y="146"/>
                              <a:pt x="216" y="146"/>
                              <a:pt x="217" y="146"/>
                            </a:cubicBezTo>
                            <a:cubicBezTo>
                              <a:pt x="217" y="147"/>
                              <a:pt x="217" y="147"/>
                              <a:pt x="217" y="148"/>
                            </a:cubicBezTo>
                            <a:cubicBezTo>
                              <a:pt x="217" y="148"/>
                              <a:pt x="217" y="148"/>
                              <a:pt x="217" y="149"/>
                            </a:cubicBezTo>
                            <a:cubicBezTo>
                              <a:pt x="216" y="149"/>
                              <a:pt x="216" y="149"/>
                              <a:pt x="216" y="149"/>
                            </a:cubicBezTo>
                            <a:cubicBezTo>
                              <a:pt x="216" y="150"/>
                              <a:pt x="216" y="150"/>
                              <a:pt x="216" y="150"/>
                            </a:cubicBezTo>
                            <a:cubicBezTo>
                              <a:pt x="216" y="150"/>
                              <a:pt x="216" y="150"/>
                              <a:pt x="216" y="150"/>
                            </a:cubicBezTo>
                            <a:cubicBezTo>
                              <a:pt x="216" y="150"/>
                              <a:pt x="215" y="151"/>
                              <a:pt x="215" y="151"/>
                            </a:cubicBezTo>
                            <a:cubicBezTo>
                              <a:pt x="214" y="151"/>
                              <a:pt x="213" y="152"/>
                              <a:pt x="212" y="152"/>
                            </a:cubicBezTo>
                            <a:cubicBezTo>
                              <a:pt x="211" y="152"/>
                              <a:pt x="209" y="153"/>
                              <a:pt x="208" y="153"/>
                            </a:cubicBezTo>
                            <a:cubicBezTo>
                              <a:pt x="206" y="153"/>
                              <a:pt x="205" y="153"/>
                              <a:pt x="203" y="153"/>
                            </a:cubicBezTo>
                            <a:cubicBezTo>
                              <a:pt x="200" y="153"/>
                              <a:pt x="197" y="153"/>
                              <a:pt x="195" y="152"/>
                            </a:cubicBezTo>
                            <a:cubicBezTo>
                              <a:pt x="193" y="151"/>
                              <a:pt x="191" y="150"/>
                              <a:pt x="189" y="148"/>
                            </a:cubicBezTo>
                            <a:cubicBezTo>
                              <a:pt x="188" y="147"/>
                              <a:pt x="187" y="145"/>
                              <a:pt x="186" y="142"/>
                            </a:cubicBezTo>
                            <a:cubicBezTo>
                              <a:pt x="185" y="140"/>
                              <a:pt x="185" y="137"/>
                              <a:pt x="185" y="133"/>
                            </a:cubicBezTo>
                            <a:cubicBezTo>
                              <a:pt x="185" y="130"/>
                              <a:pt x="185" y="127"/>
                              <a:pt x="186" y="125"/>
                            </a:cubicBezTo>
                            <a:cubicBezTo>
                              <a:pt x="187" y="122"/>
                              <a:pt x="188" y="120"/>
                              <a:pt x="189" y="119"/>
                            </a:cubicBezTo>
                            <a:cubicBezTo>
                              <a:pt x="191" y="117"/>
                              <a:pt x="193" y="116"/>
                              <a:pt x="195" y="115"/>
                            </a:cubicBezTo>
                            <a:cubicBezTo>
                              <a:pt x="197" y="114"/>
                              <a:pt x="199" y="113"/>
                              <a:pt x="202" y="113"/>
                            </a:cubicBezTo>
                            <a:cubicBezTo>
                              <a:pt x="205" y="113"/>
                              <a:pt x="207" y="114"/>
                              <a:pt x="209" y="115"/>
                            </a:cubicBezTo>
                            <a:cubicBezTo>
                              <a:pt x="211" y="116"/>
                              <a:pt x="213" y="117"/>
                              <a:pt x="214" y="118"/>
                            </a:cubicBezTo>
                            <a:cubicBezTo>
                              <a:pt x="216" y="120"/>
                              <a:pt x="217" y="122"/>
                              <a:pt x="217" y="124"/>
                            </a:cubicBezTo>
                            <a:cubicBezTo>
                              <a:pt x="218" y="126"/>
                              <a:pt x="218" y="128"/>
                              <a:pt x="218" y="130"/>
                            </a:cubicBezTo>
                            <a:lnTo>
                              <a:pt x="218" y="132"/>
                            </a:lnTo>
                            <a:close/>
                            <a:moveTo>
                              <a:pt x="211" y="130"/>
                            </a:moveTo>
                            <a:cubicBezTo>
                              <a:pt x="211" y="126"/>
                              <a:pt x="211" y="123"/>
                              <a:pt x="209" y="121"/>
                            </a:cubicBezTo>
                            <a:cubicBezTo>
                              <a:pt x="207" y="119"/>
                              <a:pt x="205" y="118"/>
                              <a:pt x="202" y="118"/>
                            </a:cubicBezTo>
                            <a:cubicBezTo>
                              <a:pt x="200" y="118"/>
                              <a:pt x="199" y="119"/>
                              <a:pt x="197" y="119"/>
                            </a:cubicBezTo>
                            <a:cubicBezTo>
                              <a:pt x="196" y="120"/>
                              <a:pt x="195" y="121"/>
                              <a:pt x="194" y="122"/>
                            </a:cubicBezTo>
                            <a:cubicBezTo>
                              <a:pt x="193" y="123"/>
                              <a:pt x="193" y="124"/>
                              <a:pt x="192" y="125"/>
                            </a:cubicBezTo>
                            <a:cubicBezTo>
                              <a:pt x="192" y="127"/>
                              <a:pt x="192" y="128"/>
                              <a:pt x="191" y="130"/>
                            </a:cubicBezTo>
                            <a:lnTo>
                              <a:pt x="211" y="130"/>
                            </a:lnTo>
                            <a:close/>
                            <a:moveTo>
                              <a:pt x="278" y="150"/>
                            </a:moveTo>
                            <a:cubicBezTo>
                              <a:pt x="278" y="150"/>
                              <a:pt x="278" y="151"/>
                              <a:pt x="278" y="151"/>
                            </a:cubicBezTo>
                            <a:cubicBezTo>
                              <a:pt x="278" y="151"/>
                              <a:pt x="278" y="152"/>
                              <a:pt x="277" y="152"/>
                            </a:cubicBezTo>
                            <a:cubicBezTo>
                              <a:pt x="277" y="152"/>
                              <a:pt x="277" y="152"/>
                              <a:pt x="277" y="152"/>
                            </a:cubicBezTo>
                            <a:cubicBezTo>
                              <a:pt x="277" y="152"/>
                              <a:pt x="277" y="153"/>
                              <a:pt x="276" y="153"/>
                            </a:cubicBezTo>
                            <a:cubicBezTo>
                              <a:pt x="251" y="153"/>
                              <a:pt x="251" y="153"/>
                              <a:pt x="251" y="153"/>
                            </a:cubicBezTo>
                            <a:cubicBezTo>
                              <a:pt x="251" y="153"/>
                              <a:pt x="250" y="152"/>
                              <a:pt x="249" y="152"/>
                            </a:cubicBezTo>
                            <a:cubicBezTo>
                              <a:pt x="249" y="151"/>
                              <a:pt x="249" y="151"/>
                              <a:pt x="249" y="150"/>
                            </a:cubicBezTo>
                            <a:cubicBezTo>
                              <a:pt x="249" y="103"/>
                              <a:pt x="249" y="103"/>
                              <a:pt x="249" y="103"/>
                            </a:cubicBezTo>
                            <a:cubicBezTo>
                              <a:pt x="249" y="102"/>
                              <a:pt x="249" y="101"/>
                              <a:pt x="249" y="101"/>
                            </a:cubicBezTo>
                            <a:cubicBezTo>
                              <a:pt x="250" y="100"/>
                              <a:pt x="251" y="100"/>
                              <a:pt x="251" y="100"/>
                            </a:cubicBezTo>
                            <a:cubicBezTo>
                              <a:pt x="276" y="100"/>
                              <a:pt x="276" y="100"/>
                              <a:pt x="276" y="100"/>
                            </a:cubicBezTo>
                            <a:cubicBezTo>
                              <a:pt x="276" y="100"/>
                              <a:pt x="277" y="100"/>
                              <a:pt x="277" y="100"/>
                            </a:cubicBezTo>
                            <a:cubicBezTo>
                              <a:pt x="277" y="100"/>
                              <a:pt x="277" y="101"/>
                              <a:pt x="277" y="101"/>
                            </a:cubicBezTo>
                            <a:cubicBezTo>
                              <a:pt x="277" y="101"/>
                              <a:pt x="277" y="101"/>
                              <a:pt x="277" y="102"/>
                            </a:cubicBezTo>
                            <a:cubicBezTo>
                              <a:pt x="277" y="102"/>
                              <a:pt x="277" y="103"/>
                              <a:pt x="277" y="103"/>
                            </a:cubicBezTo>
                            <a:cubicBezTo>
                              <a:pt x="277" y="104"/>
                              <a:pt x="277" y="104"/>
                              <a:pt x="277" y="104"/>
                            </a:cubicBezTo>
                            <a:cubicBezTo>
                              <a:pt x="277" y="105"/>
                              <a:pt x="277" y="105"/>
                              <a:pt x="277" y="105"/>
                            </a:cubicBezTo>
                            <a:cubicBezTo>
                              <a:pt x="277" y="105"/>
                              <a:pt x="277" y="106"/>
                              <a:pt x="277" y="106"/>
                            </a:cubicBezTo>
                            <a:cubicBezTo>
                              <a:pt x="277" y="106"/>
                              <a:pt x="276" y="106"/>
                              <a:pt x="276" y="106"/>
                            </a:cubicBezTo>
                            <a:cubicBezTo>
                              <a:pt x="256" y="106"/>
                              <a:pt x="256" y="106"/>
                              <a:pt x="256" y="106"/>
                            </a:cubicBezTo>
                            <a:cubicBezTo>
                              <a:pt x="256" y="122"/>
                              <a:pt x="256" y="122"/>
                              <a:pt x="256" y="122"/>
                            </a:cubicBezTo>
                            <a:cubicBezTo>
                              <a:pt x="273" y="122"/>
                              <a:pt x="273" y="122"/>
                              <a:pt x="273" y="122"/>
                            </a:cubicBezTo>
                            <a:cubicBezTo>
                              <a:pt x="273" y="122"/>
                              <a:pt x="274" y="122"/>
                              <a:pt x="274" y="123"/>
                            </a:cubicBezTo>
                            <a:cubicBezTo>
                              <a:pt x="274" y="123"/>
                              <a:pt x="274" y="123"/>
                              <a:pt x="274" y="123"/>
                            </a:cubicBezTo>
                            <a:cubicBezTo>
                              <a:pt x="274" y="123"/>
                              <a:pt x="274" y="124"/>
                              <a:pt x="274" y="124"/>
                            </a:cubicBezTo>
                            <a:cubicBezTo>
                              <a:pt x="275" y="124"/>
                              <a:pt x="275" y="125"/>
                              <a:pt x="275" y="125"/>
                            </a:cubicBezTo>
                            <a:cubicBezTo>
                              <a:pt x="275" y="126"/>
                              <a:pt x="275" y="126"/>
                              <a:pt x="274" y="127"/>
                            </a:cubicBezTo>
                            <a:cubicBezTo>
                              <a:pt x="274" y="127"/>
                              <a:pt x="274" y="127"/>
                              <a:pt x="274" y="127"/>
                            </a:cubicBezTo>
                            <a:cubicBezTo>
                              <a:pt x="274" y="128"/>
                              <a:pt x="274" y="128"/>
                              <a:pt x="274" y="128"/>
                            </a:cubicBezTo>
                            <a:cubicBezTo>
                              <a:pt x="274" y="128"/>
                              <a:pt x="273" y="128"/>
                              <a:pt x="273" y="128"/>
                            </a:cubicBezTo>
                            <a:cubicBezTo>
                              <a:pt x="256" y="128"/>
                              <a:pt x="256" y="128"/>
                              <a:pt x="256" y="128"/>
                            </a:cubicBezTo>
                            <a:cubicBezTo>
                              <a:pt x="256" y="147"/>
                              <a:pt x="256" y="147"/>
                              <a:pt x="256" y="147"/>
                            </a:cubicBezTo>
                            <a:cubicBezTo>
                              <a:pt x="276" y="147"/>
                              <a:pt x="276" y="147"/>
                              <a:pt x="276" y="147"/>
                            </a:cubicBezTo>
                            <a:cubicBezTo>
                              <a:pt x="277" y="147"/>
                              <a:pt x="277" y="147"/>
                              <a:pt x="277" y="147"/>
                            </a:cubicBezTo>
                            <a:cubicBezTo>
                              <a:pt x="277" y="147"/>
                              <a:pt x="277" y="147"/>
                              <a:pt x="277" y="147"/>
                            </a:cubicBezTo>
                            <a:cubicBezTo>
                              <a:pt x="278" y="148"/>
                              <a:pt x="278" y="148"/>
                              <a:pt x="278" y="148"/>
                            </a:cubicBezTo>
                            <a:cubicBezTo>
                              <a:pt x="278" y="149"/>
                              <a:pt x="278" y="149"/>
                              <a:pt x="278" y="150"/>
                            </a:cubicBezTo>
                            <a:close/>
                            <a:moveTo>
                              <a:pt x="320" y="152"/>
                            </a:moveTo>
                            <a:cubicBezTo>
                              <a:pt x="320" y="152"/>
                              <a:pt x="320" y="152"/>
                              <a:pt x="320" y="152"/>
                            </a:cubicBezTo>
                            <a:cubicBezTo>
                              <a:pt x="320" y="152"/>
                              <a:pt x="320" y="152"/>
                              <a:pt x="319" y="152"/>
                            </a:cubicBezTo>
                            <a:cubicBezTo>
                              <a:pt x="319" y="153"/>
                              <a:pt x="319" y="153"/>
                              <a:pt x="318" y="153"/>
                            </a:cubicBezTo>
                            <a:cubicBezTo>
                              <a:pt x="318" y="153"/>
                              <a:pt x="318" y="153"/>
                              <a:pt x="317" y="153"/>
                            </a:cubicBezTo>
                            <a:cubicBezTo>
                              <a:pt x="316" y="153"/>
                              <a:pt x="316" y="153"/>
                              <a:pt x="315" y="153"/>
                            </a:cubicBezTo>
                            <a:cubicBezTo>
                              <a:pt x="315" y="153"/>
                              <a:pt x="315" y="153"/>
                              <a:pt x="315" y="152"/>
                            </a:cubicBezTo>
                            <a:cubicBezTo>
                              <a:pt x="314" y="152"/>
                              <a:pt x="314" y="152"/>
                              <a:pt x="314" y="152"/>
                            </a:cubicBezTo>
                            <a:cubicBezTo>
                              <a:pt x="314" y="152"/>
                              <a:pt x="314" y="152"/>
                              <a:pt x="314" y="152"/>
                            </a:cubicBezTo>
                            <a:cubicBezTo>
                              <a:pt x="314" y="147"/>
                              <a:pt x="314" y="147"/>
                              <a:pt x="314" y="147"/>
                            </a:cubicBezTo>
                            <a:cubicBezTo>
                              <a:pt x="312" y="149"/>
                              <a:pt x="310" y="151"/>
                              <a:pt x="308" y="152"/>
                            </a:cubicBezTo>
                            <a:cubicBezTo>
                              <a:pt x="306" y="153"/>
                              <a:pt x="304" y="153"/>
                              <a:pt x="302" y="153"/>
                            </a:cubicBezTo>
                            <a:cubicBezTo>
                              <a:pt x="299" y="153"/>
                              <a:pt x="297" y="153"/>
                              <a:pt x="296" y="152"/>
                            </a:cubicBezTo>
                            <a:cubicBezTo>
                              <a:pt x="294" y="151"/>
                              <a:pt x="293" y="150"/>
                              <a:pt x="291" y="149"/>
                            </a:cubicBezTo>
                            <a:cubicBezTo>
                              <a:pt x="290" y="147"/>
                              <a:pt x="290" y="146"/>
                              <a:pt x="289" y="144"/>
                            </a:cubicBezTo>
                            <a:cubicBezTo>
                              <a:pt x="289" y="142"/>
                              <a:pt x="289" y="140"/>
                              <a:pt x="289" y="137"/>
                            </a:cubicBezTo>
                            <a:cubicBezTo>
                              <a:pt x="289" y="115"/>
                              <a:pt x="289" y="115"/>
                              <a:pt x="289" y="115"/>
                            </a:cubicBezTo>
                            <a:cubicBezTo>
                              <a:pt x="289" y="115"/>
                              <a:pt x="289" y="115"/>
                              <a:pt x="289" y="114"/>
                            </a:cubicBezTo>
                            <a:cubicBezTo>
                              <a:pt x="289" y="114"/>
                              <a:pt x="289" y="114"/>
                              <a:pt x="289" y="114"/>
                            </a:cubicBezTo>
                            <a:cubicBezTo>
                              <a:pt x="290" y="114"/>
                              <a:pt x="290" y="114"/>
                              <a:pt x="290" y="114"/>
                            </a:cubicBezTo>
                            <a:cubicBezTo>
                              <a:pt x="291" y="114"/>
                              <a:pt x="291" y="114"/>
                              <a:pt x="292" y="114"/>
                            </a:cubicBezTo>
                            <a:cubicBezTo>
                              <a:pt x="293" y="114"/>
                              <a:pt x="293" y="114"/>
                              <a:pt x="294" y="114"/>
                            </a:cubicBezTo>
                            <a:cubicBezTo>
                              <a:pt x="294" y="114"/>
                              <a:pt x="294" y="114"/>
                              <a:pt x="295" y="114"/>
                            </a:cubicBezTo>
                            <a:cubicBezTo>
                              <a:pt x="295" y="114"/>
                              <a:pt x="295" y="114"/>
                              <a:pt x="295" y="114"/>
                            </a:cubicBezTo>
                            <a:cubicBezTo>
                              <a:pt x="295" y="115"/>
                              <a:pt x="295" y="115"/>
                              <a:pt x="295" y="115"/>
                            </a:cubicBezTo>
                            <a:cubicBezTo>
                              <a:pt x="295" y="136"/>
                              <a:pt x="295" y="136"/>
                              <a:pt x="295" y="136"/>
                            </a:cubicBezTo>
                            <a:cubicBezTo>
                              <a:pt x="295" y="138"/>
                              <a:pt x="295" y="140"/>
                              <a:pt x="296" y="141"/>
                            </a:cubicBezTo>
                            <a:cubicBezTo>
                              <a:pt x="296" y="143"/>
                              <a:pt x="297" y="144"/>
                              <a:pt x="297" y="145"/>
                            </a:cubicBezTo>
                            <a:cubicBezTo>
                              <a:pt x="298" y="146"/>
                              <a:pt x="299" y="146"/>
                              <a:pt x="300" y="147"/>
                            </a:cubicBezTo>
                            <a:cubicBezTo>
                              <a:pt x="301" y="147"/>
                              <a:pt x="302" y="148"/>
                              <a:pt x="303" y="148"/>
                            </a:cubicBezTo>
                            <a:cubicBezTo>
                              <a:pt x="305" y="148"/>
                              <a:pt x="306" y="147"/>
                              <a:pt x="308" y="146"/>
                            </a:cubicBezTo>
                            <a:cubicBezTo>
                              <a:pt x="310" y="145"/>
                              <a:pt x="311" y="143"/>
                              <a:pt x="313" y="141"/>
                            </a:cubicBezTo>
                            <a:cubicBezTo>
                              <a:pt x="313" y="115"/>
                              <a:pt x="313" y="115"/>
                              <a:pt x="313" y="115"/>
                            </a:cubicBezTo>
                            <a:cubicBezTo>
                              <a:pt x="313" y="115"/>
                              <a:pt x="313" y="115"/>
                              <a:pt x="313" y="114"/>
                            </a:cubicBezTo>
                            <a:cubicBezTo>
                              <a:pt x="314" y="114"/>
                              <a:pt x="314" y="114"/>
                              <a:pt x="314" y="114"/>
                            </a:cubicBezTo>
                            <a:cubicBezTo>
                              <a:pt x="314" y="114"/>
                              <a:pt x="315" y="114"/>
                              <a:pt x="315" y="114"/>
                            </a:cubicBezTo>
                            <a:cubicBezTo>
                              <a:pt x="315" y="114"/>
                              <a:pt x="316" y="114"/>
                              <a:pt x="317" y="114"/>
                            </a:cubicBezTo>
                            <a:cubicBezTo>
                              <a:pt x="317" y="114"/>
                              <a:pt x="318" y="114"/>
                              <a:pt x="318" y="114"/>
                            </a:cubicBezTo>
                            <a:cubicBezTo>
                              <a:pt x="319" y="114"/>
                              <a:pt x="319" y="114"/>
                              <a:pt x="319" y="114"/>
                            </a:cubicBezTo>
                            <a:cubicBezTo>
                              <a:pt x="320" y="114"/>
                              <a:pt x="320" y="114"/>
                              <a:pt x="320" y="114"/>
                            </a:cubicBezTo>
                            <a:cubicBezTo>
                              <a:pt x="320" y="115"/>
                              <a:pt x="320" y="115"/>
                              <a:pt x="320" y="115"/>
                            </a:cubicBezTo>
                            <a:lnTo>
                              <a:pt x="320" y="152"/>
                            </a:lnTo>
                            <a:close/>
                            <a:moveTo>
                              <a:pt x="354" y="117"/>
                            </a:moveTo>
                            <a:cubicBezTo>
                              <a:pt x="354" y="118"/>
                              <a:pt x="354" y="119"/>
                              <a:pt x="354" y="119"/>
                            </a:cubicBezTo>
                            <a:cubicBezTo>
                              <a:pt x="354" y="119"/>
                              <a:pt x="354" y="120"/>
                              <a:pt x="354" y="120"/>
                            </a:cubicBezTo>
                            <a:cubicBezTo>
                              <a:pt x="354" y="120"/>
                              <a:pt x="354" y="120"/>
                              <a:pt x="354" y="120"/>
                            </a:cubicBezTo>
                            <a:cubicBezTo>
                              <a:pt x="354" y="121"/>
                              <a:pt x="353" y="121"/>
                              <a:pt x="353" y="121"/>
                            </a:cubicBezTo>
                            <a:cubicBezTo>
                              <a:pt x="353" y="121"/>
                              <a:pt x="353" y="121"/>
                              <a:pt x="352" y="120"/>
                            </a:cubicBezTo>
                            <a:cubicBezTo>
                              <a:pt x="352" y="120"/>
                              <a:pt x="352" y="120"/>
                              <a:pt x="351" y="120"/>
                            </a:cubicBezTo>
                            <a:cubicBezTo>
                              <a:pt x="351" y="120"/>
                              <a:pt x="350" y="120"/>
                              <a:pt x="350" y="120"/>
                            </a:cubicBezTo>
                            <a:cubicBezTo>
                              <a:pt x="349" y="120"/>
                              <a:pt x="349" y="120"/>
                              <a:pt x="348" y="120"/>
                            </a:cubicBezTo>
                            <a:cubicBezTo>
                              <a:pt x="348" y="120"/>
                              <a:pt x="347" y="120"/>
                              <a:pt x="346" y="120"/>
                            </a:cubicBezTo>
                            <a:cubicBezTo>
                              <a:pt x="346" y="120"/>
                              <a:pt x="345" y="121"/>
                              <a:pt x="344" y="121"/>
                            </a:cubicBezTo>
                            <a:cubicBezTo>
                              <a:pt x="344" y="122"/>
                              <a:pt x="343" y="123"/>
                              <a:pt x="342" y="124"/>
                            </a:cubicBezTo>
                            <a:cubicBezTo>
                              <a:pt x="341" y="125"/>
                              <a:pt x="340" y="126"/>
                              <a:pt x="340" y="128"/>
                            </a:cubicBezTo>
                            <a:cubicBezTo>
                              <a:pt x="340" y="152"/>
                              <a:pt x="340" y="152"/>
                              <a:pt x="340" y="152"/>
                            </a:cubicBezTo>
                            <a:cubicBezTo>
                              <a:pt x="340" y="152"/>
                              <a:pt x="339" y="152"/>
                              <a:pt x="339" y="152"/>
                            </a:cubicBezTo>
                            <a:cubicBezTo>
                              <a:pt x="339" y="152"/>
                              <a:pt x="339" y="152"/>
                              <a:pt x="339" y="152"/>
                            </a:cubicBezTo>
                            <a:cubicBezTo>
                              <a:pt x="339" y="153"/>
                              <a:pt x="338" y="153"/>
                              <a:pt x="338" y="153"/>
                            </a:cubicBezTo>
                            <a:cubicBezTo>
                              <a:pt x="337" y="153"/>
                              <a:pt x="337" y="153"/>
                              <a:pt x="336" y="153"/>
                            </a:cubicBezTo>
                            <a:cubicBezTo>
                              <a:pt x="335" y="153"/>
                              <a:pt x="335" y="153"/>
                              <a:pt x="335" y="153"/>
                            </a:cubicBezTo>
                            <a:cubicBezTo>
                              <a:pt x="334" y="153"/>
                              <a:pt x="334" y="153"/>
                              <a:pt x="333" y="152"/>
                            </a:cubicBezTo>
                            <a:cubicBezTo>
                              <a:pt x="333" y="152"/>
                              <a:pt x="333" y="152"/>
                              <a:pt x="333" y="152"/>
                            </a:cubicBezTo>
                            <a:cubicBezTo>
                              <a:pt x="333" y="152"/>
                              <a:pt x="333" y="152"/>
                              <a:pt x="333" y="152"/>
                            </a:cubicBezTo>
                            <a:cubicBezTo>
                              <a:pt x="333" y="115"/>
                              <a:pt x="333" y="115"/>
                              <a:pt x="333" y="115"/>
                            </a:cubicBezTo>
                            <a:cubicBezTo>
                              <a:pt x="333" y="115"/>
                              <a:pt x="333" y="115"/>
                              <a:pt x="333" y="114"/>
                            </a:cubicBezTo>
                            <a:cubicBezTo>
                              <a:pt x="333" y="114"/>
                              <a:pt x="333" y="114"/>
                              <a:pt x="333" y="114"/>
                            </a:cubicBezTo>
                            <a:cubicBezTo>
                              <a:pt x="334" y="114"/>
                              <a:pt x="334" y="114"/>
                              <a:pt x="334" y="114"/>
                            </a:cubicBezTo>
                            <a:cubicBezTo>
                              <a:pt x="335" y="114"/>
                              <a:pt x="335" y="114"/>
                              <a:pt x="336" y="114"/>
                            </a:cubicBezTo>
                            <a:cubicBezTo>
                              <a:pt x="336" y="114"/>
                              <a:pt x="337" y="114"/>
                              <a:pt x="337" y="114"/>
                            </a:cubicBezTo>
                            <a:cubicBezTo>
                              <a:pt x="338" y="114"/>
                              <a:pt x="338" y="114"/>
                              <a:pt x="338" y="114"/>
                            </a:cubicBezTo>
                            <a:cubicBezTo>
                              <a:pt x="338" y="114"/>
                              <a:pt x="339" y="114"/>
                              <a:pt x="339" y="114"/>
                            </a:cubicBezTo>
                            <a:cubicBezTo>
                              <a:pt x="339" y="115"/>
                              <a:pt x="339" y="115"/>
                              <a:pt x="339" y="115"/>
                            </a:cubicBezTo>
                            <a:cubicBezTo>
                              <a:pt x="339" y="120"/>
                              <a:pt x="339" y="120"/>
                              <a:pt x="339" y="120"/>
                            </a:cubicBezTo>
                            <a:cubicBezTo>
                              <a:pt x="340" y="119"/>
                              <a:pt x="341" y="118"/>
                              <a:pt x="342" y="117"/>
                            </a:cubicBezTo>
                            <a:cubicBezTo>
                              <a:pt x="343" y="116"/>
                              <a:pt x="343" y="115"/>
                              <a:pt x="344" y="115"/>
                            </a:cubicBezTo>
                            <a:cubicBezTo>
                              <a:pt x="345" y="114"/>
                              <a:pt x="346" y="114"/>
                              <a:pt x="346" y="114"/>
                            </a:cubicBezTo>
                            <a:cubicBezTo>
                              <a:pt x="347" y="113"/>
                              <a:pt x="348" y="113"/>
                              <a:pt x="349" y="113"/>
                            </a:cubicBezTo>
                            <a:cubicBezTo>
                              <a:pt x="349" y="113"/>
                              <a:pt x="350" y="113"/>
                              <a:pt x="350" y="113"/>
                            </a:cubicBezTo>
                            <a:cubicBezTo>
                              <a:pt x="350" y="113"/>
                              <a:pt x="351" y="113"/>
                              <a:pt x="351" y="113"/>
                            </a:cubicBezTo>
                            <a:cubicBezTo>
                              <a:pt x="352" y="114"/>
                              <a:pt x="352" y="114"/>
                              <a:pt x="353" y="114"/>
                            </a:cubicBezTo>
                            <a:cubicBezTo>
                              <a:pt x="353" y="114"/>
                              <a:pt x="353" y="114"/>
                              <a:pt x="354" y="114"/>
                            </a:cubicBezTo>
                            <a:cubicBezTo>
                              <a:pt x="354" y="114"/>
                              <a:pt x="354" y="115"/>
                              <a:pt x="354" y="115"/>
                            </a:cubicBezTo>
                            <a:cubicBezTo>
                              <a:pt x="354" y="115"/>
                              <a:pt x="354" y="115"/>
                              <a:pt x="354" y="115"/>
                            </a:cubicBezTo>
                            <a:cubicBezTo>
                              <a:pt x="354" y="115"/>
                              <a:pt x="354" y="116"/>
                              <a:pt x="354" y="116"/>
                            </a:cubicBezTo>
                            <a:cubicBezTo>
                              <a:pt x="354" y="116"/>
                              <a:pt x="354" y="117"/>
                              <a:pt x="354" y="117"/>
                            </a:cubicBezTo>
                            <a:close/>
                            <a:moveTo>
                              <a:pt x="395" y="133"/>
                            </a:moveTo>
                            <a:cubicBezTo>
                              <a:pt x="395" y="136"/>
                              <a:pt x="394" y="139"/>
                              <a:pt x="394" y="141"/>
                            </a:cubicBezTo>
                            <a:cubicBezTo>
                              <a:pt x="393" y="144"/>
                              <a:pt x="392" y="146"/>
                              <a:pt x="390" y="148"/>
                            </a:cubicBezTo>
                            <a:cubicBezTo>
                              <a:pt x="389" y="149"/>
                              <a:pt x="387" y="151"/>
                              <a:pt x="384" y="152"/>
                            </a:cubicBezTo>
                            <a:cubicBezTo>
                              <a:pt x="382" y="153"/>
                              <a:pt x="379" y="153"/>
                              <a:pt x="376" y="153"/>
                            </a:cubicBezTo>
                            <a:cubicBezTo>
                              <a:pt x="373" y="153"/>
                              <a:pt x="370" y="153"/>
                              <a:pt x="368" y="152"/>
                            </a:cubicBezTo>
                            <a:cubicBezTo>
                              <a:pt x="366" y="151"/>
                              <a:pt x="364" y="150"/>
                              <a:pt x="363" y="148"/>
                            </a:cubicBezTo>
                            <a:cubicBezTo>
                              <a:pt x="361" y="146"/>
                              <a:pt x="360" y="144"/>
                              <a:pt x="359" y="142"/>
                            </a:cubicBezTo>
                            <a:cubicBezTo>
                              <a:pt x="359" y="139"/>
                              <a:pt x="358" y="137"/>
                              <a:pt x="358" y="134"/>
                            </a:cubicBezTo>
                            <a:cubicBezTo>
                              <a:pt x="358" y="131"/>
                              <a:pt x="359" y="128"/>
                              <a:pt x="359" y="125"/>
                            </a:cubicBezTo>
                            <a:cubicBezTo>
                              <a:pt x="360" y="123"/>
                              <a:pt x="361" y="121"/>
                              <a:pt x="363" y="119"/>
                            </a:cubicBezTo>
                            <a:cubicBezTo>
                              <a:pt x="364" y="117"/>
                              <a:pt x="366" y="116"/>
                              <a:pt x="369" y="115"/>
                            </a:cubicBezTo>
                            <a:cubicBezTo>
                              <a:pt x="371" y="114"/>
                              <a:pt x="374" y="113"/>
                              <a:pt x="377" y="113"/>
                            </a:cubicBezTo>
                            <a:cubicBezTo>
                              <a:pt x="380" y="113"/>
                              <a:pt x="382" y="114"/>
                              <a:pt x="385" y="115"/>
                            </a:cubicBezTo>
                            <a:cubicBezTo>
                              <a:pt x="387" y="115"/>
                              <a:pt x="389" y="117"/>
                              <a:pt x="390" y="118"/>
                            </a:cubicBezTo>
                            <a:cubicBezTo>
                              <a:pt x="392" y="120"/>
                              <a:pt x="393" y="122"/>
                              <a:pt x="394" y="125"/>
                            </a:cubicBezTo>
                            <a:cubicBezTo>
                              <a:pt x="394" y="127"/>
                              <a:pt x="395" y="130"/>
                              <a:pt x="395" y="133"/>
                            </a:cubicBezTo>
                            <a:close/>
                            <a:moveTo>
                              <a:pt x="388" y="133"/>
                            </a:moveTo>
                            <a:cubicBezTo>
                              <a:pt x="388" y="131"/>
                              <a:pt x="388" y="129"/>
                              <a:pt x="387" y="128"/>
                            </a:cubicBezTo>
                            <a:cubicBezTo>
                              <a:pt x="387" y="126"/>
                              <a:pt x="386" y="124"/>
                              <a:pt x="385" y="123"/>
                            </a:cubicBezTo>
                            <a:cubicBezTo>
                              <a:pt x="385" y="122"/>
                              <a:pt x="383" y="121"/>
                              <a:pt x="382" y="120"/>
                            </a:cubicBezTo>
                            <a:cubicBezTo>
                              <a:pt x="381" y="119"/>
                              <a:pt x="379" y="119"/>
                              <a:pt x="377" y="119"/>
                            </a:cubicBezTo>
                            <a:cubicBezTo>
                              <a:pt x="375" y="119"/>
                              <a:pt x="373" y="119"/>
                              <a:pt x="371" y="120"/>
                            </a:cubicBezTo>
                            <a:cubicBezTo>
                              <a:pt x="370" y="121"/>
                              <a:pt x="369" y="122"/>
                              <a:pt x="368" y="123"/>
                            </a:cubicBezTo>
                            <a:cubicBezTo>
                              <a:pt x="367" y="124"/>
                              <a:pt x="366" y="126"/>
                              <a:pt x="366" y="127"/>
                            </a:cubicBezTo>
                            <a:cubicBezTo>
                              <a:pt x="365" y="129"/>
                              <a:pt x="365" y="131"/>
                              <a:pt x="365" y="133"/>
                            </a:cubicBezTo>
                            <a:cubicBezTo>
                              <a:pt x="365" y="135"/>
                              <a:pt x="365" y="137"/>
                              <a:pt x="366" y="139"/>
                            </a:cubicBezTo>
                            <a:cubicBezTo>
                              <a:pt x="366" y="141"/>
                              <a:pt x="367" y="142"/>
                              <a:pt x="368" y="143"/>
                            </a:cubicBezTo>
                            <a:cubicBezTo>
                              <a:pt x="368" y="145"/>
                              <a:pt x="370" y="146"/>
                              <a:pt x="371" y="147"/>
                            </a:cubicBezTo>
                            <a:cubicBezTo>
                              <a:pt x="372" y="147"/>
                              <a:pt x="374" y="148"/>
                              <a:pt x="376" y="148"/>
                            </a:cubicBezTo>
                            <a:cubicBezTo>
                              <a:pt x="378" y="148"/>
                              <a:pt x="380" y="147"/>
                              <a:pt x="382" y="147"/>
                            </a:cubicBezTo>
                            <a:cubicBezTo>
                              <a:pt x="383" y="146"/>
                              <a:pt x="384" y="145"/>
                              <a:pt x="385" y="144"/>
                            </a:cubicBezTo>
                            <a:cubicBezTo>
                              <a:pt x="386" y="142"/>
                              <a:pt x="387" y="141"/>
                              <a:pt x="387" y="139"/>
                            </a:cubicBezTo>
                            <a:cubicBezTo>
                              <a:pt x="388" y="137"/>
                              <a:pt x="388" y="135"/>
                              <a:pt x="388" y="133"/>
                            </a:cubicBezTo>
                            <a:close/>
                            <a:moveTo>
                              <a:pt x="439" y="133"/>
                            </a:moveTo>
                            <a:cubicBezTo>
                              <a:pt x="439" y="136"/>
                              <a:pt x="438" y="139"/>
                              <a:pt x="438" y="141"/>
                            </a:cubicBezTo>
                            <a:cubicBezTo>
                              <a:pt x="437" y="144"/>
                              <a:pt x="436" y="146"/>
                              <a:pt x="434" y="148"/>
                            </a:cubicBezTo>
                            <a:cubicBezTo>
                              <a:pt x="433" y="150"/>
                              <a:pt x="431" y="151"/>
                              <a:pt x="430" y="152"/>
                            </a:cubicBezTo>
                            <a:cubicBezTo>
                              <a:pt x="428" y="153"/>
                              <a:pt x="425" y="153"/>
                              <a:pt x="423" y="153"/>
                            </a:cubicBezTo>
                            <a:cubicBezTo>
                              <a:pt x="422" y="153"/>
                              <a:pt x="421" y="153"/>
                              <a:pt x="420" y="153"/>
                            </a:cubicBezTo>
                            <a:cubicBezTo>
                              <a:pt x="419" y="153"/>
                              <a:pt x="418" y="152"/>
                              <a:pt x="417" y="152"/>
                            </a:cubicBezTo>
                            <a:cubicBezTo>
                              <a:pt x="416" y="151"/>
                              <a:pt x="415" y="151"/>
                              <a:pt x="414" y="150"/>
                            </a:cubicBezTo>
                            <a:cubicBezTo>
                              <a:pt x="414" y="150"/>
                              <a:pt x="413" y="149"/>
                              <a:pt x="412" y="148"/>
                            </a:cubicBezTo>
                            <a:cubicBezTo>
                              <a:pt x="412" y="166"/>
                              <a:pt x="412" y="166"/>
                              <a:pt x="412" y="166"/>
                            </a:cubicBezTo>
                            <a:cubicBezTo>
                              <a:pt x="412" y="166"/>
                              <a:pt x="412" y="166"/>
                              <a:pt x="412" y="167"/>
                            </a:cubicBezTo>
                            <a:cubicBezTo>
                              <a:pt x="411" y="167"/>
                              <a:pt x="411" y="167"/>
                              <a:pt x="411" y="167"/>
                            </a:cubicBezTo>
                            <a:cubicBezTo>
                              <a:pt x="411" y="167"/>
                              <a:pt x="410" y="167"/>
                              <a:pt x="410" y="167"/>
                            </a:cubicBezTo>
                            <a:cubicBezTo>
                              <a:pt x="410" y="167"/>
                              <a:pt x="409" y="167"/>
                              <a:pt x="408" y="167"/>
                            </a:cubicBezTo>
                            <a:cubicBezTo>
                              <a:pt x="408" y="167"/>
                              <a:pt x="407" y="167"/>
                              <a:pt x="407" y="167"/>
                            </a:cubicBezTo>
                            <a:cubicBezTo>
                              <a:pt x="406" y="167"/>
                              <a:pt x="406" y="167"/>
                              <a:pt x="406" y="167"/>
                            </a:cubicBezTo>
                            <a:cubicBezTo>
                              <a:pt x="405" y="167"/>
                              <a:pt x="405" y="167"/>
                              <a:pt x="405" y="167"/>
                            </a:cubicBezTo>
                            <a:cubicBezTo>
                              <a:pt x="405" y="166"/>
                              <a:pt x="405" y="166"/>
                              <a:pt x="405" y="166"/>
                            </a:cubicBezTo>
                            <a:cubicBezTo>
                              <a:pt x="405" y="115"/>
                              <a:pt x="405" y="115"/>
                              <a:pt x="405" y="115"/>
                            </a:cubicBezTo>
                            <a:cubicBezTo>
                              <a:pt x="405" y="115"/>
                              <a:pt x="405" y="115"/>
                              <a:pt x="405" y="114"/>
                            </a:cubicBezTo>
                            <a:cubicBezTo>
                              <a:pt x="405" y="114"/>
                              <a:pt x="405" y="114"/>
                              <a:pt x="406" y="114"/>
                            </a:cubicBezTo>
                            <a:cubicBezTo>
                              <a:pt x="406" y="114"/>
                              <a:pt x="406" y="114"/>
                              <a:pt x="407" y="114"/>
                            </a:cubicBezTo>
                            <a:cubicBezTo>
                              <a:pt x="407" y="114"/>
                              <a:pt x="407" y="114"/>
                              <a:pt x="408" y="114"/>
                            </a:cubicBezTo>
                            <a:cubicBezTo>
                              <a:pt x="408" y="114"/>
                              <a:pt x="409" y="114"/>
                              <a:pt x="409" y="114"/>
                            </a:cubicBezTo>
                            <a:cubicBezTo>
                              <a:pt x="410" y="114"/>
                              <a:pt x="410" y="114"/>
                              <a:pt x="410" y="114"/>
                            </a:cubicBezTo>
                            <a:cubicBezTo>
                              <a:pt x="410" y="114"/>
                              <a:pt x="411" y="114"/>
                              <a:pt x="411" y="114"/>
                            </a:cubicBezTo>
                            <a:cubicBezTo>
                              <a:pt x="411" y="115"/>
                              <a:pt x="411" y="115"/>
                              <a:pt x="411" y="115"/>
                            </a:cubicBezTo>
                            <a:cubicBezTo>
                              <a:pt x="411" y="120"/>
                              <a:pt x="411" y="120"/>
                              <a:pt x="411" y="120"/>
                            </a:cubicBezTo>
                            <a:cubicBezTo>
                              <a:pt x="412" y="119"/>
                              <a:pt x="413" y="118"/>
                              <a:pt x="414" y="117"/>
                            </a:cubicBezTo>
                            <a:cubicBezTo>
                              <a:pt x="415" y="116"/>
                              <a:pt x="416" y="115"/>
                              <a:pt x="417" y="115"/>
                            </a:cubicBezTo>
                            <a:cubicBezTo>
                              <a:pt x="418" y="114"/>
                              <a:pt x="419" y="114"/>
                              <a:pt x="420" y="114"/>
                            </a:cubicBezTo>
                            <a:cubicBezTo>
                              <a:pt x="421" y="113"/>
                              <a:pt x="423" y="113"/>
                              <a:pt x="424" y="113"/>
                            </a:cubicBezTo>
                            <a:cubicBezTo>
                              <a:pt x="427" y="113"/>
                              <a:pt x="429" y="114"/>
                              <a:pt x="431" y="115"/>
                            </a:cubicBezTo>
                            <a:cubicBezTo>
                              <a:pt x="432" y="116"/>
                              <a:pt x="434" y="117"/>
                              <a:pt x="435" y="119"/>
                            </a:cubicBezTo>
                            <a:cubicBezTo>
                              <a:pt x="436" y="121"/>
                              <a:pt x="437" y="123"/>
                              <a:pt x="438" y="125"/>
                            </a:cubicBezTo>
                            <a:cubicBezTo>
                              <a:pt x="438" y="128"/>
                              <a:pt x="439" y="130"/>
                              <a:pt x="439" y="133"/>
                            </a:cubicBezTo>
                            <a:close/>
                            <a:moveTo>
                              <a:pt x="432" y="133"/>
                            </a:moveTo>
                            <a:cubicBezTo>
                              <a:pt x="432" y="132"/>
                              <a:pt x="431" y="130"/>
                              <a:pt x="431" y="128"/>
                            </a:cubicBezTo>
                            <a:cubicBezTo>
                              <a:pt x="431" y="126"/>
                              <a:pt x="430" y="125"/>
                              <a:pt x="430" y="123"/>
                            </a:cubicBezTo>
                            <a:cubicBezTo>
                              <a:pt x="429" y="122"/>
                              <a:pt x="428" y="121"/>
                              <a:pt x="427" y="120"/>
                            </a:cubicBezTo>
                            <a:cubicBezTo>
                              <a:pt x="426" y="119"/>
                              <a:pt x="424" y="119"/>
                              <a:pt x="423" y="119"/>
                            </a:cubicBezTo>
                            <a:cubicBezTo>
                              <a:pt x="422" y="119"/>
                              <a:pt x="421" y="119"/>
                              <a:pt x="420" y="119"/>
                            </a:cubicBezTo>
                            <a:cubicBezTo>
                              <a:pt x="419" y="120"/>
                              <a:pt x="418" y="120"/>
                              <a:pt x="417" y="121"/>
                            </a:cubicBezTo>
                            <a:cubicBezTo>
                              <a:pt x="417" y="121"/>
                              <a:pt x="416" y="122"/>
                              <a:pt x="415" y="123"/>
                            </a:cubicBezTo>
                            <a:cubicBezTo>
                              <a:pt x="414" y="124"/>
                              <a:pt x="413" y="125"/>
                              <a:pt x="412" y="126"/>
                            </a:cubicBezTo>
                            <a:cubicBezTo>
                              <a:pt x="412" y="141"/>
                              <a:pt x="412" y="141"/>
                              <a:pt x="412" y="141"/>
                            </a:cubicBezTo>
                            <a:cubicBezTo>
                              <a:pt x="414" y="143"/>
                              <a:pt x="415" y="145"/>
                              <a:pt x="417" y="146"/>
                            </a:cubicBezTo>
                            <a:cubicBezTo>
                              <a:pt x="419" y="147"/>
                              <a:pt x="420" y="148"/>
                              <a:pt x="422" y="148"/>
                            </a:cubicBezTo>
                            <a:cubicBezTo>
                              <a:pt x="424" y="148"/>
                              <a:pt x="425" y="147"/>
                              <a:pt x="427" y="146"/>
                            </a:cubicBezTo>
                            <a:cubicBezTo>
                              <a:pt x="428" y="146"/>
                              <a:pt x="429" y="144"/>
                              <a:pt x="429" y="143"/>
                            </a:cubicBezTo>
                            <a:cubicBezTo>
                              <a:pt x="430" y="142"/>
                              <a:pt x="431" y="140"/>
                              <a:pt x="431" y="139"/>
                            </a:cubicBezTo>
                            <a:cubicBezTo>
                              <a:pt x="431" y="137"/>
                              <a:pt x="432" y="135"/>
                              <a:pt x="432" y="133"/>
                            </a:cubicBezTo>
                            <a:close/>
                            <a:moveTo>
                              <a:pt x="480" y="132"/>
                            </a:moveTo>
                            <a:cubicBezTo>
                              <a:pt x="480" y="133"/>
                              <a:pt x="480" y="133"/>
                              <a:pt x="479" y="134"/>
                            </a:cubicBezTo>
                            <a:cubicBezTo>
                              <a:pt x="479" y="134"/>
                              <a:pt x="478" y="135"/>
                              <a:pt x="478" y="135"/>
                            </a:cubicBezTo>
                            <a:cubicBezTo>
                              <a:pt x="454" y="135"/>
                              <a:pt x="454" y="135"/>
                              <a:pt x="454" y="135"/>
                            </a:cubicBezTo>
                            <a:cubicBezTo>
                              <a:pt x="454" y="137"/>
                              <a:pt x="454" y="138"/>
                              <a:pt x="454" y="140"/>
                            </a:cubicBezTo>
                            <a:cubicBezTo>
                              <a:pt x="455" y="142"/>
                              <a:pt x="455" y="143"/>
                              <a:pt x="456" y="144"/>
                            </a:cubicBezTo>
                            <a:cubicBezTo>
                              <a:pt x="457" y="145"/>
                              <a:pt x="458" y="146"/>
                              <a:pt x="460" y="147"/>
                            </a:cubicBezTo>
                            <a:cubicBezTo>
                              <a:pt x="461" y="148"/>
                              <a:pt x="463" y="148"/>
                              <a:pt x="465" y="148"/>
                            </a:cubicBezTo>
                            <a:cubicBezTo>
                              <a:pt x="467" y="148"/>
                              <a:pt x="469" y="148"/>
                              <a:pt x="470" y="147"/>
                            </a:cubicBezTo>
                            <a:cubicBezTo>
                              <a:pt x="471" y="147"/>
                              <a:pt x="473" y="147"/>
                              <a:pt x="474" y="146"/>
                            </a:cubicBezTo>
                            <a:cubicBezTo>
                              <a:pt x="475" y="146"/>
                              <a:pt x="475" y="146"/>
                              <a:pt x="476" y="146"/>
                            </a:cubicBezTo>
                            <a:cubicBezTo>
                              <a:pt x="477" y="145"/>
                              <a:pt x="477" y="145"/>
                              <a:pt x="478" y="145"/>
                            </a:cubicBezTo>
                            <a:cubicBezTo>
                              <a:pt x="478" y="145"/>
                              <a:pt x="478" y="145"/>
                              <a:pt x="478" y="145"/>
                            </a:cubicBezTo>
                            <a:cubicBezTo>
                              <a:pt x="478" y="145"/>
                              <a:pt x="478" y="145"/>
                              <a:pt x="478" y="146"/>
                            </a:cubicBezTo>
                            <a:cubicBezTo>
                              <a:pt x="478" y="146"/>
                              <a:pt x="479" y="146"/>
                              <a:pt x="479" y="146"/>
                            </a:cubicBezTo>
                            <a:cubicBezTo>
                              <a:pt x="479" y="147"/>
                              <a:pt x="479" y="147"/>
                              <a:pt x="479" y="148"/>
                            </a:cubicBezTo>
                            <a:cubicBezTo>
                              <a:pt x="479" y="148"/>
                              <a:pt x="479" y="148"/>
                              <a:pt x="479" y="149"/>
                            </a:cubicBezTo>
                            <a:cubicBezTo>
                              <a:pt x="479" y="149"/>
                              <a:pt x="479" y="149"/>
                              <a:pt x="478" y="149"/>
                            </a:cubicBezTo>
                            <a:cubicBezTo>
                              <a:pt x="478" y="150"/>
                              <a:pt x="478" y="150"/>
                              <a:pt x="478" y="150"/>
                            </a:cubicBezTo>
                            <a:cubicBezTo>
                              <a:pt x="478" y="150"/>
                              <a:pt x="478" y="150"/>
                              <a:pt x="478" y="150"/>
                            </a:cubicBezTo>
                            <a:cubicBezTo>
                              <a:pt x="478" y="150"/>
                              <a:pt x="477" y="151"/>
                              <a:pt x="477" y="151"/>
                            </a:cubicBezTo>
                            <a:cubicBezTo>
                              <a:pt x="476" y="151"/>
                              <a:pt x="475" y="152"/>
                              <a:pt x="474" y="152"/>
                            </a:cubicBezTo>
                            <a:cubicBezTo>
                              <a:pt x="473" y="152"/>
                              <a:pt x="471" y="153"/>
                              <a:pt x="470" y="153"/>
                            </a:cubicBezTo>
                            <a:cubicBezTo>
                              <a:pt x="468" y="153"/>
                              <a:pt x="467" y="153"/>
                              <a:pt x="465" y="153"/>
                            </a:cubicBezTo>
                            <a:cubicBezTo>
                              <a:pt x="462" y="153"/>
                              <a:pt x="459" y="153"/>
                              <a:pt x="457" y="152"/>
                            </a:cubicBezTo>
                            <a:cubicBezTo>
                              <a:pt x="455" y="151"/>
                              <a:pt x="453" y="150"/>
                              <a:pt x="451" y="148"/>
                            </a:cubicBezTo>
                            <a:cubicBezTo>
                              <a:pt x="450" y="147"/>
                              <a:pt x="449" y="145"/>
                              <a:pt x="448" y="142"/>
                            </a:cubicBezTo>
                            <a:cubicBezTo>
                              <a:pt x="447" y="140"/>
                              <a:pt x="447" y="137"/>
                              <a:pt x="447" y="133"/>
                            </a:cubicBezTo>
                            <a:cubicBezTo>
                              <a:pt x="447" y="130"/>
                              <a:pt x="447" y="127"/>
                              <a:pt x="448" y="125"/>
                            </a:cubicBezTo>
                            <a:cubicBezTo>
                              <a:pt x="449" y="122"/>
                              <a:pt x="450" y="120"/>
                              <a:pt x="451" y="119"/>
                            </a:cubicBezTo>
                            <a:cubicBezTo>
                              <a:pt x="453" y="117"/>
                              <a:pt x="455" y="116"/>
                              <a:pt x="457" y="115"/>
                            </a:cubicBezTo>
                            <a:cubicBezTo>
                              <a:pt x="459" y="114"/>
                              <a:pt x="461" y="113"/>
                              <a:pt x="464" y="113"/>
                            </a:cubicBezTo>
                            <a:cubicBezTo>
                              <a:pt x="467" y="113"/>
                              <a:pt x="469" y="114"/>
                              <a:pt x="471" y="115"/>
                            </a:cubicBezTo>
                            <a:cubicBezTo>
                              <a:pt x="473" y="116"/>
                              <a:pt x="475" y="117"/>
                              <a:pt x="476" y="118"/>
                            </a:cubicBezTo>
                            <a:cubicBezTo>
                              <a:pt x="478" y="120"/>
                              <a:pt x="479" y="122"/>
                              <a:pt x="479" y="124"/>
                            </a:cubicBezTo>
                            <a:cubicBezTo>
                              <a:pt x="480" y="126"/>
                              <a:pt x="480" y="128"/>
                              <a:pt x="480" y="130"/>
                            </a:cubicBezTo>
                            <a:lnTo>
                              <a:pt x="480" y="132"/>
                            </a:lnTo>
                            <a:close/>
                            <a:moveTo>
                              <a:pt x="473" y="130"/>
                            </a:moveTo>
                            <a:cubicBezTo>
                              <a:pt x="474" y="126"/>
                              <a:pt x="473" y="123"/>
                              <a:pt x="471" y="121"/>
                            </a:cubicBezTo>
                            <a:cubicBezTo>
                              <a:pt x="469" y="119"/>
                              <a:pt x="467" y="118"/>
                              <a:pt x="464" y="118"/>
                            </a:cubicBezTo>
                            <a:cubicBezTo>
                              <a:pt x="462" y="118"/>
                              <a:pt x="461" y="119"/>
                              <a:pt x="459" y="119"/>
                            </a:cubicBezTo>
                            <a:cubicBezTo>
                              <a:pt x="458" y="120"/>
                              <a:pt x="457" y="121"/>
                              <a:pt x="456" y="122"/>
                            </a:cubicBezTo>
                            <a:cubicBezTo>
                              <a:pt x="455" y="123"/>
                              <a:pt x="455" y="124"/>
                              <a:pt x="454" y="125"/>
                            </a:cubicBezTo>
                            <a:cubicBezTo>
                              <a:pt x="454" y="127"/>
                              <a:pt x="454" y="128"/>
                              <a:pt x="454" y="130"/>
                            </a:cubicBezTo>
                            <a:lnTo>
                              <a:pt x="473" y="130"/>
                            </a:lnTo>
                            <a:close/>
                            <a:moveTo>
                              <a:pt x="518" y="152"/>
                            </a:moveTo>
                            <a:cubicBezTo>
                              <a:pt x="518" y="152"/>
                              <a:pt x="518" y="152"/>
                              <a:pt x="518" y="152"/>
                            </a:cubicBezTo>
                            <a:cubicBezTo>
                              <a:pt x="518" y="152"/>
                              <a:pt x="517" y="153"/>
                              <a:pt x="517" y="153"/>
                            </a:cubicBezTo>
                            <a:cubicBezTo>
                              <a:pt x="517" y="153"/>
                              <a:pt x="516" y="153"/>
                              <a:pt x="515" y="153"/>
                            </a:cubicBezTo>
                            <a:cubicBezTo>
                              <a:pt x="515" y="153"/>
                              <a:pt x="514" y="153"/>
                              <a:pt x="514" y="153"/>
                            </a:cubicBezTo>
                            <a:cubicBezTo>
                              <a:pt x="513" y="153"/>
                              <a:pt x="513" y="152"/>
                              <a:pt x="513" y="152"/>
                            </a:cubicBezTo>
                            <a:cubicBezTo>
                              <a:pt x="513" y="152"/>
                              <a:pt x="512" y="152"/>
                              <a:pt x="512" y="152"/>
                            </a:cubicBezTo>
                            <a:cubicBezTo>
                              <a:pt x="512" y="148"/>
                              <a:pt x="512" y="148"/>
                              <a:pt x="512" y="148"/>
                            </a:cubicBezTo>
                            <a:cubicBezTo>
                              <a:pt x="511" y="150"/>
                              <a:pt x="509" y="151"/>
                              <a:pt x="507" y="152"/>
                            </a:cubicBezTo>
                            <a:cubicBezTo>
                              <a:pt x="505" y="153"/>
                              <a:pt x="503" y="153"/>
                              <a:pt x="501" y="153"/>
                            </a:cubicBezTo>
                            <a:cubicBezTo>
                              <a:pt x="499" y="153"/>
                              <a:pt x="497" y="153"/>
                              <a:pt x="496" y="153"/>
                            </a:cubicBezTo>
                            <a:cubicBezTo>
                              <a:pt x="494" y="152"/>
                              <a:pt x="493" y="151"/>
                              <a:pt x="492" y="150"/>
                            </a:cubicBezTo>
                            <a:cubicBezTo>
                              <a:pt x="491" y="149"/>
                              <a:pt x="490" y="148"/>
                              <a:pt x="489" y="147"/>
                            </a:cubicBezTo>
                            <a:cubicBezTo>
                              <a:pt x="489" y="146"/>
                              <a:pt x="488" y="144"/>
                              <a:pt x="488" y="142"/>
                            </a:cubicBezTo>
                            <a:cubicBezTo>
                              <a:pt x="488" y="140"/>
                              <a:pt x="489" y="138"/>
                              <a:pt x="490" y="137"/>
                            </a:cubicBezTo>
                            <a:cubicBezTo>
                              <a:pt x="490" y="135"/>
                              <a:pt x="492" y="134"/>
                              <a:pt x="493" y="133"/>
                            </a:cubicBezTo>
                            <a:cubicBezTo>
                              <a:pt x="495" y="132"/>
                              <a:pt x="497" y="131"/>
                              <a:pt x="499" y="131"/>
                            </a:cubicBezTo>
                            <a:cubicBezTo>
                              <a:pt x="501" y="130"/>
                              <a:pt x="504" y="130"/>
                              <a:pt x="507" y="130"/>
                            </a:cubicBezTo>
                            <a:cubicBezTo>
                              <a:pt x="512" y="130"/>
                              <a:pt x="512" y="130"/>
                              <a:pt x="512" y="130"/>
                            </a:cubicBezTo>
                            <a:cubicBezTo>
                              <a:pt x="512" y="127"/>
                              <a:pt x="512" y="127"/>
                              <a:pt x="512" y="127"/>
                            </a:cubicBezTo>
                            <a:cubicBezTo>
                              <a:pt x="512" y="126"/>
                              <a:pt x="511" y="125"/>
                              <a:pt x="511" y="124"/>
                            </a:cubicBezTo>
                            <a:cubicBezTo>
                              <a:pt x="511" y="122"/>
                              <a:pt x="510" y="122"/>
                              <a:pt x="510" y="121"/>
                            </a:cubicBezTo>
                            <a:cubicBezTo>
                              <a:pt x="509" y="120"/>
                              <a:pt x="508" y="120"/>
                              <a:pt x="507" y="119"/>
                            </a:cubicBezTo>
                            <a:cubicBezTo>
                              <a:pt x="506" y="119"/>
                              <a:pt x="505" y="119"/>
                              <a:pt x="503" y="119"/>
                            </a:cubicBezTo>
                            <a:cubicBezTo>
                              <a:pt x="502" y="119"/>
                              <a:pt x="500" y="119"/>
                              <a:pt x="499" y="119"/>
                            </a:cubicBezTo>
                            <a:cubicBezTo>
                              <a:pt x="497" y="120"/>
                              <a:pt x="496" y="120"/>
                              <a:pt x="495" y="121"/>
                            </a:cubicBezTo>
                            <a:cubicBezTo>
                              <a:pt x="494" y="121"/>
                              <a:pt x="494" y="121"/>
                              <a:pt x="493" y="122"/>
                            </a:cubicBezTo>
                            <a:cubicBezTo>
                              <a:pt x="492" y="122"/>
                              <a:pt x="492" y="122"/>
                              <a:pt x="491" y="122"/>
                            </a:cubicBezTo>
                            <a:cubicBezTo>
                              <a:pt x="491" y="122"/>
                              <a:pt x="491" y="122"/>
                              <a:pt x="491" y="122"/>
                            </a:cubicBezTo>
                            <a:cubicBezTo>
                              <a:pt x="491" y="122"/>
                              <a:pt x="491" y="122"/>
                              <a:pt x="490" y="122"/>
                            </a:cubicBezTo>
                            <a:cubicBezTo>
                              <a:pt x="490" y="122"/>
                              <a:pt x="490" y="121"/>
                              <a:pt x="490" y="121"/>
                            </a:cubicBezTo>
                            <a:cubicBezTo>
                              <a:pt x="490" y="121"/>
                              <a:pt x="490" y="120"/>
                              <a:pt x="490" y="120"/>
                            </a:cubicBezTo>
                            <a:cubicBezTo>
                              <a:pt x="490" y="119"/>
                              <a:pt x="490" y="119"/>
                              <a:pt x="490" y="118"/>
                            </a:cubicBezTo>
                            <a:cubicBezTo>
                              <a:pt x="490" y="118"/>
                              <a:pt x="491" y="117"/>
                              <a:pt x="491" y="117"/>
                            </a:cubicBezTo>
                            <a:cubicBezTo>
                              <a:pt x="491" y="117"/>
                              <a:pt x="492" y="116"/>
                              <a:pt x="493" y="116"/>
                            </a:cubicBezTo>
                            <a:cubicBezTo>
                              <a:pt x="494" y="115"/>
                              <a:pt x="495" y="115"/>
                              <a:pt x="496" y="115"/>
                            </a:cubicBezTo>
                            <a:cubicBezTo>
                              <a:pt x="497" y="114"/>
                              <a:pt x="498" y="114"/>
                              <a:pt x="500" y="114"/>
                            </a:cubicBezTo>
                            <a:cubicBezTo>
                              <a:pt x="501" y="113"/>
                              <a:pt x="502" y="113"/>
                              <a:pt x="504" y="113"/>
                            </a:cubicBezTo>
                            <a:cubicBezTo>
                              <a:pt x="506" y="113"/>
                              <a:pt x="509" y="114"/>
                              <a:pt x="511" y="114"/>
                            </a:cubicBezTo>
                            <a:cubicBezTo>
                              <a:pt x="512" y="115"/>
                              <a:pt x="514" y="116"/>
                              <a:pt x="515" y="117"/>
                            </a:cubicBezTo>
                            <a:cubicBezTo>
                              <a:pt x="516" y="118"/>
                              <a:pt x="517" y="119"/>
                              <a:pt x="517" y="121"/>
                            </a:cubicBezTo>
                            <a:cubicBezTo>
                              <a:pt x="518" y="123"/>
                              <a:pt x="518" y="125"/>
                              <a:pt x="518" y="127"/>
                            </a:cubicBezTo>
                            <a:lnTo>
                              <a:pt x="518" y="152"/>
                            </a:lnTo>
                            <a:close/>
                            <a:moveTo>
                              <a:pt x="512" y="135"/>
                            </a:moveTo>
                            <a:cubicBezTo>
                              <a:pt x="506" y="135"/>
                              <a:pt x="506" y="135"/>
                              <a:pt x="506" y="135"/>
                            </a:cubicBezTo>
                            <a:cubicBezTo>
                              <a:pt x="504" y="135"/>
                              <a:pt x="502" y="135"/>
                              <a:pt x="501" y="135"/>
                            </a:cubicBezTo>
                            <a:cubicBezTo>
                              <a:pt x="500" y="136"/>
                              <a:pt x="499" y="136"/>
                              <a:pt x="498" y="137"/>
                            </a:cubicBezTo>
                            <a:cubicBezTo>
                              <a:pt x="497" y="137"/>
                              <a:pt x="496" y="138"/>
                              <a:pt x="496" y="139"/>
                            </a:cubicBezTo>
                            <a:cubicBezTo>
                              <a:pt x="495" y="140"/>
                              <a:pt x="495" y="141"/>
                              <a:pt x="495" y="142"/>
                            </a:cubicBezTo>
                            <a:cubicBezTo>
                              <a:pt x="495" y="144"/>
                              <a:pt x="496" y="145"/>
                              <a:pt x="497" y="146"/>
                            </a:cubicBezTo>
                            <a:cubicBezTo>
                              <a:pt x="498" y="148"/>
                              <a:pt x="500" y="148"/>
                              <a:pt x="502" y="148"/>
                            </a:cubicBezTo>
                            <a:cubicBezTo>
                              <a:pt x="504" y="148"/>
                              <a:pt x="505" y="148"/>
                              <a:pt x="507" y="147"/>
                            </a:cubicBezTo>
                            <a:cubicBezTo>
                              <a:pt x="508" y="146"/>
                              <a:pt x="510" y="144"/>
                              <a:pt x="512" y="143"/>
                            </a:cubicBezTo>
                            <a:lnTo>
                              <a:pt x="512" y="135"/>
                            </a:lnTo>
                            <a:close/>
                            <a:moveTo>
                              <a:pt x="562" y="152"/>
                            </a:moveTo>
                            <a:cubicBezTo>
                              <a:pt x="562" y="152"/>
                              <a:pt x="562" y="152"/>
                              <a:pt x="562" y="152"/>
                            </a:cubicBezTo>
                            <a:cubicBezTo>
                              <a:pt x="562" y="152"/>
                              <a:pt x="562" y="152"/>
                              <a:pt x="562" y="152"/>
                            </a:cubicBezTo>
                            <a:cubicBezTo>
                              <a:pt x="561" y="153"/>
                              <a:pt x="561" y="153"/>
                              <a:pt x="561" y="153"/>
                            </a:cubicBezTo>
                            <a:cubicBezTo>
                              <a:pt x="560" y="153"/>
                              <a:pt x="560" y="153"/>
                              <a:pt x="559" y="153"/>
                            </a:cubicBezTo>
                            <a:cubicBezTo>
                              <a:pt x="558" y="153"/>
                              <a:pt x="558" y="153"/>
                              <a:pt x="557" y="153"/>
                            </a:cubicBezTo>
                            <a:cubicBezTo>
                              <a:pt x="557" y="153"/>
                              <a:pt x="557" y="153"/>
                              <a:pt x="556" y="152"/>
                            </a:cubicBezTo>
                            <a:cubicBezTo>
                              <a:pt x="556" y="152"/>
                              <a:pt x="556" y="152"/>
                              <a:pt x="556" y="152"/>
                            </a:cubicBezTo>
                            <a:cubicBezTo>
                              <a:pt x="556" y="152"/>
                              <a:pt x="556" y="152"/>
                              <a:pt x="556" y="152"/>
                            </a:cubicBezTo>
                            <a:cubicBezTo>
                              <a:pt x="556" y="130"/>
                              <a:pt x="556" y="130"/>
                              <a:pt x="556" y="130"/>
                            </a:cubicBezTo>
                            <a:cubicBezTo>
                              <a:pt x="556" y="128"/>
                              <a:pt x="555" y="126"/>
                              <a:pt x="555" y="125"/>
                            </a:cubicBezTo>
                            <a:cubicBezTo>
                              <a:pt x="555" y="124"/>
                              <a:pt x="554" y="123"/>
                              <a:pt x="554" y="122"/>
                            </a:cubicBezTo>
                            <a:cubicBezTo>
                              <a:pt x="553" y="121"/>
                              <a:pt x="552" y="120"/>
                              <a:pt x="551" y="120"/>
                            </a:cubicBezTo>
                            <a:cubicBezTo>
                              <a:pt x="550" y="119"/>
                              <a:pt x="549" y="119"/>
                              <a:pt x="548" y="119"/>
                            </a:cubicBezTo>
                            <a:cubicBezTo>
                              <a:pt x="546" y="119"/>
                              <a:pt x="545" y="120"/>
                              <a:pt x="543" y="121"/>
                            </a:cubicBezTo>
                            <a:cubicBezTo>
                              <a:pt x="541" y="122"/>
                              <a:pt x="539" y="124"/>
                              <a:pt x="538" y="126"/>
                            </a:cubicBezTo>
                            <a:cubicBezTo>
                              <a:pt x="538" y="152"/>
                              <a:pt x="538" y="152"/>
                              <a:pt x="538" y="152"/>
                            </a:cubicBezTo>
                            <a:cubicBezTo>
                              <a:pt x="538" y="152"/>
                              <a:pt x="538" y="152"/>
                              <a:pt x="537" y="152"/>
                            </a:cubicBezTo>
                            <a:cubicBezTo>
                              <a:pt x="537" y="152"/>
                              <a:pt x="537" y="152"/>
                              <a:pt x="537" y="152"/>
                            </a:cubicBezTo>
                            <a:cubicBezTo>
                              <a:pt x="537" y="153"/>
                              <a:pt x="536" y="153"/>
                              <a:pt x="536" y="153"/>
                            </a:cubicBezTo>
                            <a:cubicBezTo>
                              <a:pt x="535" y="153"/>
                              <a:pt x="535" y="153"/>
                              <a:pt x="534" y="153"/>
                            </a:cubicBezTo>
                            <a:cubicBezTo>
                              <a:pt x="534" y="153"/>
                              <a:pt x="533" y="153"/>
                              <a:pt x="533" y="153"/>
                            </a:cubicBezTo>
                            <a:cubicBezTo>
                              <a:pt x="532" y="153"/>
                              <a:pt x="532" y="153"/>
                              <a:pt x="532" y="152"/>
                            </a:cubicBezTo>
                            <a:cubicBezTo>
                              <a:pt x="531" y="152"/>
                              <a:pt x="531" y="152"/>
                              <a:pt x="531" y="152"/>
                            </a:cubicBezTo>
                            <a:cubicBezTo>
                              <a:pt x="531" y="152"/>
                              <a:pt x="531" y="152"/>
                              <a:pt x="531" y="152"/>
                            </a:cubicBezTo>
                            <a:cubicBezTo>
                              <a:pt x="531" y="115"/>
                              <a:pt x="531" y="115"/>
                              <a:pt x="531" y="115"/>
                            </a:cubicBezTo>
                            <a:cubicBezTo>
                              <a:pt x="531" y="115"/>
                              <a:pt x="531" y="115"/>
                              <a:pt x="531" y="114"/>
                            </a:cubicBezTo>
                            <a:cubicBezTo>
                              <a:pt x="531" y="114"/>
                              <a:pt x="531" y="114"/>
                              <a:pt x="532" y="114"/>
                            </a:cubicBezTo>
                            <a:cubicBezTo>
                              <a:pt x="532" y="114"/>
                              <a:pt x="532" y="114"/>
                              <a:pt x="532" y="114"/>
                            </a:cubicBezTo>
                            <a:cubicBezTo>
                              <a:pt x="533" y="114"/>
                              <a:pt x="533" y="114"/>
                              <a:pt x="534" y="114"/>
                            </a:cubicBezTo>
                            <a:cubicBezTo>
                              <a:pt x="535" y="114"/>
                              <a:pt x="535" y="114"/>
                              <a:pt x="535" y="114"/>
                            </a:cubicBezTo>
                            <a:cubicBezTo>
                              <a:pt x="536" y="114"/>
                              <a:pt x="536" y="114"/>
                              <a:pt x="536" y="114"/>
                            </a:cubicBezTo>
                            <a:cubicBezTo>
                              <a:pt x="537" y="114"/>
                              <a:pt x="537" y="114"/>
                              <a:pt x="537" y="114"/>
                            </a:cubicBezTo>
                            <a:cubicBezTo>
                              <a:pt x="537" y="115"/>
                              <a:pt x="537" y="115"/>
                              <a:pt x="537" y="115"/>
                            </a:cubicBezTo>
                            <a:cubicBezTo>
                              <a:pt x="537" y="120"/>
                              <a:pt x="537" y="120"/>
                              <a:pt x="537" y="120"/>
                            </a:cubicBezTo>
                            <a:cubicBezTo>
                              <a:pt x="539" y="118"/>
                              <a:pt x="541" y="116"/>
                              <a:pt x="543" y="115"/>
                            </a:cubicBezTo>
                            <a:cubicBezTo>
                              <a:pt x="545" y="114"/>
                              <a:pt x="547" y="113"/>
                              <a:pt x="549" y="113"/>
                            </a:cubicBezTo>
                            <a:cubicBezTo>
                              <a:pt x="552" y="113"/>
                              <a:pt x="554" y="114"/>
                              <a:pt x="555" y="114"/>
                            </a:cubicBezTo>
                            <a:cubicBezTo>
                              <a:pt x="557" y="115"/>
                              <a:pt x="558" y="116"/>
                              <a:pt x="559" y="118"/>
                            </a:cubicBezTo>
                            <a:cubicBezTo>
                              <a:pt x="560" y="119"/>
                              <a:pt x="561" y="121"/>
                              <a:pt x="562" y="123"/>
                            </a:cubicBezTo>
                            <a:cubicBezTo>
                              <a:pt x="562" y="124"/>
                              <a:pt x="562" y="127"/>
                              <a:pt x="562" y="129"/>
                            </a:cubicBezTo>
                            <a:lnTo>
                              <a:pt x="562" y="152"/>
                            </a:lnTo>
                            <a:close/>
                            <a:moveTo>
                              <a:pt x="634" y="133"/>
                            </a:moveTo>
                            <a:cubicBezTo>
                              <a:pt x="634" y="136"/>
                              <a:pt x="634" y="139"/>
                              <a:pt x="633" y="142"/>
                            </a:cubicBezTo>
                            <a:cubicBezTo>
                              <a:pt x="632" y="144"/>
                              <a:pt x="631" y="146"/>
                              <a:pt x="629" y="148"/>
                            </a:cubicBezTo>
                            <a:cubicBezTo>
                              <a:pt x="627" y="150"/>
                              <a:pt x="625" y="151"/>
                              <a:pt x="623" y="152"/>
                            </a:cubicBezTo>
                            <a:cubicBezTo>
                              <a:pt x="620" y="153"/>
                              <a:pt x="617" y="153"/>
                              <a:pt x="614" y="153"/>
                            </a:cubicBezTo>
                            <a:cubicBezTo>
                              <a:pt x="611" y="153"/>
                              <a:pt x="609" y="153"/>
                              <a:pt x="606" y="152"/>
                            </a:cubicBezTo>
                            <a:cubicBezTo>
                              <a:pt x="604" y="151"/>
                              <a:pt x="602" y="150"/>
                              <a:pt x="600" y="148"/>
                            </a:cubicBezTo>
                            <a:cubicBezTo>
                              <a:pt x="598" y="147"/>
                              <a:pt x="597" y="145"/>
                              <a:pt x="596" y="142"/>
                            </a:cubicBezTo>
                            <a:cubicBezTo>
                              <a:pt x="595" y="140"/>
                              <a:pt x="595" y="137"/>
                              <a:pt x="595" y="134"/>
                            </a:cubicBezTo>
                            <a:cubicBezTo>
                              <a:pt x="595" y="101"/>
                              <a:pt x="595" y="101"/>
                              <a:pt x="595" y="101"/>
                            </a:cubicBezTo>
                            <a:cubicBezTo>
                              <a:pt x="595" y="101"/>
                              <a:pt x="595" y="101"/>
                              <a:pt x="595" y="101"/>
                            </a:cubicBezTo>
                            <a:cubicBezTo>
                              <a:pt x="595" y="100"/>
                              <a:pt x="595" y="100"/>
                              <a:pt x="596" y="100"/>
                            </a:cubicBezTo>
                            <a:cubicBezTo>
                              <a:pt x="596" y="100"/>
                              <a:pt x="596" y="100"/>
                              <a:pt x="597" y="100"/>
                            </a:cubicBezTo>
                            <a:cubicBezTo>
                              <a:pt x="597" y="100"/>
                              <a:pt x="598" y="100"/>
                              <a:pt x="598" y="100"/>
                            </a:cubicBezTo>
                            <a:cubicBezTo>
                              <a:pt x="599" y="100"/>
                              <a:pt x="599" y="100"/>
                              <a:pt x="600" y="100"/>
                            </a:cubicBezTo>
                            <a:cubicBezTo>
                              <a:pt x="600" y="100"/>
                              <a:pt x="601" y="100"/>
                              <a:pt x="601" y="100"/>
                            </a:cubicBezTo>
                            <a:cubicBezTo>
                              <a:pt x="601" y="100"/>
                              <a:pt x="601" y="100"/>
                              <a:pt x="602" y="101"/>
                            </a:cubicBezTo>
                            <a:cubicBezTo>
                              <a:pt x="602" y="101"/>
                              <a:pt x="602" y="101"/>
                              <a:pt x="602" y="101"/>
                            </a:cubicBezTo>
                            <a:cubicBezTo>
                              <a:pt x="602" y="133"/>
                              <a:pt x="602" y="133"/>
                              <a:pt x="602" y="133"/>
                            </a:cubicBezTo>
                            <a:cubicBezTo>
                              <a:pt x="602" y="135"/>
                              <a:pt x="602" y="137"/>
                              <a:pt x="603" y="139"/>
                            </a:cubicBezTo>
                            <a:cubicBezTo>
                              <a:pt x="603" y="141"/>
                              <a:pt x="604" y="143"/>
                              <a:pt x="605" y="144"/>
                            </a:cubicBezTo>
                            <a:cubicBezTo>
                              <a:pt x="606" y="145"/>
                              <a:pt x="608" y="146"/>
                              <a:pt x="609" y="146"/>
                            </a:cubicBezTo>
                            <a:cubicBezTo>
                              <a:pt x="611" y="147"/>
                              <a:pt x="613" y="147"/>
                              <a:pt x="615" y="147"/>
                            </a:cubicBezTo>
                            <a:cubicBezTo>
                              <a:pt x="617" y="147"/>
                              <a:pt x="618" y="147"/>
                              <a:pt x="620" y="146"/>
                            </a:cubicBezTo>
                            <a:cubicBezTo>
                              <a:pt x="622" y="146"/>
                              <a:pt x="623" y="145"/>
                              <a:pt x="624" y="144"/>
                            </a:cubicBezTo>
                            <a:cubicBezTo>
                              <a:pt x="625" y="143"/>
                              <a:pt x="626" y="141"/>
                              <a:pt x="626" y="139"/>
                            </a:cubicBezTo>
                            <a:cubicBezTo>
                              <a:pt x="627" y="138"/>
                              <a:pt x="627" y="136"/>
                              <a:pt x="627" y="133"/>
                            </a:cubicBezTo>
                            <a:cubicBezTo>
                              <a:pt x="627" y="101"/>
                              <a:pt x="627" y="101"/>
                              <a:pt x="627" y="101"/>
                            </a:cubicBezTo>
                            <a:cubicBezTo>
                              <a:pt x="627" y="101"/>
                              <a:pt x="627" y="101"/>
                              <a:pt x="628" y="101"/>
                            </a:cubicBezTo>
                            <a:cubicBezTo>
                              <a:pt x="628" y="100"/>
                              <a:pt x="628" y="100"/>
                              <a:pt x="628" y="100"/>
                            </a:cubicBezTo>
                            <a:cubicBezTo>
                              <a:pt x="628" y="100"/>
                              <a:pt x="629" y="100"/>
                              <a:pt x="629" y="100"/>
                            </a:cubicBezTo>
                            <a:cubicBezTo>
                              <a:pt x="630" y="100"/>
                              <a:pt x="630" y="100"/>
                              <a:pt x="631" y="100"/>
                            </a:cubicBezTo>
                            <a:cubicBezTo>
                              <a:pt x="631" y="100"/>
                              <a:pt x="632" y="100"/>
                              <a:pt x="632" y="100"/>
                            </a:cubicBezTo>
                            <a:cubicBezTo>
                              <a:pt x="633" y="100"/>
                              <a:pt x="633" y="100"/>
                              <a:pt x="634" y="100"/>
                            </a:cubicBezTo>
                            <a:cubicBezTo>
                              <a:pt x="634" y="100"/>
                              <a:pt x="634" y="100"/>
                              <a:pt x="634" y="101"/>
                            </a:cubicBezTo>
                            <a:cubicBezTo>
                              <a:pt x="634" y="101"/>
                              <a:pt x="634" y="101"/>
                              <a:pt x="634" y="101"/>
                            </a:cubicBezTo>
                            <a:lnTo>
                              <a:pt x="634" y="133"/>
                            </a:lnTo>
                            <a:close/>
                            <a:moveTo>
                              <a:pt x="679" y="152"/>
                            </a:moveTo>
                            <a:cubicBezTo>
                              <a:pt x="679" y="152"/>
                              <a:pt x="679" y="152"/>
                              <a:pt x="679" y="152"/>
                            </a:cubicBezTo>
                            <a:cubicBezTo>
                              <a:pt x="679" y="152"/>
                              <a:pt x="679" y="152"/>
                              <a:pt x="678" y="152"/>
                            </a:cubicBezTo>
                            <a:cubicBezTo>
                              <a:pt x="678" y="153"/>
                              <a:pt x="678" y="153"/>
                              <a:pt x="677" y="153"/>
                            </a:cubicBezTo>
                            <a:cubicBezTo>
                              <a:pt x="677" y="153"/>
                              <a:pt x="676" y="153"/>
                              <a:pt x="676" y="153"/>
                            </a:cubicBezTo>
                            <a:cubicBezTo>
                              <a:pt x="675" y="153"/>
                              <a:pt x="675" y="153"/>
                              <a:pt x="674" y="153"/>
                            </a:cubicBezTo>
                            <a:cubicBezTo>
                              <a:pt x="674" y="153"/>
                              <a:pt x="673" y="153"/>
                              <a:pt x="673" y="152"/>
                            </a:cubicBezTo>
                            <a:cubicBezTo>
                              <a:pt x="673" y="152"/>
                              <a:pt x="673" y="152"/>
                              <a:pt x="673" y="152"/>
                            </a:cubicBezTo>
                            <a:cubicBezTo>
                              <a:pt x="673" y="152"/>
                              <a:pt x="672" y="152"/>
                              <a:pt x="672" y="152"/>
                            </a:cubicBezTo>
                            <a:cubicBezTo>
                              <a:pt x="672" y="130"/>
                              <a:pt x="672" y="130"/>
                              <a:pt x="672" y="130"/>
                            </a:cubicBezTo>
                            <a:cubicBezTo>
                              <a:pt x="672" y="128"/>
                              <a:pt x="672" y="126"/>
                              <a:pt x="672" y="125"/>
                            </a:cubicBezTo>
                            <a:cubicBezTo>
                              <a:pt x="672" y="124"/>
                              <a:pt x="671" y="123"/>
                              <a:pt x="671" y="122"/>
                            </a:cubicBezTo>
                            <a:cubicBezTo>
                              <a:pt x="670" y="121"/>
                              <a:pt x="669" y="120"/>
                              <a:pt x="668" y="120"/>
                            </a:cubicBezTo>
                            <a:cubicBezTo>
                              <a:pt x="667" y="119"/>
                              <a:pt x="666" y="119"/>
                              <a:pt x="665" y="119"/>
                            </a:cubicBezTo>
                            <a:cubicBezTo>
                              <a:pt x="663" y="119"/>
                              <a:pt x="661" y="120"/>
                              <a:pt x="660" y="121"/>
                            </a:cubicBezTo>
                            <a:cubicBezTo>
                              <a:pt x="658" y="122"/>
                              <a:pt x="656" y="124"/>
                              <a:pt x="654" y="126"/>
                            </a:cubicBezTo>
                            <a:cubicBezTo>
                              <a:pt x="654" y="152"/>
                              <a:pt x="654" y="152"/>
                              <a:pt x="654" y="152"/>
                            </a:cubicBezTo>
                            <a:cubicBezTo>
                              <a:pt x="654" y="152"/>
                              <a:pt x="654" y="152"/>
                              <a:pt x="654" y="152"/>
                            </a:cubicBezTo>
                            <a:cubicBezTo>
                              <a:pt x="654" y="152"/>
                              <a:pt x="654" y="152"/>
                              <a:pt x="654" y="152"/>
                            </a:cubicBezTo>
                            <a:cubicBezTo>
                              <a:pt x="654" y="153"/>
                              <a:pt x="653" y="153"/>
                              <a:pt x="653" y="153"/>
                            </a:cubicBezTo>
                            <a:cubicBezTo>
                              <a:pt x="652" y="153"/>
                              <a:pt x="652" y="153"/>
                              <a:pt x="651" y="153"/>
                            </a:cubicBezTo>
                            <a:cubicBezTo>
                              <a:pt x="650" y="153"/>
                              <a:pt x="650" y="153"/>
                              <a:pt x="649" y="153"/>
                            </a:cubicBezTo>
                            <a:cubicBezTo>
                              <a:pt x="649" y="153"/>
                              <a:pt x="649" y="153"/>
                              <a:pt x="648" y="152"/>
                            </a:cubicBezTo>
                            <a:cubicBezTo>
                              <a:pt x="648" y="152"/>
                              <a:pt x="648" y="152"/>
                              <a:pt x="648" y="152"/>
                            </a:cubicBezTo>
                            <a:cubicBezTo>
                              <a:pt x="648" y="152"/>
                              <a:pt x="648" y="152"/>
                              <a:pt x="648" y="152"/>
                            </a:cubicBezTo>
                            <a:cubicBezTo>
                              <a:pt x="648" y="115"/>
                              <a:pt x="648" y="115"/>
                              <a:pt x="648" y="115"/>
                            </a:cubicBezTo>
                            <a:cubicBezTo>
                              <a:pt x="648" y="115"/>
                              <a:pt x="648" y="115"/>
                              <a:pt x="648" y="114"/>
                            </a:cubicBezTo>
                            <a:cubicBezTo>
                              <a:pt x="648" y="114"/>
                              <a:pt x="648" y="114"/>
                              <a:pt x="648" y="114"/>
                            </a:cubicBezTo>
                            <a:cubicBezTo>
                              <a:pt x="649" y="114"/>
                              <a:pt x="649" y="114"/>
                              <a:pt x="649" y="114"/>
                            </a:cubicBezTo>
                            <a:cubicBezTo>
                              <a:pt x="650" y="114"/>
                              <a:pt x="650" y="114"/>
                              <a:pt x="651" y="114"/>
                            </a:cubicBezTo>
                            <a:cubicBezTo>
                              <a:pt x="651" y="114"/>
                              <a:pt x="652" y="114"/>
                              <a:pt x="652" y="114"/>
                            </a:cubicBezTo>
                            <a:cubicBezTo>
                              <a:pt x="653" y="114"/>
                              <a:pt x="653" y="114"/>
                              <a:pt x="653" y="114"/>
                            </a:cubicBezTo>
                            <a:cubicBezTo>
                              <a:pt x="653" y="114"/>
                              <a:pt x="654" y="114"/>
                              <a:pt x="654" y="114"/>
                            </a:cubicBezTo>
                            <a:cubicBezTo>
                              <a:pt x="654" y="115"/>
                              <a:pt x="654" y="115"/>
                              <a:pt x="654" y="115"/>
                            </a:cubicBezTo>
                            <a:cubicBezTo>
                              <a:pt x="654" y="120"/>
                              <a:pt x="654" y="120"/>
                              <a:pt x="654" y="120"/>
                            </a:cubicBezTo>
                            <a:cubicBezTo>
                              <a:pt x="656" y="118"/>
                              <a:pt x="658" y="116"/>
                              <a:pt x="660" y="115"/>
                            </a:cubicBezTo>
                            <a:cubicBezTo>
                              <a:pt x="662" y="114"/>
                              <a:pt x="664" y="113"/>
                              <a:pt x="666" y="113"/>
                            </a:cubicBezTo>
                            <a:cubicBezTo>
                              <a:pt x="669" y="113"/>
                              <a:pt x="671" y="114"/>
                              <a:pt x="672" y="114"/>
                            </a:cubicBezTo>
                            <a:cubicBezTo>
                              <a:pt x="674" y="115"/>
                              <a:pt x="675" y="116"/>
                              <a:pt x="676" y="118"/>
                            </a:cubicBezTo>
                            <a:cubicBezTo>
                              <a:pt x="677" y="119"/>
                              <a:pt x="678" y="121"/>
                              <a:pt x="678" y="123"/>
                            </a:cubicBezTo>
                            <a:cubicBezTo>
                              <a:pt x="679" y="124"/>
                              <a:pt x="679" y="127"/>
                              <a:pt x="679" y="129"/>
                            </a:cubicBezTo>
                            <a:lnTo>
                              <a:pt x="679" y="152"/>
                            </a:lnTo>
                            <a:close/>
                            <a:moveTo>
                              <a:pt x="699" y="103"/>
                            </a:moveTo>
                            <a:cubicBezTo>
                              <a:pt x="699" y="104"/>
                              <a:pt x="699" y="105"/>
                              <a:pt x="698" y="106"/>
                            </a:cubicBezTo>
                            <a:cubicBezTo>
                              <a:pt x="698" y="106"/>
                              <a:pt x="697" y="107"/>
                              <a:pt x="695" y="107"/>
                            </a:cubicBezTo>
                            <a:cubicBezTo>
                              <a:pt x="693" y="107"/>
                              <a:pt x="692" y="106"/>
                              <a:pt x="692" y="106"/>
                            </a:cubicBezTo>
                            <a:cubicBezTo>
                              <a:pt x="691" y="105"/>
                              <a:pt x="691" y="104"/>
                              <a:pt x="691" y="103"/>
                            </a:cubicBezTo>
                            <a:cubicBezTo>
                              <a:pt x="691" y="101"/>
                              <a:pt x="691" y="100"/>
                              <a:pt x="692" y="100"/>
                            </a:cubicBezTo>
                            <a:cubicBezTo>
                              <a:pt x="692" y="99"/>
                              <a:pt x="694" y="99"/>
                              <a:pt x="695" y="99"/>
                            </a:cubicBezTo>
                            <a:cubicBezTo>
                              <a:pt x="697" y="99"/>
                              <a:pt x="698" y="99"/>
                              <a:pt x="698" y="100"/>
                            </a:cubicBezTo>
                            <a:cubicBezTo>
                              <a:pt x="699" y="100"/>
                              <a:pt x="699" y="101"/>
                              <a:pt x="699" y="103"/>
                            </a:cubicBezTo>
                            <a:close/>
                            <a:moveTo>
                              <a:pt x="698" y="152"/>
                            </a:moveTo>
                            <a:cubicBezTo>
                              <a:pt x="698" y="152"/>
                              <a:pt x="698" y="152"/>
                              <a:pt x="698" y="152"/>
                            </a:cubicBezTo>
                            <a:cubicBezTo>
                              <a:pt x="698" y="152"/>
                              <a:pt x="698" y="152"/>
                              <a:pt x="698" y="152"/>
                            </a:cubicBezTo>
                            <a:cubicBezTo>
                              <a:pt x="698" y="153"/>
                              <a:pt x="697" y="153"/>
                              <a:pt x="697" y="153"/>
                            </a:cubicBezTo>
                            <a:cubicBezTo>
                              <a:pt x="696" y="153"/>
                              <a:pt x="696" y="153"/>
                              <a:pt x="695" y="153"/>
                            </a:cubicBezTo>
                            <a:cubicBezTo>
                              <a:pt x="694" y="153"/>
                              <a:pt x="694" y="153"/>
                              <a:pt x="693" y="153"/>
                            </a:cubicBezTo>
                            <a:cubicBezTo>
                              <a:pt x="693" y="153"/>
                              <a:pt x="693" y="153"/>
                              <a:pt x="692" y="152"/>
                            </a:cubicBezTo>
                            <a:cubicBezTo>
                              <a:pt x="692" y="152"/>
                              <a:pt x="692" y="152"/>
                              <a:pt x="692" y="152"/>
                            </a:cubicBezTo>
                            <a:cubicBezTo>
                              <a:pt x="692" y="152"/>
                              <a:pt x="692" y="152"/>
                              <a:pt x="692" y="152"/>
                            </a:cubicBezTo>
                            <a:cubicBezTo>
                              <a:pt x="692" y="115"/>
                              <a:pt x="692" y="115"/>
                              <a:pt x="692" y="115"/>
                            </a:cubicBezTo>
                            <a:cubicBezTo>
                              <a:pt x="692" y="115"/>
                              <a:pt x="692" y="115"/>
                              <a:pt x="692" y="115"/>
                            </a:cubicBezTo>
                            <a:cubicBezTo>
                              <a:pt x="692" y="114"/>
                              <a:pt x="692" y="114"/>
                              <a:pt x="692" y="114"/>
                            </a:cubicBezTo>
                            <a:cubicBezTo>
                              <a:pt x="693" y="114"/>
                              <a:pt x="693" y="114"/>
                              <a:pt x="693" y="114"/>
                            </a:cubicBezTo>
                            <a:cubicBezTo>
                              <a:pt x="694" y="114"/>
                              <a:pt x="694" y="114"/>
                              <a:pt x="695" y="114"/>
                            </a:cubicBezTo>
                            <a:cubicBezTo>
                              <a:pt x="696" y="114"/>
                              <a:pt x="696" y="114"/>
                              <a:pt x="697" y="114"/>
                            </a:cubicBezTo>
                            <a:cubicBezTo>
                              <a:pt x="697" y="114"/>
                              <a:pt x="698" y="114"/>
                              <a:pt x="698" y="114"/>
                            </a:cubicBezTo>
                            <a:cubicBezTo>
                              <a:pt x="698" y="114"/>
                              <a:pt x="698" y="114"/>
                              <a:pt x="698" y="115"/>
                            </a:cubicBezTo>
                            <a:cubicBezTo>
                              <a:pt x="698" y="115"/>
                              <a:pt x="698" y="115"/>
                              <a:pt x="698" y="115"/>
                            </a:cubicBezTo>
                            <a:lnTo>
                              <a:pt x="698" y="152"/>
                            </a:lnTo>
                            <a:close/>
                            <a:moveTo>
                              <a:pt x="745" y="133"/>
                            </a:moveTo>
                            <a:cubicBezTo>
                              <a:pt x="745" y="136"/>
                              <a:pt x="745" y="139"/>
                              <a:pt x="744" y="141"/>
                            </a:cubicBezTo>
                            <a:cubicBezTo>
                              <a:pt x="743" y="144"/>
                              <a:pt x="742" y="146"/>
                              <a:pt x="740" y="148"/>
                            </a:cubicBezTo>
                            <a:cubicBezTo>
                              <a:pt x="739" y="149"/>
                              <a:pt x="737" y="151"/>
                              <a:pt x="735" y="152"/>
                            </a:cubicBezTo>
                            <a:cubicBezTo>
                              <a:pt x="732" y="153"/>
                              <a:pt x="730" y="153"/>
                              <a:pt x="727" y="153"/>
                            </a:cubicBezTo>
                            <a:cubicBezTo>
                              <a:pt x="724" y="153"/>
                              <a:pt x="721" y="153"/>
                              <a:pt x="719" y="152"/>
                            </a:cubicBezTo>
                            <a:cubicBezTo>
                              <a:pt x="716" y="151"/>
                              <a:pt x="715" y="150"/>
                              <a:pt x="713" y="148"/>
                            </a:cubicBezTo>
                            <a:cubicBezTo>
                              <a:pt x="712" y="146"/>
                              <a:pt x="711" y="144"/>
                              <a:pt x="710" y="142"/>
                            </a:cubicBezTo>
                            <a:cubicBezTo>
                              <a:pt x="709" y="139"/>
                              <a:pt x="709" y="137"/>
                              <a:pt x="709" y="134"/>
                            </a:cubicBezTo>
                            <a:cubicBezTo>
                              <a:pt x="709" y="131"/>
                              <a:pt x="709" y="128"/>
                              <a:pt x="710" y="125"/>
                            </a:cubicBezTo>
                            <a:cubicBezTo>
                              <a:pt x="711" y="123"/>
                              <a:pt x="712" y="121"/>
                              <a:pt x="713" y="119"/>
                            </a:cubicBezTo>
                            <a:cubicBezTo>
                              <a:pt x="715" y="117"/>
                              <a:pt x="717" y="116"/>
                              <a:pt x="719" y="115"/>
                            </a:cubicBezTo>
                            <a:cubicBezTo>
                              <a:pt x="721" y="114"/>
                              <a:pt x="724" y="113"/>
                              <a:pt x="727" y="113"/>
                            </a:cubicBezTo>
                            <a:cubicBezTo>
                              <a:pt x="730" y="113"/>
                              <a:pt x="733" y="114"/>
                              <a:pt x="735" y="115"/>
                            </a:cubicBezTo>
                            <a:cubicBezTo>
                              <a:pt x="737" y="115"/>
                              <a:pt x="739" y="117"/>
                              <a:pt x="741" y="118"/>
                            </a:cubicBezTo>
                            <a:cubicBezTo>
                              <a:pt x="742" y="120"/>
                              <a:pt x="743" y="122"/>
                              <a:pt x="744" y="125"/>
                            </a:cubicBezTo>
                            <a:cubicBezTo>
                              <a:pt x="745" y="127"/>
                              <a:pt x="745" y="130"/>
                              <a:pt x="745" y="133"/>
                            </a:cubicBezTo>
                            <a:close/>
                            <a:moveTo>
                              <a:pt x="738" y="133"/>
                            </a:moveTo>
                            <a:cubicBezTo>
                              <a:pt x="738" y="131"/>
                              <a:pt x="738" y="129"/>
                              <a:pt x="738" y="128"/>
                            </a:cubicBezTo>
                            <a:cubicBezTo>
                              <a:pt x="737" y="126"/>
                              <a:pt x="737" y="124"/>
                              <a:pt x="736" y="123"/>
                            </a:cubicBezTo>
                            <a:cubicBezTo>
                              <a:pt x="735" y="122"/>
                              <a:pt x="734" y="121"/>
                              <a:pt x="732" y="120"/>
                            </a:cubicBezTo>
                            <a:cubicBezTo>
                              <a:pt x="731" y="119"/>
                              <a:pt x="729" y="119"/>
                              <a:pt x="727" y="119"/>
                            </a:cubicBezTo>
                            <a:cubicBezTo>
                              <a:pt x="725" y="119"/>
                              <a:pt x="723" y="119"/>
                              <a:pt x="722" y="120"/>
                            </a:cubicBezTo>
                            <a:cubicBezTo>
                              <a:pt x="720" y="121"/>
                              <a:pt x="719" y="122"/>
                              <a:pt x="718" y="123"/>
                            </a:cubicBezTo>
                            <a:cubicBezTo>
                              <a:pt x="717" y="124"/>
                              <a:pt x="717" y="126"/>
                              <a:pt x="716" y="127"/>
                            </a:cubicBezTo>
                            <a:cubicBezTo>
                              <a:pt x="716" y="129"/>
                              <a:pt x="716" y="131"/>
                              <a:pt x="716" y="133"/>
                            </a:cubicBezTo>
                            <a:cubicBezTo>
                              <a:pt x="716" y="135"/>
                              <a:pt x="716" y="137"/>
                              <a:pt x="716" y="139"/>
                            </a:cubicBezTo>
                            <a:cubicBezTo>
                              <a:pt x="717" y="141"/>
                              <a:pt x="717" y="142"/>
                              <a:pt x="718" y="143"/>
                            </a:cubicBezTo>
                            <a:cubicBezTo>
                              <a:pt x="719" y="145"/>
                              <a:pt x="720" y="146"/>
                              <a:pt x="721" y="147"/>
                            </a:cubicBezTo>
                            <a:cubicBezTo>
                              <a:pt x="723" y="147"/>
                              <a:pt x="725" y="148"/>
                              <a:pt x="727" y="148"/>
                            </a:cubicBezTo>
                            <a:cubicBezTo>
                              <a:pt x="729" y="148"/>
                              <a:pt x="731" y="147"/>
                              <a:pt x="732" y="147"/>
                            </a:cubicBezTo>
                            <a:cubicBezTo>
                              <a:pt x="733" y="146"/>
                              <a:pt x="735" y="145"/>
                              <a:pt x="736" y="144"/>
                            </a:cubicBezTo>
                            <a:cubicBezTo>
                              <a:pt x="736" y="142"/>
                              <a:pt x="737" y="141"/>
                              <a:pt x="738" y="139"/>
                            </a:cubicBezTo>
                            <a:cubicBezTo>
                              <a:pt x="738" y="137"/>
                              <a:pt x="738" y="135"/>
                              <a:pt x="738" y="133"/>
                            </a:cubicBezTo>
                            <a:close/>
                            <a:moveTo>
                              <a:pt x="787" y="152"/>
                            </a:moveTo>
                            <a:cubicBezTo>
                              <a:pt x="787" y="152"/>
                              <a:pt x="787" y="152"/>
                              <a:pt x="787" y="152"/>
                            </a:cubicBezTo>
                            <a:cubicBezTo>
                              <a:pt x="787" y="152"/>
                              <a:pt x="786" y="152"/>
                              <a:pt x="786" y="152"/>
                            </a:cubicBezTo>
                            <a:cubicBezTo>
                              <a:pt x="786" y="153"/>
                              <a:pt x="786" y="153"/>
                              <a:pt x="785" y="153"/>
                            </a:cubicBezTo>
                            <a:cubicBezTo>
                              <a:pt x="785" y="153"/>
                              <a:pt x="784" y="153"/>
                              <a:pt x="783" y="153"/>
                            </a:cubicBezTo>
                            <a:cubicBezTo>
                              <a:pt x="783" y="153"/>
                              <a:pt x="782" y="153"/>
                              <a:pt x="782" y="153"/>
                            </a:cubicBezTo>
                            <a:cubicBezTo>
                              <a:pt x="781" y="153"/>
                              <a:pt x="781" y="153"/>
                              <a:pt x="781" y="152"/>
                            </a:cubicBezTo>
                            <a:cubicBezTo>
                              <a:pt x="781" y="152"/>
                              <a:pt x="780" y="152"/>
                              <a:pt x="780" y="152"/>
                            </a:cubicBezTo>
                            <a:cubicBezTo>
                              <a:pt x="780" y="152"/>
                              <a:pt x="780" y="152"/>
                              <a:pt x="780" y="152"/>
                            </a:cubicBezTo>
                            <a:cubicBezTo>
                              <a:pt x="780" y="130"/>
                              <a:pt x="780" y="130"/>
                              <a:pt x="780" y="130"/>
                            </a:cubicBezTo>
                            <a:cubicBezTo>
                              <a:pt x="780" y="128"/>
                              <a:pt x="780" y="126"/>
                              <a:pt x="780" y="125"/>
                            </a:cubicBezTo>
                            <a:cubicBezTo>
                              <a:pt x="779" y="124"/>
                              <a:pt x="779" y="123"/>
                              <a:pt x="778" y="122"/>
                            </a:cubicBezTo>
                            <a:cubicBezTo>
                              <a:pt x="778" y="121"/>
                              <a:pt x="777" y="120"/>
                              <a:pt x="776" y="120"/>
                            </a:cubicBezTo>
                            <a:cubicBezTo>
                              <a:pt x="775" y="119"/>
                              <a:pt x="774" y="119"/>
                              <a:pt x="772" y="119"/>
                            </a:cubicBezTo>
                            <a:cubicBezTo>
                              <a:pt x="771" y="119"/>
                              <a:pt x="769" y="120"/>
                              <a:pt x="767" y="121"/>
                            </a:cubicBezTo>
                            <a:cubicBezTo>
                              <a:pt x="766" y="122"/>
                              <a:pt x="764" y="124"/>
                              <a:pt x="762" y="126"/>
                            </a:cubicBezTo>
                            <a:cubicBezTo>
                              <a:pt x="762" y="152"/>
                              <a:pt x="762" y="152"/>
                              <a:pt x="762" y="152"/>
                            </a:cubicBezTo>
                            <a:cubicBezTo>
                              <a:pt x="762" y="152"/>
                              <a:pt x="762" y="152"/>
                              <a:pt x="762" y="152"/>
                            </a:cubicBezTo>
                            <a:cubicBezTo>
                              <a:pt x="762" y="152"/>
                              <a:pt x="762" y="152"/>
                              <a:pt x="761" y="152"/>
                            </a:cubicBezTo>
                            <a:cubicBezTo>
                              <a:pt x="761" y="153"/>
                              <a:pt x="761" y="153"/>
                              <a:pt x="760" y="153"/>
                            </a:cubicBezTo>
                            <a:cubicBezTo>
                              <a:pt x="760" y="153"/>
                              <a:pt x="759" y="153"/>
                              <a:pt x="759" y="153"/>
                            </a:cubicBezTo>
                            <a:cubicBezTo>
                              <a:pt x="758" y="153"/>
                              <a:pt x="758" y="153"/>
                              <a:pt x="757" y="153"/>
                            </a:cubicBezTo>
                            <a:cubicBezTo>
                              <a:pt x="757" y="153"/>
                              <a:pt x="756" y="153"/>
                              <a:pt x="756" y="152"/>
                            </a:cubicBezTo>
                            <a:cubicBezTo>
                              <a:pt x="756" y="152"/>
                              <a:pt x="756" y="152"/>
                              <a:pt x="756" y="152"/>
                            </a:cubicBezTo>
                            <a:cubicBezTo>
                              <a:pt x="755" y="152"/>
                              <a:pt x="755" y="152"/>
                              <a:pt x="755" y="152"/>
                            </a:cubicBezTo>
                            <a:cubicBezTo>
                              <a:pt x="755" y="115"/>
                              <a:pt x="755" y="115"/>
                              <a:pt x="755" y="115"/>
                            </a:cubicBezTo>
                            <a:cubicBezTo>
                              <a:pt x="755" y="115"/>
                              <a:pt x="755" y="115"/>
                              <a:pt x="756" y="114"/>
                            </a:cubicBezTo>
                            <a:cubicBezTo>
                              <a:pt x="756" y="114"/>
                              <a:pt x="756" y="114"/>
                              <a:pt x="756" y="114"/>
                            </a:cubicBezTo>
                            <a:cubicBezTo>
                              <a:pt x="756" y="114"/>
                              <a:pt x="757" y="114"/>
                              <a:pt x="757" y="114"/>
                            </a:cubicBezTo>
                            <a:cubicBezTo>
                              <a:pt x="757" y="114"/>
                              <a:pt x="758" y="114"/>
                              <a:pt x="758" y="114"/>
                            </a:cubicBezTo>
                            <a:cubicBezTo>
                              <a:pt x="759" y="114"/>
                              <a:pt x="760" y="114"/>
                              <a:pt x="760" y="114"/>
                            </a:cubicBezTo>
                            <a:cubicBezTo>
                              <a:pt x="760" y="114"/>
                              <a:pt x="761" y="114"/>
                              <a:pt x="761" y="114"/>
                            </a:cubicBezTo>
                            <a:cubicBezTo>
                              <a:pt x="761" y="114"/>
                              <a:pt x="761" y="114"/>
                              <a:pt x="761" y="114"/>
                            </a:cubicBezTo>
                            <a:cubicBezTo>
                              <a:pt x="761" y="115"/>
                              <a:pt x="761" y="115"/>
                              <a:pt x="761" y="115"/>
                            </a:cubicBezTo>
                            <a:cubicBezTo>
                              <a:pt x="761" y="120"/>
                              <a:pt x="761" y="120"/>
                              <a:pt x="761" y="120"/>
                            </a:cubicBezTo>
                            <a:cubicBezTo>
                              <a:pt x="764" y="118"/>
                              <a:pt x="766" y="116"/>
                              <a:pt x="768" y="115"/>
                            </a:cubicBezTo>
                            <a:cubicBezTo>
                              <a:pt x="770" y="114"/>
                              <a:pt x="772" y="113"/>
                              <a:pt x="774" y="113"/>
                            </a:cubicBezTo>
                            <a:cubicBezTo>
                              <a:pt x="776" y="113"/>
                              <a:pt x="778" y="114"/>
                              <a:pt x="780" y="114"/>
                            </a:cubicBezTo>
                            <a:cubicBezTo>
                              <a:pt x="782" y="115"/>
                              <a:pt x="783" y="116"/>
                              <a:pt x="784" y="118"/>
                            </a:cubicBezTo>
                            <a:cubicBezTo>
                              <a:pt x="785" y="119"/>
                              <a:pt x="786" y="121"/>
                              <a:pt x="786" y="123"/>
                            </a:cubicBezTo>
                            <a:cubicBezTo>
                              <a:pt x="787" y="124"/>
                              <a:pt x="787" y="127"/>
                              <a:pt x="787" y="129"/>
                            </a:cubicBezTo>
                            <a:lnTo>
                              <a:pt x="787" y="152"/>
                            </a:lnTo>
                            <a:close/>
                          </a:path>
                        </a:pathLst>
                      </a:custGeom>
                      <a:solidFill>
                        <a:srgbClr val="034EA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1C02F3" w14:textId="77777777" w:rsidR="00597CE0" w:rsidRDefault="00597CE0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97D17B" id="Freeform 1717" o:spid="_x0000_s1031" style="position:absolute;margin-left:427.3pt;margin-top:49.75pt;width:67.25pt;height:12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81,1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" adj="-11796480,,5400" path="m39,8v,,,1,,1c39,9,39,10,39,10v,,,,,c38,10,38,10,38,10v-15,,-15,,-15,c23,56,23,56,23,56v,,,,,1c23,57,23,57,23,57v-1,,-1,,-2,c21,57,20,57,20,57v-1,,-1,,-2,c18,57,17,57,17,57v,,,,-1,c16,56,16,56,16,56v,-46,,-46,,-46c2,10,2,10,2,10v-1,,-1,,-1,c1,10,1,10,1,10,,10,,9,,9,,9,,8,,8,,7,,7,,6,,6,,5,1,5v,,,,,c1,5,1,5,2,5v36,,36,,36,c38,5,38,5,39,5v,,,,,c39,5,39,6,39,6v,1,,1,,2xm78,56v,,,,,1c78,57,78,57,77,57v,,,,-1,c76,57,75,57,75,57v-1,,-2,,-2,c73,57,72,57,72,57v,,,,-1,c71,56,71,56,71,56v,-21,,-21,,-21c71,33,71,31,71,30v,-2,-1,-3,-2,-4c69,25,68,25,67,24v-1,,-2,-1,-3,-1c62,23,60,24,59,25v-2,1,-4,3,-6,5c53,56,53,56,53,56v,,,,,1c53,57,53,57,53,57v-1,,-1,,-1,c51,57,51,57,50,57v-1,,-1,,-2,c48,57,48,57,47,57v,,,,,c47,56,47,56,47,56,47,2,47,2,47,2v,,,-1,,-1c47,1,47,1,47,1v1,,1,,1,c49,1,49,1,50,1v1,,1,,2,c52,1,52,1,53,1v,,,,,c53,1,53,2,53,2v,22,,22,,22c55,22,57,20,59,19v2,-1,4,-1,6,-1c67,18,69,18,71,19v2,1,3,2,4,3c76,24,77,25,77,27v1,2,1,4,1,7l78,56xm98,7v,2,,3,-1,3c97,11,95,11,94,11v-2,,-3,,-3,-1c90,10,90,9,90,7v,-1,,-2,1,-3c91,4,92,3,94,3v2,,3,,3,1c98,5,98,6,98,7xm97,56v,,,,,1c97,57,97,57,97,57v-1,,-1,,-1,c95,57,95,57,94,57v-1,,-1,,-2,c92,57,92,57,91,57v,,,,,c91,56,91,56,91,56v,-36,,-36,,-36c91,19,91,19,91,19v,,,,,c92,18,92,18,92,18v1,,1,,2,c95,18,95,18,96,18v,,,,1,1c97,19,97,19,97,19v,,,,,1l97,56xm133,46v,2,,4,-1,5c131,52,130,54,129,55v-1,1,-3,1,-5,2c123,58,121,58,119,58v-2,,-3,,-4,-1c114,57,113,57,112,57v-1,-1,-2,-1,-3,-1c109,55,108,55,108,55v,,-1,-1,-1,-1c107,53,107,53,107,52v,-1,,-1,,-2c107,50,107,50,107,50v1,-1,1,-1,1,-1c108,49,108,49,108,49v1,,1,,2,c110,50,111,50,112,51v1,,2,,3,1c116,52,117,52,119,52v1,,2,,3,c123,52,124,51,124,51v1,-1,1,-1,2,-2c126,48,126,48,126,47v,-1,,-2,,-3c125,43,124,43,123,42v,,-1,-1,-2,-1c119,40,118,40,117,39v-1,,-2,-1,-3,-1c113,37,112,37,111,36v-1,-1,-2,-2,-2,-3c108,32,108,30,108,29v,-2,,-3,1,-5c109,23,110,22,111,21v1,-1,3,-2,5,-2c117,18,119,18,121,18v1,,2,,3,c125,18,126,18,127,19v1,,1,,2,c129,20,130,20,130,20v,,1,,1,1c131,21,131,21,131,21v,,,1,,1c131,22,131,23,131,23v,,,1,,1c131,25,131,25,131,25v,,,,,1c130,26,130,26,130,26v,,-1,,-1,-1c129,25,128,25,127,24v-1,,-1,,-2,-1c124,23,123,23,121,23v-1,,-2,,-3,c117,24,117,24,116,24v,1,-1,1,-1,2c115,27,114,27,114,28v,1,1,2,1,3c116,32,117,32,117,33v1,,2,1,3,1c121,35,123,35,124,35v1,1,2,1,3,2c128,38,129,38,130,39v1,1,2,2,2,3c133,43,133,44,133,46xm196,37v,3,-1,6,-1,9c194,48,193,50,192,52v-2,2,-3,3,-5,4c185,57,182,58,180,58v-1,,-2,,-3,-1c176,57,175,57,174,56v-1,,-2,-1,-2,-1c171,54,170,53,169,52v,18,,18,,18c169,71,169,71,169,71v,,-1,,-1,c168,72,168,72,167,72v,,-1,,-2,c165,72,164,72,164,72v-1,,-1,,-1,-1c163,71,162,71,162,71v,,,,,-1c162,20,162,20,162,20v,-1,,-1,,-1c162,19,162,19,163,19v,-1,,-1,1,-1c164,18,165,18,165,18v1,,1,,1,c167,18,167,18,167,19v1,,1,,1,c168,19,168,19,168,20v,4,,4,,4c169,23,170,22,171,21v1,,2,-1,3,-2c175,19,176,18,178,18v1,,2,,3,c184,18,186,18,188,19v2,1,3,3,4,4c193,25,194,27,195,30v,2,1,5,1,7xm189,38v,-2,,-4,-1,-5c188,31,188,29,187,28v-1,-1,-2,-3,-3,-3c183,24,181,23,180,23v-1,,-2,1,-3,1c176,24,175,24,175,25v-1,1,-2,1,-3,2c171,28,170,29,169,31v,14,,14,,14c171,47,172,49,174,50v2,1,3,2,5,2c181,52,182,52,184,51v1,-1,2,-2,3,-3c187,46,188,45,188,43v1,-2,1,-3,1,-5xm227,22v,,,1,,1c227,24,227,24,227,24v,1,,1,,1c227,25,227,25,226,25v,,,,,c225,25,225,25,225,25v-1,-1,-1,-1,-2,-1c223,24,222,24,222,24v-1,,-2,,-2,c219,25,218,25,218,26v-1,,-2,1,-3,2c215,29,214,31,213,32v,24,,24,,24c213,56,213,56,213,57v,,-1,,-1,c212,57,212,57,211,57v,,-1,,-2,c209,57,208,57,208,57v-1,,-1,,-1,c207,57,206,57,206,57v,-1,,-1,,-1c206,20,206,20,206,20v,-1,,-1,,-1c206,19,207,19,207,19v,-1,,-1,1,-1c208,18,209,18,209,18v1,,1,,2,c211,18,211,18,212,19v,,,,,c212,19,212,19,212,20v,5,,5,,5c213,23,214,22,215,21v1,-1,2,-1,2,-2c218,19,219,18,220,18v1,,1,,2,c223,18,223,18,223,18v1,,1,,2,c225,18,226,18,226,18v,,1,1,1,1c227,19,227,19,227,19v,,,,,1c227,20,227,20,227,20v,1,,1,,2xm268,37v,3,,6,-1,9c266,48,265,50,263,52v-1,2,-3,3,-5,4c255,57,253,58,249,58v-3,,-5,-1,-7,-2c239,56,238,54,236,53v-1,-2,-3,-4,-3,-7c232,44,232,41,232,38v,-3,,-6,1,-8c234,27,235,25,236,23v2,-1,4,-3,6,-4c244,18,247,18,250,18v3,,6,,8,1c260,20,262,21,264,23v1,2,2,4,3,6c268,32,268,34,268,37xm261,38v,-2,,-4,,-6c260,30,260,29,259,28v-1,-2,-2,-3,-4,-4c254,24,252,23,250,23v-2,,-4,1,-5,1c243,25,242,26,241,27v-1,2,-1,3,-2,5c239,34,239,36,239,38v,2,,3,,5c239,45,240,47,241,48v1,1,2,2,3,3c246,52,248,52,250,52v2,,3,,5,-1c256,50,258,49,258,48v1,-1,2,-3,2,-4c261,42,261,40,261,38xm286,58v,2,,4,-1,6c285,66,284,67,283,68v-1,1,-2,2,-3,3c279,71,277,72,275,72v-1,,-2,,-2,c272,72,272,71,271,71v,,,,,c271,71,271,70,271,70v-1,,-1,,-1,-1c270,69,270,69,270,69v,-1,,-1,,-2c270,67,271,67,271,66v,,,,,c271,66,271,66,271,66v1,,1,,1,c273,66,273,66,274,66v1,,2,,2,c277,65,277,65,278,64v,,1,-1,1,-2c279,61,279,60,279,58v,-38,,-38,,-38c279,19,279,19,279,19v,,1,,1,c280,18,280,18,281,18v,,1,,1,c283,18,284,18,284,18v,,1,,1,1c285,19,286,19,286,19v,,,,,1l286,58xm287,7v,2,-1,3,-1,3c285,11,284,11,282,11v-1,,-2,,-3,-1c279,10,278,9,278,7v,-1,1,-2,1,-3c280,4,281,3,282,3v2,,3,,4,1c286,5,287,6,287,7xm330,36v,1,-1,2,-1,2c328,39,328,39,327,39v-24,,-24,,-24,c303,41,303,43,304,45v,1,1,3,2,4c307,50,308,51,309,51v2,1,4,1,6,1c317,52,318,52,320,52v1,,2,-1,3,-1c324,51,325,50,326,50v,,1,,1,c327,50,327,50,328,50v,,,,,c328,50,328,51,328,51v,,,1,,1c328,53,328,53,328,53v,,,1,,1c328,54,328,54,328,54v,,,1,-1,1c327,55,327,55,326,56v-1,,-2,,-3,1c322,57,321,57,319,57v-1,1,-3,1,-5,1c311,58,309,57,307,57v-3,-1,-5,-3,-6,-4c299,51,298,49,297,47v,-3,-1,-6,-1,-9c296,35,297,32,297,29v1,-2,2,-4,4,-6c302,21,304,20,306,19v3,-1,5,-1,8,-1c317,18,319,18,321,19v2,1,4,2,5,4c327,24,328,26,329,28v,2,1,5,1,7l330,36xm323,34v,-3,-1,-6,-2,-8c319,24,317,23,313,23v-1,,-3,,-4,1c308,24,307,25,306,26v-1,1,-2,3,-2,4c303,31,303,33,303,34r20,xm367,50v,1,,1,-1,2c366,52,366,52,366,52v,1,,1,,1c366,53,366,54,365,54v,,,1,-1,1c363,56,362,56,361,56v-1,1,-2,1,-3,1c357,58,355,58,354,58v-3,,-5,-1,-7,-2c345,56,343,54,342,53v-1,-2,-2,-4,-3,-6c338,44,338,41,338,38v,-3,,-6,1,-9c340,26,341,24,343,23v1,-2,3,-3,5,-4c350,18,352,18,355,18v1,,2,,3,c359,18,360,19,361,19v1,,2,1,3,1c364,21,365,21,365,21v1,1,1,1,1,1c366,22,366,22,366,23v,,,,,1c366,24,366,24,366,25v,1,,2,,2c366,27,365,28,365,28v,,-1,-1,-1,-1c363,27,363,26,362,26v-1,-1,-2,-2,-3,-2c358,24,356,23,355,23v-4,,-6,2,-8,4c346,30,345,33,345,38v,2,,4,,6c346,46,347,47,347,48v1,2,2,3,4,3c352,52,353,52,355,52v1,,3,,4,-1c360,51,361,50,362,50v1,-1,1,-1,2,-2c365,48,365,47,365,47v1,,1,,1,1c366,48,366,48,366,48v,,,1,,1c367,49,367,50,367,50xm395,53v,1,,2,,2c395,56,394,56,394,56v,,,1,-1,1c393,57,392,57,392,57v-1,,-1,,-2,1c389,58,389,58,388,58v-2,,-3,-1,-5,-1c382,56,381,56,380,55v-1,-1,-2,-3,-2,-4c378,49,377,47,377,45v,-21,,-21,,-21c372,24,372,24,372,24v,,,,-1,-1c371,23,371,22,371,21v,,,-1,,-1c371,20,371,19,371,19v,,1,,1,c372,19,372,18,372,18v5,,5,,5,c377,10,377,10,377,10v,,,-1,1,-1c378,9,378,9,378,9v,,1,,1,c380,9,380,8,381,8v,,1,1,1,1c383,9,383,9,383,9v1,,1,,1,c384,9,384,10,384,10v,8,,8,,8c393,18,393,18,393,18v1,,1,1,1,1c394,19,394,19,394,19v1,,1,1,1,1c395,20,395,21,395,21v,1,,2,-1,2c394,24,394,24,393,24v-9,,-9,,-9,c384,44,384,44,384,44v,3,,5,1,6c386,51,387,52,389,52v1,,1,,2,c391,52,392,52,392,51v1,,1,,1,c393,51,394,51,394,51v,,,,,c394,51,394,51,395,51v,1,,1,,1c395,52,395,53,395,53xm431,7v,2,-1,3,-1,3c429,11,428,11,426,11v-1,,-2,,-3,-1c423,10,422,9,422,7v,-1,1,-2,1,-3c424,4,425,3,427,3v1,,2,,3,1c430,5,431,6,431,7xm430,56v,,,,,1c430,57,429,57,429,57v,,,,-1,c428,57,427,57,427,57v-1,,-2,,-2,c424,57,424,57,424,57v,,-1,,-1,c423,56,423,56,423,56v,-36,,-36,,-36c423,19,423,19,423,19v,,1,,1,c424,18,424,18,425,18v,,1,,2,c427,18,428,18,428,18v1,,1,,1,1c429,19,430,19,430,19v,,,,,1l430,56xm466,46v,2,-1,4,-1,5c464,52,463,54,462,55v-2,1,-3,1,-5,2c455,58,453,58,451,58v-1,,-2,,-3,-1c446,57,445,57,444,57v-1,-1,-1,-1,-2,-1c441,55,441,55,441,55v-1,,-1,-1,-1,-1c440,53,440,53,440,52v,-1,,-1,,-2c440,50,440,50,440,50v,-1,,-1,,-1c441,49,441,49,441,49v,,1,,1,c443,50,444,50,444,51v1,,2,,3,1c449,52,450,52,451,52v2,,3,,3,c455,52,456,51,457,51v1,-1,1,-1,1,-2c459,48,459,48,459,47v,-1,,-2,-1,-3c458,43,457,43,456,42v-1,,-2,-1,-3,-1c452,40,451,40,450,39v-1,,-2,-1,-4,-1c445,37,444,37,444,36v-1,-1,-2,-2,-3,-3c441,32,441,30,441,29v,-2,,-3,,-5c442,23,443,22,444,21v1,-1,2,-2,4,-2c450,18,452,18,454,18v1,,2,,3,c458,18,459,18,459,19v1,,2,,2,c462,20,462,20,463,20v,,,,,1c463,21,463,21,464,21v,,,1,,1c464,22,464,23,464,23v,,,1,,1c464,25,464,25,463,25v,,,,,1c463,26,463,26,463,26v-1,,-1,,-1,-1c461,25,461,25,460,24v-1,,-2,,-3,-1c456,23,455,23,454,23v-1,,-2,,-3,c450,24,449,24,449,24v-1,1,-1,1,-2,2c447,27,447,27,447,28v,1,,2,1,3c448,32,449,32,450,33v1,,2,1,3,1c454,35,455,35,456,35v1,1,3,1,4,2c461,38,462,38,463,39v1,1,1,2,2,3c465,43,466,44,466,46xm526,56v,,,,,1c526,57,526,57,526,57v-1,,-1,,-1,c524,57,524,57,523,57v-1,,-1,,-2,c521,57,521,57,520,57v,,,,,c520,56,520,56,520,56v,-32,,-32,,-32c503,24,503,24,503,24v,32,,32,,32c503,56,503,56,503,57v,,,,-1,c502,57,502,57,501,57v,,-1,,-1,c499,57,499,57,498,57v,,-1,,-1,c497,57,497,57,497,57v,-1,-1,-1,-1,-1c496,24,496,24,496,24v-5,,-5,,-5,c491,24,491,24,490,23v,,,-1,,-2c490,21,490,20,490,20v,,,-1,,-1c490,19,491,19,491,19v,,,-1,,-1c496,18,496,18,496,18v,-3,,-3,,-3c496,12,497,10,497,8v1,-2,1,-3,2,-4c500,2,502,2,503,1,504,,506,,508,v,,1,,2,c510,,511,,511,1v1,,1,,1,c513,1,513,1,513,1v,,,1,1,1c514,2,514,2,514,2v,,,1,,1c514,3,514,4,514,4v,1,,2,,2c514,6,513,7,513,7v,,,,-1,c512,6,512,6,511,6v,,,,-1,c510,6,509,6,508,6v-2,,-3,,-4,2c504,9,503,11,503,14v,4,,4,,4c524,18,524,18,524,18v1,,1,1,2,1c526,19,526,20,526,21r,35xm527,7v,1,,2,,2c527,10,527,10,526,10v,1,-1,1,-1,1c524,11,524,11,523,11v-1,,-1,,-2,c520,11,520,11,520,10v-1,,-1,,-1,-1c519,9,519,8,519,7v,-1,,-1,,-2c519,5,519,4,520,4v,,,,1,-1c522,3,522,3,523,3v1,,1,,2,c525,4,526,4,526,4v1,,1,1,1,1c527,6,527,6,527,7xm570,56v,,,,,1c570,57,570,57,570,57v,,-1,,-1,c568,57,568,57,567,57v-1,,-1,,-2,c565,57,565,57,564,57v,,,,,c564,56,564,56,564,56v,-21,,-21,,-21c564,33,564,31,563,30v,-2,-1,-3,-1,-4c561,25,560,25,559,24v-1,,-2,-1,-3,-1c554,23,553,24,551,25v-2,1,-3,3,-5,5c546,56,546,56,546,56v,,,,,1c545,57,545,57,545,57v,,-1,,-1,c544,57,543,57,542,57v,,-1,,-1,c540,57,540,57,540,57v-1,,-1,,-1,c539,56,539,56,539,56v,-36,,-36,,-36c539,19,539,19,539,19v,,,,1,c540,18,540,18,541,18v,,,,1,c543,18,543,18,544,18v,,,,,1c545,19,545,19,545,19v,,,,,1c545,24,545,24,545,24v2,-2,4,-4,6,-5c553,18,555,18,557,18v3,,5,,7,1c565,20,567,21,568,22v1,2,1,3,2,5c570,29,570,31,570,34r,22xm611,56v,,-1,1,-1,1c610,57,610,57,609,57v,,-1,,-1,c607,57,606,57,606,57v,,-1,,-1,c605,57,605,56,605,56v,-4,,-4,,-4c603,54,601,55,599,56v-1,1,-4,2,-6,2c591,58,590,58,588,57v-2,,-3,-1,-4,-2c583,54,582,53,582,51v-1,-1,-1,-3,-1,-4c581,45,581,43,582,41v1,-1,2,-2,3,-3c587,37,589,36,591,35v2,,5,,8,c604,35,604,35,604,35v,-3,,-3,,-3c604,30,604,29,603,28v,-1,,-2,-1,-3c601,25,601,24,599,24v-1,-1,-2,-1,-3,-1c594,23,592,23,591,24v-1,,-2,1,-3,1c587,25,586,26,585,26v,1,-1,1,-1,1c584,27,583,27,583,27v,,,-1,,-1c583,26,583,26,582,25v,,,,,-1c582,24,582,23,583,23v,-1,,-1,,-1c584,21,584,21,585,20v1,,2,-1,3,-1c589,19,591,18,592,18v1,,3,,4,c599,18,601,18,603,19v2,,3,1,4,2c608,22,609,24,610,25v,2,1,4,1,6l611,56xm604,39v-6,,-6,,-6,c596,39,595,40,593,40v-1,,-2,1,-3,1c589,42,589,43,588,43v,1,-1,2,-1,3c587,48,588,50,589,51v1,1,3,2,5,2c596,53,598,52,599,51v2,-1,3,-2,5,-4l604,39xm655,56v,,,,-1,1c654,57,654,57,654,57v,,-1,,-1,c653,57,652,57,651,57v,,-1,,-1,c649,57,649,57,649,57v-1,,-1,,-1,c648,56,648,56,648,56v,-21,,-21,,-21c648,33,648,31,647,30v,-2,,-3,-1,-4c645,25,645,25,644,24v-1,,-2,-1,-4,-1c639,23,637,24,635,25v-1,1,-3,3,-5,5c630,56,630,56,630,56v,,,,,1c630,57,629,57,629,57v,,,,-1,c628,57,627,57,627,57v-1,,-2,,-2,c625,57,624,57,624,57v,,-1,,-1,c623,56,623,56,623,56v,-36,,-36,,-36c623,19,623,19,623,19v,,1,,1,c624,18,624,18,625,18v,,1,,1,c627,18,627,18,628,18v,,,,1,1c629,19,629,19,629,19v,,,,,1c629,24,629,24,629,24v2,-2,4,-4,6,-5c637,18,640,18,642,18v2,,4,,6,1c649,20,651,21,652,22v1,2,2,3,2,5c654,29,655,31,655,34r,22xm693,50v,1,,1,,2c693,52,693,52,693,52v,1,,1,,1c693,53,693,54,692,54v,,-1,1,-1,1c690,56,689,56,688,56v-1,1,-2,1,-3,1c683,58,682,58,681,58v-3,,-5,-1,-7,-2c672,56,670,54,669,53v-1,-2,-3,-4,-3,-6c665,44,665,41,665,38v,-3,,-6,1,-9c667,26,668,24,670,23v1,-2,3,-3,5,-4c677,18,679,18,682,18v1,,2,,3,c686,18,687,19,688,19v1,,2,1,3,1c691,21,692,21,692,21v,1,1,1,1,1c693,22,693,22,693,23v,,,,,1c693,24,693,24,693,25v,1,,2,,2c693,27,692,28,692,28v,,-1,-1,-1,-1c690,27,689,26,689,26v-1,-1,-2,-2,-3,-2c685,24,683,23,682,23v-4,,-6,2,-8,4c673,30,672,33,672,38v,2,,4,,6c673,46,673,47,674,48v1,2,2,3,3,3c679,52,680,52,682,52v1,,3,,4,-1c687,51,688,50,689,50v1,-1,1,-1,2,-2c692,48,692,47,692,47v1,,1,,1,1c693,48,693,48,693,48v,,,1,,1c693,49,693,50,693,50xm734,36v,1,,2,-1,2c733,39,732,39,731,39v-24,,-24,,-24,c707,41,707,43,708,45v,1,1,3,2,4c711,50,712,51,714,51v1,1,3,1,5,1c721,52,722,52,724,52v1,,2,-1,3,-1c728,51,729,50,730,50v,,1,,1,c731,50,732,50,732,50v,,,,,c732,50,732,51,732,51v,,,1,,1c732,53,732,53,732,53v,,,1,,1c732,54,732,54,732,54v,,,1,,1c731,55,731,55,730,56v,,-1,,-3,1c726,57,725,57,723,57v-1,1,-3,1,-4,1c716,58,713,57,711,57v-3,-1,-4,-3,-6,-4c703,51,702,49,702,47v-1,-3,-2,-6,-2,-9c700,35,701,32,702,29v,-2,2,-4,3,-6c707,21,708,20,711,19v2,-1,4,-1,7,-1c721,18,723,18,725,19v2,1,4,2,5,4c731,24,732,26,733,28v1,2,1,5,1,7l734,36xm727,34v,-3,-1,-6,-2,-8c723,24,721,23,718,23v-2,,-4,,-5,1c712,24,711,25,710,26v-1,1,-1,3,-2,4c708,31,707,33,707,34r20,xm776,56v,,,,,1c775,57,775,57,775,57v,,,,-1,c774,57,773,57,773,57v-1,,-1,,-2,c771,57,771,57,770,57v,,,,,c770,56,770,56,770,56v,-5,,-5,,-5c768,53,766,55,764,56v-2,1,-5,2,-7,2c754,58,752,57,750,56v-2,-1,-3,-2,-4,-4c744,50,744,48,743,46v-1,-3,-1,-5,-1,-8c742,35,743,32,743,30v1,-3,2,-5,3,-7c748,21,749,20,751,19v2,-1,4,-1,7,-1c760,18,762,18,764,19v2,1,3,2,5,4c769,2,769,2,769,2v,,,,,-1c769,1,769,1,770,1v,,,,1,c771,1,772,1,772,1v1,,2,,2,c774,1,775,1,775,1v,,,,1,c776,2,776,2,776,2r,54xm769,30v-2,-2,-4,-4,-5,-5c762,24,760,23,758,23v-1,,-3,1,-4,2c753,25,752,27,751,28v-1,1,-1,3,-1,4c749,34,749,36,749,37v,2,,4,1,6c750,45,750,46,751,48v1,1,2,2,3,3c755,52,756,52,758,52v1,,2,,3,c762,51,762,51,763,50v1,,2,-1,3,-2c767,47,768,46,769,45r,-15xm841,37v,3,,6,-1,9c840,48,838,50,837,52v-1,2,-3,3,-5,4c830,57,828,58,826,58v-2,,-3,,-4,-1c821,57,820,57,819,56v-1,,-1,-1,-2,-2c816,54,815,53,814,52v,4,,4,,4c814,56,814,56,813,57v,,,,,c813,57,812,57,812,57v,,-1,,-1,c810,57,810,57,809,57v,,,,-1,c808,57,808,57,808,57v,-1,,-1,,-1c808,2,808,2,808,2v,,,-1,,-1c808,1,808,1,808,1v1,,1,,1,c810,1,810,1,811,1v1,,1,,2,c813,1,813,1,814,1v,,,,,c814,1,814,2,814,2v,22,,22,,22c815,23,816,22,817,21v2,-1,3,-1,3,-2c821,19,822,18,823,18v1,,2,,3,c829,18,831,18,833,19v2,1,4,3,5,4c839,25,840,27,840,30v1,2,1,5,1,7xm834,38v,-2,,-4,,-5c834,31,833,29,832,28v,-1,-1,-3,-2,-3c828,24,827,23,825,23v-1,,-2,1,-2,1c822,24,821,24,820,25v-1,1,-2,1,-3,2c816,28,815,29,814,31v,14,,14,,14c816,47,818,49,820,50v1,1,3,2,5,2c827,52,828,52,829,51v1,-1,2,-2,3,-3c833,46,833,45,834,43v,-2,,-3,,-5xm868,57v-5,13,-5,13,-5,13c863,71,862,71,862,71v-1,1,-2,1,-3,1c858,72,858,72,857,72v,,-1,-1,-1,-1c856,71,856,71,856,71v,-1,,-1,,-1c861,57,861,57,861,57v,,-1,,-1,-1c860,56,860,56,860,56,847,21,847,21,847,21v,-1,-1,-1,-1,-1c846,19,847,19,847,19v,,,-1,1,-1c848,18,849,18,850,18v1,,1,,2,c852,18,853,18,853,19v,,,,,c853,19,854,19,854,20v10,29,10,29,10,29c864,49,864,49,864,49,874,20,874,20,874,20v1,-1,1,-1,1,-1c875,19,876,18,876,18v,,1,,2,c879,18,879,18,880,18v,,1,1,1,1c881,19,881,19,881,20v,,,,,1l868,57xm134,149v,1,,1,,2c133,151,133,151,133,152v,,,,-1,c132,153,131,153,131,153v-1,,-2,,-2,c128,153,128,153,127,153v-2,,-4,,-5,-1c121,152,120,151,119,150v-1,-1,-2,-2,-2,-4c117,145,116,143,116,141v,-21,,-21,,-21c111,120,111,120,111,120v,,-1,-1,-1,-1c110,118,110,118,110,117v,-1,,-1,,-2c110,115,110,115,110,115v,-1,1,-1,1,-1c111,114,111,114,111,114v5,,5,,5,c116,105,116,105,116,105v,,,,,c117,105,117,104,117,104v,,1,,1,c118,104,119,104,120,104v,,1,,1,c122,104,122,104,122,104v1,,1,1,1,1c123,105,123,105,123,105v,9,,9,,9c132,114,132,114,132,114v1,,1,,1,c133,114,133,114,133,115v,,1,,1,c134,116,134,116,134,117v,1,,1,-1,2c133,119,133,120,132,120v-9,,-9,,-9,c123,140,123,140,123,140v,2,,4,1,6c125,147,126,147,128,147v1,,1,,2,c130,147,131,147,131,147v,,1,,1,c132,146,133,146,133,146v,,,,,c133,147,133,147,133,147v1,,1,,1,1c134,148,134,148,134,149xm174,152v,,,,,c174,152,174,152,174,152v-1,1,-1,1,-1,1c172,153,172,153,171,153v-1,,-1,,-2,c169,153,169,153,168,152v,,,,,c168,152,168,152,168,152v,-22,,-22,,-22c168,128,168,126,167,125v,-1,-1,-2,-1,-3c165,121,164,120,163,120v-1,-1,-2,-1,-3,-1c158,119,157,120,155,121v-2,1,-4,3,-5,5c150,152,150,152,150,152v,,,,-1,c149,152,149,152,149,152v,1,-1,1,-1,1c148,153,147,153,146,153v,,-1,,-1,c144,153,144,153,144,152v-1,,-1,,-1,c143,152,143,152,143,152v,-55,,-55,,-55c143,97,143,97,143,97v,,,,1,-1c144,96,144,96,145,96v,,1,,1,c147,96,148,96,148,96v,,1,,1,c149,97,149,97,149,97v1,,1,,1,c150,119,150,119,150,119v2,-2,4,-3,5,-4c157,114,159,113,161,113v3,,5,1,6,1c169,115,170,116,171,118v2,1,2,3,3,5c174,124,174,127,174,129r,23xm218,132v,1,,1,-1,2c217,134,216,135,215,135v-24,,-24,,-24,c191,137,192,138,192,140v,2,1,3,2,4c195,145,196,146,198,147v1,1,3,1,5,1c205,148,207,148,208,147v1,,3,,4,-1c213,146,213,146,214,146v1,-1,1,-1,1,-1c216,145,216,145,216,145v,,,,,1c216,146,216,146,217,146v,1,,1,,2c217,148,217,148,217,149v-1,,-1,,-1,c216,150,216,150,216,150v,,,,,c216,150,215,151,215,151v-1,,-2,1,-3,1c211,152,209,153,208,153v-2,,-3,,-5,c200,153,197,153,195,152v-2,-1,-4,-2,-6,-4c188,147,187,145,186,142v-1,-2,-1,-5,-1,-9c185,130,185,127,186,125v1,-3,2,-5,3,-6c191,117,193,116,195,115v2,-1,4,-2,7,-2c205,113,207,114,209,115v2,1,4,2,5,3c216,120,217,122,217,124v1,2,1,4,1,6l218,132xm211,130v,-4,,-7,-2,-9c207,119,205,118,202,118v-2,,-3,1,-5,1c196,120,195,121,194,122v-1,1,-1,2,-2,3c192,127,192,128,191,130r20,xm278,150v,,,1,,1c278,151,278,152,277,152v,,,,,c277,152,277,153,276,153v-25,,-25,,-25,c251,153,250,152,249,152v,-1,,-1,,-2c249,103,249,103,249,103v,-1,,-2,,-2c250,100,251,100,251,100v25,,25,,25,c276,100,277,100,277,100v,,,1,,1c277,101,277,101,277,102v,,,1,,1c277,104,277,104,277,104v,1,,1,,1c277,105,277,106,277,106v,,-1,,-1,c256,106,256,106,256,106v,16,,16,,16c273,122,273,122,273,122v,,1,,1,1c274,123,274,123,274,123v,,,1,,1c275,124,275,125,275,125v,1,,1,-1,2c274,127,274,127,274,127v,1,,1,,1c274,128,273,128,273,128v-17,,-17,,-17,c256,147,256,147,256,147v20,,20,,20,c277,147,277,147,277,147v,,,,,c278,148,278,148,278,148v,1,,1,,2xm320,152v,,,,,c320,152,320,152,319,152v,1,,1,-1,1c318,153,318,153,317,153v-1,,-1,,-2,c315,153,315,153,315,152v-1,,-1,,-1,c314,152,314,152,314,152v,-5,,-5,,-5c312,149,310,151,308,152v-2,1,-4,1,-6,1c299,153,297,153,296,152v-2,-1,-3,-2,-5,-3c290,147,290,146,289,144v,-2,,-4,,-7c289,115,289,115,289,115v,,,,,-1c289,114,289,114,289,114v1,,1,,1,c291,114,291,114,292,114v1,,1,,2,c294,114,294,114,295,114v,,,,,c295,115,295,115,295,115v,21,,21,,21c295,138,295,140,296,141v,2,1,3,1,4c298,146,299,146,300,147v1,,2,1,3,1c305,148,306,147,308,146v2,-1,3,-3,5,-5c313,115,313,115,313,115v,,,,,-1c314,114,314,114,314,114v,,1,,1,c315,114,316,114,317,114v,,1,,1,c319,114,319,114,319,114v1,,1,,1,c320,115,320,115,320,115r,37xm354,117v,1,,2,,2c354,119,354,120,354,120v,,,,,c354,121,353,121,353,121v,,,,-1,-1c352,120,352,120,351,120v,,-1,,-1,c349,120,349,120,348,120v,,-1,,-2,c346,120,345,121,344,121v,1,-1,2,-2,3c341,125,340,126,340,128v,24,,24,,24c340,152,339,152,339,152v,,,,,c339,153,338,153,338,153v-1,,-1,,-2,c335,153,335,153,335,153v-1,,-1,,-2,-1c333,152,333,152,333,152v,,,,,c333,115,333,115,333,115v,,,,,-1c333,114,333,114,333,114v1,,1,,1,c335,114,335,114,336,114v,,1,,1,c338,114,338,114,338,114v,,1,,1,c339,115,339,115,339,115v,5,,5,,5c340,119,341,118,342,117v1,-1,1,-2,2,-2c345,114,346,114,346,114v1,-1,2,-1,3,-1c349,113,350,113,350,113v,,1,,1,c352,114,352,114,353,114v,,,,1,c354,114,354,115,354,115v,,,,,c354,115,354,116,354,116v,,,1,,1xm395,133v,3,-1,6,-1,8c393,144,392,146,390,148v-1,1,-3,3,-6,4c382,153,379,153,376,153v-3,,-6,,-8,-1c366,151,364,150,363,148v-2,-2,-3,-4,-4,-6c359,139,358,137,358,134v,-3,1,-6,1,-9c360,123,361,121,363,119v1,-2,3,-3,6,-4c371,114,374,113,377,113v3,,5,1,8,2c387,115,389,117,390,118v2,2,3,4,4,7c394,127,395,130,395,133xm388,133v,-2,,-4,-1,-5c387,126,386,124,385,123v,-1,-2,-2,-3,-3c381,119,379,119,377,119v-2,,-4,,-6,1c370,121,369,122,368,123v-1,1,-2,3,-2,4c365,129,365,131,365,133v,2,,4,1,6c366,141,367,142,368,143v,2,2,3,3,4c372,147,374,148,376,148v2,,4,-1,6,-1c383,146,384,145,385,144v1,-2,2,-3,2,-5c388,137,388,135,388,133xm439,133v,3,-1,6,-1,8c437,144,436,146,434,148v-1,2,-3,3,-4,4c428,153,425,153,423,153v-1,,-2,,-3,c419,153,418,152,417,152v-1,-1,-2,-1,-3,-2c414,150,413,149,412,148v,18,,18,,18c412,166,412,166,412,167v-1,,-1,,-1,c411,167,410,167,410,167v,,-1,,-2,c408,167,407,167,407,167v-1,,-1,,-1,c405,167,405,167,405,167v,-1,,-1,,-1c405,115,405,115,405,115v,,,,,-1c405,114,405,114,406,114v,,,,1,c407,114,407,114,408,114v,,1,,1,c410,114,410,114,410,114v,,1,,1,c411,115,411,115,411,115v,5,,5,,5c412,119,413,118,414,117v1,-1,2,-2,3,-2c418,114,419,114,420,114v1,-1,3,-1,4,-1c427,113,429,114,431,115v1,1,3,2,4,4c436,121,437,123,438,125v,3,1,5,1,8xm432,133v,-1,-1,-3,-1,-5c431,126,430,125,430,123v-1,-1,-2,-2,-3,-3c426,119,424,119,423,119v-1,,-2,,-3,c419,120,418,120,417,121v,,-1,1,-2,2c414,124,413,125,412,126v,15,,15,,15c414,143,415,145,417,146v2,1,3,2,5,2c424,148,425,147,427,146v1,,2,-2,2,-3c430,142,431,140,431,139v,-2,1,-4,1,-6xm480,132v,1,,1,-1,2c479,134,478,135,478,135v-24,,-24,,-24,c454,137,454,138,454,140v1,2,1,3,2,4c457,145,458,146,460,147v1,1,3,1,5,1c467,148,469,148,470,147v1,,3,,4,-1c475,146,475,146,476,146v1,-1,1,-1,2,-1c478,145,478,145,478,145v,,,,,1c478,146,479,146,479,146v,1,,1,,2c479,148,479,148,479,149v,,,,-1,c478,150,478,150,478,150v,,,,,c478,150,477,151,477,151v-1,,-2,1,-3,1c473,152,471,153,470,153v-2,,-3,,-5,c462,153,459,153,457,152v-2,-1,-4,-2,-6,-4c450,147,449,145,448,142v-1,-2,-1,-5,-1,-9c447,130,447,127,448,125v1,-3,2,-5,3,-6c453,117,455,116,457,115v2,-1,4,-2,7,-2c467,113,469,114,471,115v2,1,4,2,5,3c478,120,479,122,479,124v1,2,1,4,1,6l480,132xm473,130v1,-4,,-7,-2,-9c469,119,467,118,464,118v-2,,-3,1,-5,1c458,120,457,121,456,122v-1,1,-1,2,-2,3c454,127,454,128,454,130r19,xm518,152v,,,,,c518,152,517,153,517,153v,,-1,,-2,c515,153,514,153,514,153v-1,,-1,-1,-1,-1c513,152,512,152,512,152v,-4,,-4,,-4c511,150,509,151,507,152v-2,1,-4,1,-6,1c499,153,497,153,496,153v-2,-1,-3,-2,-4,-3c491,149,490,148,489,147v,-1,-1,-3,-1,-5c488,140,489,138,490,137v,-2,2,-3,3,-4c495,132,497,131,499,131v2,-1,5,-1,8,-1c512,130,512,130,512,130v,-3,,-3,,-3c512,126,511,125,511,124v,-2,-1,-2,-1,-3c509,120,508,120,507,119v-1,,-2,,-4,c502,119,500,119,499,119v-2,1,-3,1,-4,2c494,121,494,121,493,122v-1,,-1,,-2,c491,122,491,122,491,122v,,,,-1,c490,122,490,121,490,121v,,,-1,,-1c490,119,490,119,490,118v,,1,-1,1,-1c491,117,492,116,493,116v1,-1,2,-1,3,-1c497,114,498,114,500,114v1,-1,2,-1,4,-1c506,113,509,114,511,114v1,1,3,2,4,3c516,118,517,119,517,121v1,2,1,4,1,6l518,152xm512,135v-6,,-6,,-6,c504,135,502,135,501,135v-1,1,-2,1,-3,2c497,137,496,138,496,139v-1,1,-1,2,-1,3c495,144,496,145,497,146v1,2,3,2,5,2c504,148,505,148,507,147v1,-1,3,-3,5,-4l512,135xm562,152v,,,,,c562,152,562,152,562,152v-1,1,-1,1,-1,1c560,153,560,153,559,153v-1,,-1,,-2,c557,153,557,153,556,152v,,,,,c556,152,556,152,556,152v,-22,,-22,,-22c556,128,555,126,555,125v,-1,-1,-2,-1,-3c553,121,552,120,551,120v-1,-1,-2,-1,-3,-1c546,119,545,120,543,121v-2,1,-4,3,-5,5c538,152,538,152,538,152v,,,,-1,c537,152,537,152,537,152v,1,-1,1,-1,1c535,153,535,153,534,153v,,-1,,-1,c532,153,532,153,532,152v-1,,-1,,-1,c531,152,531,152,531,152v,-37,,-37,,-37c531,115,531,115,531,114v,,,,1,c532,114,532,114,532,114v1,,1,,2,c535,114,535,114,535,114v1,,1,,1,c537,114,537,114,537,114v,1,,1,,1c537,120,537,120,537,120v2,-2,4,-4,6,-5c545,114,547,113,549,113v3,,5,1,6,1c557,115,558,116,559,118v1,1,2,3,3,5c562,124,562,127,562,129r,23xm634,133v,3,,6,-1,9c632,144,631,146,629,148v-2,2,-4,3,-6,4c620,153,617,153,614,153v-3,,-5,,-8,-1c604,151,602,150,600,148v-2,-1,-3,-3,-4,-6c595,140,595,137,595,134v,-33,,-33,,-33c595,101,595,101,595,101v,-1,,-1,1,-1c596,100,596,100,597,100v,,1,,1,c599,100,599,100,600,100v,,1,,1,c601,100,601,100,602,101v,,,,,c602,133,602,133,602,133v,2,,4,1,6c603,141,604,143,605,144v1,1,3,2,4,2c611,147,613,147,615,147v2,,3,,5,-1c622,146,623,145,624,144v1,-1,2,-3,2,-5c627,138,627,136,627,133v,-32,,-32,,-32c627,101,627,101,628,101v,-1,,-1,,-1c628,100,629,100,629,100v1,,1,,2,c631,100,632,100,632,100v1,,1,,2,c634,100,634,100,634,101v,,,,,l634,133xm679,152v,,,,,c679,152,679,152,678,152v,1,,1,-1,1c677,153,676,153,676,153v-1,,-1,,-2,c674,153,673,153,673,152v,,,,,c673,152,672,152,672,152v,-22,,-22,,-22c672,128,672,126,672,125v,-1,-1,-2,-1,-3c670,121,669,120,668,120v-1,-1,-2,-1,-3,-1c663,119,661,120,660,121v-2,1,-4,3,-6,5c654,152,654,152,654,152v,,,,,c654,152,654,152,654,152v,1,-1,1,-1,1c652,153,652,153,651,153v-1,,-1,,-2,c649,153,649,153,648,152v,,,,,c648,152,648,152,648,152v,-37,,-37,,-37c648,115,648,115,648,114v,,,,,c649,114,649,114,649,114v1,,1,,2,c651,114,652,114,652,114v1,,1,,1,c653,114,654,114,654,114v,1,,1,,1c654,120,654,120,654,120v2,-2,4,-4,6,-5c662,114,664,113,666,113v3,,5,1,6,1c674,115,675,116,676,118v1,1,2,3,2,5c679,124,679,127,679,129r,23xm699,103v,1,,2,-1,3c698,106,697,107,695,107v-2,,-3,-1,-3,-1c691,105,691,104,691,103v,-2,,-3,1,-3c692,99,694,99,695,99v2,,3,,3,1c699,100,699,101,699,103xm698,152v,,,,,c698,152,698,152,698,152v,1,-1,1,-1,1c696,153,696,153,695,153v-1,,-1,,-2,c693,153,693,153,692,152v,,,,,c692,152,692,152,692,152v,-37,,-37,,-37c692,115,692,115,692,115v,-1,,-1,,-1c693,114,693,114,693,114v1,,1,,2,c696,114,696,114,697,114v,,1,,1,c698,114,698,114,698,115v,,,,,l698,152xm745,133v,3,,6,-1,8c743,144,742,146,740,148v-1,1,-3,3,-5,4c732,153,730,153,727,153v-3,,-6,,-8,-1c716,151,715,150,713,148v-1,-2,-2,-4,-3,-6c709,139,709,137,709,134v,-3,,-6,1,-9c711,123,712,121,713,119v2,-2,4,-3,6,-4c721,114,724,113,727,113v3,,6,1,8,2c737,115,739,117,741,118v1,2,2,4,3,7c745,127,745,130,745,133xm738,133v,-2,,-4,,-5c737,126,737,124,736,123v-1,-1,-2,-2,-4,-3c731,119,729,119,727,119v-2,,-4,,-5,1c720,121,719,122,718,123v-1,1,-1,3,-2,4c716,129,716,131,716,133v,2,,4,,6c717,141,717,142,718,143v1,2,2,3,3,4c723,147,725,148,727,148v2,,4,-1,5,-1c733,146,735,145,736,144v,-2,1,-3,2,-5c738,137,738,135,738,133xm787,152v,,,,,c787,152,786,152,786,152v,1,,1,-1,1c785,153,784,153,783,153v,,-1,,-1,c781,153,781,153,781,152v,,-1,,-1,c780,152,780,152,780,152v,-22,,-22,,-22c780,128,780,126,780,125v-1,-1,-1,-2,-2,-3c778,121,777,120,776,120v-1,-1,-2,-1,-4,-1c771,119,769,120,767,121v-1,1,-3,3,-5,5c762,152,762,152,762,152v,,,,,c762,152,762,152,761,152v,1,,1,-1,1c760,153,759,153,759,153v-1,,-1,,-2,c757,153,756,153,756,152v,,,,,c755,152,755,152,755,152v,-37,,-37,,-37c755,115,755,115,756,114v,,,,,c756,114,757,114,757,114v,,1,,1,c759,114,760,114,760,114v,,1,,1,c761,114,761,114,761,114v,1,,1,,1c761,120,761,120,761,120v3,-2,5,-4,7,-5c770,114,772,113,774,113v2,,4,1,6,1c782,115,783,116,784,118v1,1,2,3,2,5c787,124,787,127,787,129r,23xe" fillcolor="#034ea2" stroked="f">
              <v:stroke joinstyle="round"/>
              <v:formulas/>
              <v:path arrowok="t" o:connecttype="custom" o:connectlocs="141800765,18055071;170887555,205825107;356319474,25277292;396314536,202214479;439945690,64997098;479940753,151660859;610833245,68608690;825351953,79441540;767177405,64997098;858075803,83052169;1018056054,256379691;1039870662,209436700;1192579700,194992257;1174400214,122772939;1327108283,101107239;1381646740,198603850;1432550076,83052169;1552534295,205825107;1599801540,180548779;1683427756,75830912;1908853769,205825107;1807049036,28887920;1912489860,36110142;2032475048,86663761;2072470111,97496611;2147483646,86663761;2147483646,184159408;2147483646,202214479;2147483646,202214479;2147483646,187771000;2147483646,194992257;2147483646,202214479;2147483646,3610629;2147483646,202214479;2147483646,83052169;2147483646,205825107;476304662,552479188;483576844,411651178;610833245,469427019;585381577,408040550;770813496,548868559;1007147781,548868559;992604386,462204798;1054415026,411651178;1283477129,436927506;1232574763,433316878;1418005712,426094656;1505268020,541646338;1592529358,451371948;1723422819,527201896;1745238396,476648276;1861587493,469427019;1821592430,487482090;1952484922,548868559;2147483646,548868559;2147483646,361097559;2147483646,552479188;2147483646,361097559;2147483646,552479188;2147483646,519980639;2147483646,548868559" o:connectangles="0,0,0,0,0,0,0,0,0,0,0,0,0,0,0,0,0,0,0,0,0,0,0,0,0,0,0,0,0,0,0,0,0,0,0,0,0,0,0,0,0,0,0,0,0,0,0,0,0,0,0,0,0,0,0,0,0,0,0,0,0" textboxrect="0,0,881,167"/>
              <o:lock v:ext="edit" verticies="t"/>
              <v:textbox>
                <w:txbxContent>
                  <w:p w14:paraId="341C02F3" w14:textId="77777777" w:rsidR="00597CE0" w:rsidRDefault="00597CE0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11D3D40" wp14:editId="19C38470">
              <wp:simplePos x="0" y="0"/>
              <wp:positionH relativeFrom="column">
                <wp:posOffset>5426864</wp:posOffset>
              </wp:positionH>
              <wp:positionV relativeFrom="paragraph">
                <wp:posOffset>17433</wp:posOffset>
              </wp:positionV>
              <wp:extent cx="864973" cy="576052"/>
              <wp:effectExtent l="0" t="0" r="0" b="0"/>
              <wp:wrapNone/>
              <wp:docPr id="738" name="Rectangle 17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4973" cy="576052"/>
                      </a:xfrm>
                      <a:prstGeom prst="rect">
                        <a:avLst/>
                      </a:prstGeom>
                      <a:solidFill>
                        <a:srgbClr val="034EA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10E762" w14:textId="77777777" w:rsidR="00597CE0" w:rsidRDefault="00597CE0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1D3D40" id="Rectangle 1718" o:spid="_x0000_s1032" style="position:absolute;margin-left:427.3pt;margin-top:1.35pt;width:68.1pt;height:45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" fillcolor="#034ea2" stroked="f">
              <v:textbox>
                <w:txbxContent>
                  <w:p w14:paraId="6010E762" w14:textId="77777777" w:rsidR="00597CE0" w:rsidRDefault="00597CE0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7CBC7B66" wp14:editId="65D6F987">
              <wp:simplePos x="0" y="0"/>
              <wp:positionH relativeFrom="column">
                <wp:posOffset>5342649</wp:posOffset>
              </wp:positionH>
              <wp:positionV relativeFrom="paragraph">
                <wp:posOffset>379060</wp:posOffset>
              </wp:positionV>
              <wp:extent cx="177014" cy="151319"/>
              <wp:effectExtent l="0" t="0" r="0" b="1270"/>
              <wp:wrapNone/>
              <wp:docPr id="735" name="Freeform 17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014" cy="151319"/>
                      </a:xfrm>
                      <a:custGeom>
                        <a:avLst/>
                        <a:gdLst>
                          <a:gd name="T0" fmla="*/ 588666 w 257"/>
                          <a:gd name="T1" fmla="*/ 378251 h 220"/>
                          <a:gd name="T2" fmla="*/ 112484 w 257"/>
                          <a:gd name="T3" fmla="*/ 374506 h 220"/>
                          <a:gd name="T4" fmla="*/ 191223 w 257"/>
                          <a:gd name="T5" fmla="*/ 307095 h 220"/>
                          <a:gd name="T6" fmla="*/ 157478 w 257"/>
                          <a:gd name="T7" fmla="*/ 217213 h 220"/>
                          <a:gd name="T8" fmla="*/ 116233 w 257"/>
                          <a:gd name="T9" fmla="*/ 307095 h 220"/>
                          <a:gd name="T10" fmla="*/ 701150 w 257"/>
                          <a:gd name="T11" fmla="*/ 299605 h 220"/>
                          <a:gd name="T12" fmla="*/ 817384 w 257"/>
                          <a:gd name="T13" fmla="*/ 247174 h 220"/>
                          <a:gd name="T14" fmla="*/ 723647 w 257"/>
                          <a:gd name="T15" fmla="*/ 258409 h 220"/>
                          <a:gd name="T16" fmla="*/ 689902 w 257"/>
                          <a:gd name="T17" fmla="*/ 400721 h 220"/>
                          <a:gd name="T18" fmla="*/ 772390 w 257"/>
                          <a:gd name="T19" fmla="*/ 247174 h 220"/>
                          <a:gd name="T20" fmla="*/ 472433 w 257"/>
                          <a:gd name="T21" fmla="*/ 33706 h 220"/>
                          <a:gd name="T22" fmla="*/ 509928 w 257"/>
                          <a:gd name="T23" fmla="*/ 29960 h 220"/>
                          <a:gd name="T24" fmla="*/ 479932 w 257"/>
                          <a:gd name="T25" fmla="*/ 131077 h 220"/>
                          <a:gd name="T26" fmla="*/ 584917 w 257"/>
                          <a:gd name="T27" fmla="*/ 138567 h 220"/>
                          <a:gd name="T28" fmla="*/ 543673 w 257"/>
                          <a:gd name="T29" fmla="*/ 86136 h 220"/>
                          <a:gd name="T30" fmla="*/ 506178 w 257"/>
                          <a:gd name="T31" fmla="*/ 190998 h 220"/>
                          <a:gd name="T32" fmla="*/ 446187 w 257"/>
                          <a:gd name="T33" fmla="*/ 164783 h 220"/>
                          <a:gd name="T34" fmla="*/ 419940 w 257"/>
                          <a:gd name="T35" fmla="*/ 187253 h 220"/>
                          <a:gd name="T36" fmla="*/ 382446 w 257"/>
                          <a:gd name="T37" fmla="*/ 127332 h 220"/>
                          <a:gd name="T38" fmla="*/ 326204 w 257"/>
                          <a:gd name="T39" fmla="*/ 288370 h 220"/>
                          <a:gd name="T40" fmla="*/ 333703 w 257"/>
                          <a:gd name="T41" fmla="*/ 453152 h 220"/>
                          <a:gd name="T42" fmla="*/ 0 w 257"/>
                          <a:gd name="T43" fmla="*/ 355781 h 220"/>
                          <a:gd name="T44" fmla="*/ 44994 w 257"/>
                          <a:gd name="T45" fmla="*/ 501838 h 220"/>
                          <a:gd name="T46" fmla="*/ 74989 w 257"/>
                          <a:gd name="T47" fmla="*/ 704071 h 220"/>
                          <a:gd name="T48" fmla="*/ 146229 w 257"/>
                          <a:gd name="T49" fmla="*/ 655385 h 220"/>
                          <a:gd name="T50" fmla="*/ 307456 w 257"/>
                          <a:gd name="T51" fmla="*/ 483113 h 220"/>
                          <a:gd name="T52" fmla="*/ 626161 w 257"/>
                          <a:gd name="T53" fmla="*/ 490603 h 220"/>
                          <a:gd name="T54" fmla="*/ 757392 w 257"/>
                          <a:gd name="T55" fmla="*/ 569249 h 220"/>
                          <a:gd name="T56" fmla="*/ 824883 w 257"/>
                          <a:gd name="T57" fmla="*/ 677856 h 220"/>
                          <a:gd name="T58" fmla="*/ 896123 w 257"/>
                          <a:gd name="T59" fmla="*/ 666621 h 220"/>
                          <a:gd name="T60" fmla="*/ 929868 w 257"/>
                          <a:gd name="T61" fmla="*/ 419447 h 220"/>
                          <a:gd name="T62" fmla="*/ 899872 w 257"/>
                          <a:gd name="T63" fmla="*/ 498093 h 220"/>
                          <a:gd name="T64" fmla="*/ 637409 w 257"/>
                          <a:gd name="T65" fmla="*/ 344545 h 220"/>
                          <a:gd name="T66" fmla="*/ 479932 w 257"/>
                          <a:gd name="T67" fmla="*/ 273389 h 220"/>
                          <a:gd name="T68" fmla="*/ 104985 w 257"/>
                          <a:gd name="T69" fmla="*/ 734032 h 220"/>
                          <a:gd name="T70" fmla="*/ 858628 w 257"/>
                          <a:gd name="T71" fmla="*/ 734032 h 220"/>
                          <a:gd name="T72" fmla="*/ 479932 w 257"/>
                          <a:gd name="T73" fmla="*/ 670366 h 220"/>
                          <a:gd name="T74" fmla="*/ 371197 w 257"/>
                          <a:gd name="T75" fmla="*/ 453152 h 220"/>
                          <a:gd name="T76" fmla="*/ 382446 w 257"/>
                          <a:gd name="T77" fmla="*/ 423192 h 220"/>
                          <a:gd name="T78" fmla="*/ 453685 w 257"/>
                          <a:gd name="T79" fmla="*/ 423192 h 220"/>
                          <a:gd name="T80" fmla="*/ 584917 w 257"/>
                          <a:gd name="T81" fmla="*/ 423192 h 220"/>
                          <a:gd name="T82" fmla="*/ 558671 w 257"/>
                          <a:gd name="T83" fmla="*/ 524308 h 220"/>
                          <a:gd name="T84" fmla="*/ 539923 w 257"/>
                          <a:gd name="T85" fmla="*/ 580484 h 220"/>
                          <a:gd name="T86" fmla="*/ 502429 w 257"/>
                          <a:gd name="T87" fmla="*/ 520563 h 220"/>
                          <a:gd name="T88" fmla="*/ 389945 w 257"/>
                          <a:gd name="T89" fmla="*/ 479368 h 220"/>
                          <a:gd name="T90" fmla="*/ 397443 w 257"/>
                          <a:gd name="T91" fmla="*/ 569249 h 220"/>
                          <a:gd name="T92" fmla="*/ 427439 w 257"/>
                          <a:gd name="T93" fmla="*/ 505583 h 220"/>
                          <a:gd name="T94" fmla="*/ 461184 w 257"/>
                          <a:gd name="T95" fmla="*/ 546779 h 220"/>
                          <a:gd name="T96" fmla="*/ 494930 w 257"/>
                          <a:gd name="T97" fmla="*/ 333310 h 220"/>
                          <a:gd name="T98" fmla="*/ 337452 w 257"/>
                          <a:gd name="T99" fmla="*/ 655385 h 220"/>
                          <a:gd name="T100" fmla="*/ 292458 w 257"/>
                          <a:gd name="T101" fmla="*/ 554269 h 220"/>
                          <a:gd name="T102" fmla="*/ 183724 w 257"/>
                          <a:gd name="T103" fmla="*/ 531798 h 220"/>
                          <a:gd name="T104" fmla="*/ 273711 w 257"/>
                          <a:gd name="T105" fmla="*/ 651640 h 220"/>
                          <a:gd name="T106" fmla="*/ 719898 w 257"/>
                          <a:gd name="T107" fmla="*/ 558014 h 220"/>
                          <a:gd name="T108" fmla="*/ 667405 w 257"/>
                          <a:gd name="T109" fmla="*/ 554269 h 220"/>
                          <a:gd name="T110" fmla="*/ 633660 w 257"/>
                          <a:gd name="T111" fmla="*/ 625425 h 220"/>
                          <a:gd name="T112" fmla="*/ 412441 w 257"/>
                          <a:gd name="T113" fmla="*/ 378251 h 220"/>
                          <a:gd name="T114" fmla="*/ 374947 w 257"/>
                          <a:gd name="T115" fmla="*/ 370761 h 220"/>
                          <a:gd name="T116" fmla="*/ 412441 w 257"/>
                          <a:gd name="T117" fmla="*/ 363271 h 220"/>
                          <a:gd name="T118" fmla="*/ 536174 w 257"/>
                          <a:gd name="T119" fmla="*/ 400721 h 220"/>
                          <a:gd name="T120" fmla="*/ 491180 w 257"/>
                          <a:gd name="T121" fmla="*/ 355781 h 220"/>
                          <a:gd name="T122" fmla="*/ 532424 w 257"/>
                          <a:gd name="T123" fmla="*/ 322075 h 220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w 257"/>
                          <a:gd name="T187" fmla="*/ 0 h 220"/>
                          <a:gd name="T188" fmla="*/ 257 w 257"/>
                          <a:gd name="T189" fmla="*/ 220 h 220"/>
                        </a:gdLst>
                        <a:ahLst/>
                        <a:cxnLst>
                          <a:cxn ang="T124">
                            <a:pos x="T0" y="T1"/>
                          </a:cxn>
                          <a:cxn ang="T125">
                            <a:pos x="T2" y="T3"/>
                          </a:cxn>
                          <a:cxn ang="T126">
                            <a:pos x="T4" y="T5"/>
                          </a:cxn>
                          <a:cxn ang="T127">
                            <a:pos x="T6" y="T7"/>
                          </a:cxn>
                          <a:cxn ang="T128">
                            <a:pos x="T8" y="T9"/>
                          </a:cxn>
                          <a:cxn ang="T129">
                            <a:pos x="T10" y="T11"/>
                          </a:cxn>
                          <a:cxn ang="T130">
                            <a:pos x="T12" y="T13"/>
                          </a:cxn>
                          <a:cxn ang="T131">
                            <a:pos x="T14" y="T15"/>
                          </a:cxn>
                          <a:cxn ang="T132">
                            <a:pos x="T16" y="T17"/>
                          </a:cxn>
                          <a:cxn ang="T133">
                            <a:pos x="T18" y="T19"/>
                          </a:cxn>
                          <a:cxn ang="T134">
                            <a:pos x="T20" y="T21"/>
                          </a:cxn>
                          <a:cxn ang="T135">
                            <a:pos x="T22" y="T23"/>
                          </a:cxn>
                          <a:cxn ang="T136">
                            <a:pos x="T24" y="T25"/>
                          </a:cxn>
                          <a:cxn ang="T137">
                            <a:pos x="T26" y="T27"/>
                          </a:cxn>
                          <a:cxn ang="T138">
                            <a:pos x="T28" y="T29"/>
                          </a:cxn>
                          <a:cxn ang="T139">
                            <a:pos x="T30" y="T31"/>
                          </a:cxn>
                          <a:cxn ang="T140">
                            <a:pos x="T32" y="T33"/>
                          </a:cxn>
                          <a:cxn ang="T141">
                            <a:pos x="T34" y="T35"/>
                          </a:cxn>
                          <a:cxn ang="T142">
                            <a:pos x="T36" y="T37"/>
                          </a:cxn>
                          <a:cxn ang="T143">
                            <a:pos x="T38" y="T39"/>
                          </a:cxn>
                          <a:cxn ang="T144">
                            <a:pos x="T40" y="T41"/>
                          </a:cxn>
                          <a:cxn ang="T145">
                            <a:pos x="T42" y="T43"/>
                          </a:cxn>
                          <a:cxn ang="T146">
                            <a:pos x="T44" y="T45"/>
                          </a:cxn>
                          <a:cxn ang="T147">
                            <a:pos x="T46" y="T47"/>
                          </a:cxn>
                          <a:cxn ang="T148">
                            <a:pos x="T48" y="T49"/>
                          </a:cxn>
                          <a:cxn ang="T149">
                            <a:pos x="T50" y="T51"/>
                          </a:cxn>
                          <a:cxn ang="T150">
                            <a:pos x="T52" y="T53"/>
                          </a:cxn>
                          <a:cxn ang="T151">
                            <a:pos x="T54" y="T55"/>
                          </a:cxn>
                          <a:cxn ang="T152">
                            <a:pos x="T56" y="T57"/>
                          </a:cxn>
                          <a:cxn ang="T153">
                            <a:pos x="T58" y="T59"/>
                          </a:cxn>
                          <a:cxn ang="T154">
                            <a:pos x="T60" y="T61"/>
                          </a:cxn>
                          <a:cxn ang="T155">
                            <a:pos x="T62" y="T63"/>
                          </a:cxn>
                          <a:cxn ang="T156">
                            <a:pos x="T64" y="T65"/>
                          </a:cxn>
                          <a:cxn ang="T157">
                            <a:pos x="T66" y="T67"/>
                          </a:cxn>
                          <a:cxn ang="T158">
                            <a:pos x="T68" y="T69"/>
                          </a:cxn>
                          <a:cxn ang="T159">
                            <a:pos x="T70" y="T71"/>
                          </a:cxn>
                          <a:cxn ang="T160">
                            <a:pos x="T72" y="T73"/>
                          </a:cxn>
                          <a:cxn ang="T161">
                            <a:pos x="T74" y="T75"/>
                          </a:cxn>
                          <a:cxn ang="T162">
                            <a:pos x="T76" y="T77"/>
                          </a:cxn>
                          <a:cxn ang="T163">
                            <a:pos x="T78" y="T79"/>
                          </a:cxn>
                          <a:cxn ang="T164">
                            <a:pos x="T80" y="T81"/>
                          </a:cxn>
                          <a:cxn ang="T165">
                            <a:pos x="T82" y="T83"/>
                          </a:cxn>
                          <a:cxn ang="T166">
                            <a:pos x="T84" y="T85"/>
                          </a:cxn>
                          <a:cxn ang="T167">
                            <a:pos x="T86" y="T87"/>
                          </a:cxn>
                          <a:cxn ang="T168">
                            <a:pos x="T88" y="T89"/>
                          </a:cxn>
                          <a:cxn ang="T169">
                            <a:pos x="T90" y="T91"/>
                          </a:cxn>
                          <a:cxn ang="T170">
                            <a:pos x="T92" y="T93"/>
                          </a:cxn>
                          <a:cxn ang="T171">
                            <a:pos x="T94" y="T95"/>
                          </a:cxn>
                          <a:cxn ang="T172">
                            <a:pos x="T96" y="T97"/>
                          </a:cxn>
                          <a:cxn ang="T173">
                            <a:pos x="T98" y="T99"/>
                          </a:cxn>
                          <a:cxn ang="T174">
                            <a:pos x="T100" y="T101"/>
                          </a:cxn>
                          <a:cxn ang="T175">
                            <a:pos x="T102" y="T103"/>
                          </a:cxn>
                          <a:cxn ang="T176">
                            <a:pos x="T104" y="T105"/>
                          </a:cxn>
                          <a:cxn ang="T177">
                            <a:pos x="T106" y="T107"/>
                          </a:cxn>
                          <a:cxn ang="T178">
                            <a:pos x="T108" y="T109"/>
                          </a:cxn>
                          <a:cxn ang="T179">
                            <a:pos x="T110" y="T111"/>
                          </a:cxn>
                          <a:cxn ang="T180">
                            <a:pos x="T112" y="T113"/>
                          </a:cxn>
                          <a:cxn ang="T181">
                            <a:pos x="T114" y="T115"/>
                          </a:cxn>
                          <a:cxn ang="T182">
                            <a:pos x="T116" y="T117"/>
                          </a:cxn>
                          <a:cxn ang="T183">
                            <a:pos x="T118" y="T119"/>
                          </a:cxn>
                          <a:cxn ang="T184">
                            <a:pos x="T120" y="T121"/>
                          </a:cxn>
                          <a:cxn ang="T185">
                            <a:pos x="T122" y="T123"/>
                          </a:cxn>
                        </a:cxnLst>
                        <a:rect l="T186" t="T187" r="T188" b="T189"/>
                        <a:pathLst>
                          <a:path w="257" h="220">
                            <a:moveTo>
                              <a:pt x="134" y="164"/>
                            </a:moveTo>
                            <a:cubicBezTo>
                              <a:pt x="128" y="164"/>
                              <a:pt x="128" y="164"/>
                              <a:pt x="128" y="164"/>
                            </a:cubicBezTo>
                            <a:cubicBezTo>
                              <a:pt x="128" y="150"/>
                              <a:pt x="128" y="150"/>
                              <a:pt x="128" y="150"/>
                            </a:cubicBezTo>
                            <a:cubicBezTo>
                              <a:pt x="134" y="150"/>
                              <a:pt x="134" y="150"/>
                              <a:pt x="134" y="150"/>
                            </a:cubicBezTo>
                            <a:lnTo>
                              <a:pt x="134" y="164"/>
                            </a:lnTo>
                            <a:close/>
                            <a:moveTo>
                              <a:pt x="157" y="101"/>
                            </a:moveTo>
                            <a:cubicBezTo>
                              <a:pt x="152" y="101"/>
                              <a:pt x="152" y="101"/>
                              <a:pt x="152" y="101"/>
                            </a:cubicBezTo>
                            <a:cubicBezTo>
                              <a:pt x="152" y="86"/>
                              <a:pt x="152" y="86"/>
                              <a:pt x="152" y="86"/>
                            </a:cubicBezTo>
                            <a:cubicBezTo>
                              <a:pt x="157" y="86"/>
                              <a:pt x="157" y="86"/>
                              <a:pt x="157" y="86"/>
                            </a:cubicBezTo>
                            <a:lnTo>
                              <a:pt x="157" y="101"/>
                            </a:lnTo>
                            <a:close/>
                            <a:moveTo>
                              <a:pt x="61" y="76"/>
                            </a:moveTo>
                            <a:cubicBezTo>
                              <a:pt x="61" y="76"/>
                              <a:pt x="58" y="76"/>
                              <a:pt x="58" y="77"/>
                            </a:cubicBezTo>
                            <a:cubicBezTo>
                              <a:pt x="58" y="77"/>
                              <a:pt x="59" y="77"/>
                              <a:pt x="61" y="77"/>
                            </a:cubicBezTo>
                            <a:cubicBezTo>
                              <a:pt x="65" y="78"/>
                              <a:pt x="67" y="80"/>
                              <a:pt x="70" y="80"/>
                            </a:cubicBezTo>
                            <a:cubicBezTo>
                              <a:pt x="72" y="80"/>
                              <a:pt x="75" y="78"/>
                              <a:pt x="74" y="74"/>
                            </a:cubicBezTo>
                            <a:cubicBezTo>
                              <a:pt x="74" y="74"/>
                              <a:pt x="73" y="74"/>
                              <a:pt x="73" y="74"/>
                            </a:cubicBezTo>
                            <a:cubicBezTo>
                              <a:pt x="73" y="76"/>
                              <a:pt x="71" y="77"/>
                              <a:pt x="69" y="77"/>
                            </a:cubicBezTo>
                            <a:cubicBezTo>
                              <a:pt x="66" y="77"/>
                              <a:pt x="65" y="76"/>
                              <a:pt x="61" y="76"/>
                            </a:cubicBezTo>
                            <a:close/>
                            <a:moveTo>
                              <a:pt x="33" y="90"/>
                            </a:moveTo>
                            <a:cubicBezTo>
                              <a:pt x="33" y="91"/>
                              <a:pt x="38" y="97"/>
                              <a:pt x="30" y="100"/>
                            </a:cubicBezTo>
                            <a:cubicBezTo>
                              <a:pt x="30" y="100"/>
                              <a:pt x="30" y="100"/>
                              <a:pt x="30" y="100"/>
                            </a:cubicBezTo>
                            <a:cubicBezTo>
                              <a:pt x="36" y="103"/>
                              <a:pt x="39" y="99"/>
                              <a:pt x="39" y="99"/>
                            </a:cubicBezTo>
                            <a:cubicBezTo>
                              <a:pt x="41" y="105"/>
                              <a:pt x="37" y="108"/>
                              <a:pt x="37" y="108"/>
                            </a:cubicBezTo>
                            <a:cubicBezTo>
                              <a:pt x="38" y="110"/>
                              <a:pt x="40" y="111"/>
                              <a:pt x="44" y="112"/>
                            </a:cubicBezTo>
                            <a:cubicBezTo>
                              <a:pt x="46" y="112"/>
                              <a:pt x="48" y="110"/>
                              <a:pt x="49" y="108"/>
                            </a:cubicBezTo>
                            <a:cubicBezTo>
                              <a:pt x="49" y="108"/>
                              <a:pt x="50" y="110"/>
                              <a:pt x="49" y="113"/>
                            </a:cubicBezTo>
                            <a:cubicBezTo>
                              <a:pt x="60" y="114"/>
                              <a:pt x="64" y="105"/>
                              <a:pt x="73" y="107"/>
                            </a:cubicBezTo>
                            <a:cubicBezTo>
                              <a:pt x="73" y="107"/>
                              <a:pt x="73" y="107"/>
                              <a:pt x="73" y="106"/>
                            </a:cubicBezTo>
                            <a:cubicBezTo>
                              <a:pt x="73" y="101"/>
                              <a:pt x="70" y="91"/>
                              <a:pt x="59" y="88"/>
                            </a:cubicBezTo>
                            <a:cubicBezTo>
                              <a:pt x="49" y="86"/>
                              <a:pt x="51" y="82"/>
                              <a:pt x="51" y="82"/>
                            </a:cubicBezTo>
                            <a:cubicBezTo>
                              <a:pt x="56" y="82"/>
                              <a:pt x="59" y="84"/>
                              <a:pt x="59" y="84"/>
                            </a:cubicBezTo>
                            <a:cubicBezTo>
                              <a:pt x="59" y="82"/>
                              <a:pt x="58" y="81"/>
                              <a:pt x="58" y="81"/>
                            </a:cubicBezTo>
                            <a:cubicBezTo>
                              <a:pt x="59" y="80"/>
                              <a:pt x="59" y="79"/>
                              <a:pt x="59" y="79"/>
                            </a:cubicBezTo>
                            <a:cubicBezTo>
                              <a:pt x="54" y="79"/>
                              <a:pt x="52" y="77"/>
                              <a:pt x="52" y="77"/>
                            </a:cubicBezTo>
                            <a:cubicBezTo>
                              <a:pt x="52" y="74"/>
                              <a:pt x="54" y="70"/>
                              <a:pt x="61" y="75"/>
                            </a:cubicBezTo>
                            <a:cubicBezTo>
                              <a:pt x="63" y="73"/>
                              <a:pt x="63" y="70"/>
                              <a:pt x="63" y="70"/>
                            </a:cubicBezTo>
                            <a:cubicBezTo>
                              <a:pt x="64" y="70"/>
                              <a:pt x="64" y="69"/>
                              <a:pt x="64" y="69"/>
                            </a:cubicBezTo>
                            <a:cubicBezTo>
                              <a:pt x="64" y="68"/>
                              <a:pt x="58" y="64"/>
                              <a:pt x="56" y="64"/>
                            </a:cubicBezTo>
                            <a:cubicBezTo>
                              <a:pt x="56" y="62"/>
                              <a:pt x="54" y="59"/>
                              <a:pt x="47" y="60"/>
                            </a:cubicBezTo>
                            <a:cubicBezTo>
                              <a:pt x="43" y="61"/>
                              <a:pt x="41" y="60"/>
                              <a:pt x="42" y="58"/>
                            </a:cubicBezTo>
                            <a:cubicBezTo>
                              <a:pt x="42" y="58"/>
                              <a:pt x="41" y="57"/>
                              <a:pt x="41" y="58"/>
                            </a:cubicBezTo>
                            <a:cubicBezTo>
                              <a:pt x="40" y="59"/>
                              <a:pt x="39" y="61"/>
                              <a:pt x="42" y="62"/>
                            </a:cubicBezTo>
                            <a:cubicBezTo>
                              <a:pt x="46" y="64"/>
                              <a:pt x="46" y="67"/>
                              <a:pt x="46" y="68"/>
                            </a:cubicBezTo>
                            <a:cubicBezTo>
                              <a:pt x="46" y="68"/>
                              <a:pt x="45" y="68"/>
                              <a:pt x="45" y="68"/>
                            </a:cubicBezTo>
                            <a:cubicBezTo>
                              <a:pt x="43" y="62"/>
                              <a:pt x="36" y="61"/>
                              <a:pt x="31" y="64"/>
                            </a:cubicBezTo>
                            <a:cubicBezTo>
                              <a:pt x="32" y="67"/>
                              <a:pt x="35" y="69"/>
                              <a:pt x="36" y="69"/>
                            </a:cubicBezTo>
                            <a:cubicBezTo>
                              <a:pt x="37" y="69"/>
                              <a:pt x="39" y="68"/>
                              <a:pt x="39" y="66"/>
                            </a:cubicBezTo>
                            <a:cubicBezTo>
                              <a:pt x="39" y="66"/>
                              <a:pt x="39" y="66"/>
                              <a:pt x="39" y="66"/>
                            </a:cubicBezTo>
                            <a:cubicBezTo>
                              <a:pt x="40" y="68"/>
                              <a:pt x="37" y="72"/>
                              <a:pt x="33" y="70"/>
                            </a:cubicBezTo>
                            <a:cubicBezTo>
                              <a:pt x="28" y="74"/>
                              <a:pt x="30" y="80"/>
                              <a:pt x="31" y="82"/>
                            </a:cubicBezTo>
                            <a:cubicBezTo>
                              <a:pt x="31" y="85"/>
                              <a:pt x="30" y="89"/>
                              <a:pt x="26" y="87"/>
                            </a:cubicBezTo>
                            <a:cubicBezTo>
                              <a:pt x="26" y="87"/>
                              <a:pt x="26" y="87"/>
                              <a:pt x="26" y="88"/>
                            </a:cubicBezTo>
                            <a:cubicBezTo>
                              <a:pt x="26" y="90"/>
                              <a:pt x="29" y="92"/>
                              <a:pt x="33" y="90"/>
                            </a:cubicBezTo>
                            <a:close/>
                            <a:moveTo>
                              <a:pt x="57" y="68"/>
                            </a:moveTo>
                            <a:cubicBezTo>
                              <a:pt x="55" y="70"/>
                              <a:pt x="51" y="70"/>
                              <a:pt x="51" y="66"/>
                            </a:cubicBezTo>
                            <a:cubicBezTo>
                              <a:pt x="55" y="66"/>
                              <a:pt x="57" y="66"/>
                              <a:pt x="57" y="68"/>
                            </a:cubicBezTo>
                            <a:close/>
                            <a:moveTo>
                              <a:pt x="188" y="77"/>
                            </a:moveTo>
                            <a:cubicBezTo>
                              <a:pt x="186" y="77"/>
                              <a:pt x="184" y="76"/>
                              <a:pt x="183" y="74"/>
                            </a:cubicBezTo>
                            <a:cubicBezTo>
                              <a:pt x="183" y="74"/>
                              <a:pt x="183" y="74"/>
                              <a:pt x="183" y="74"/>
                            </a:cubicBezTo>
                            <a:cubicBezTo>
                              <a:pt x="182" y="78"/>
                              <a:pt x="184" y="80"/>
                              <a:pt x="187" y="80"/>
                            </a:cubicBezTo>
                            <a:cubicBezTo>
                              <a:pt x="190" y="80"/>
                              <a:pt x="192" y="78"/>
                              <a:pt x="196" y="77"/>
                            </a:cubicBezTo>
                            <a:cubicBezTo>
                              <a:pt x="198" y="77"/>
                              <a:pt x="199" y="77"/>
                              <a:pt x="199" y="77"/>
                            </a:cubicBezTo>
                            <a:cubicBezTo>
                              <a:pt x="199" y="76"/>
                              <a:pt x="196" y="76"/>
                              <a:pt x="196" y="76"/>
                            </a:cubicBezTo>
                            <a:cubicBezTo>
                              <a:pt x="191" y="76"/>
                              <a:pt x="191" y="77"/>
                              <a:pt x="188" y="77"/>
                            </a:cubicBezTo>
                            <a:close/>
                            <a:moveTo>
                              <a:pt x="231" y="88"/>
                            </a:moveTo>
                            <a:cubicBezTo>
                              <a:pt x="231" y="87"/>
                              <a:pt x="230" y="87"/>
                              <a:pt x="230" y="87"/>
                            </a:cubicBezTo>
                            <a:cubicBezTo>
                              <a:pt x="227" y="89"/>
                              <a:pt x="225" y="85"/>
                              <a:pt x="226" y="82"/>
                            </a:cubicBezTo>
                            <a:cubicBezTo>
                              <a:pt x="227" y="80"/>
                              <a:pt x="228" y="74"/>
                              <a:pt x="224" y="70"/>
                            </a:cubicBezTo>
                            <a:cubicBezTo>
                              <a:pt x="220" y="72"/>
                              <a:pt x="217" y="68"/>
                              <a:pt x="217" y="66"/>
                            </a:cubicBezTo>
                            <a:cubicBezTo>
                              <a:pt x="218" y="66"/>
                              <a:pt x="218" y="66"/>
                              <a:pt x="218" y="66"/>
                            </a:cubicBezTo>
                            <a:cubicBezTo>
                              <a:pt x="218" y="68"/>
                              <a:pt x="219" y="69"/>
                              <a:pt x="220" y="69"/>
                            </a:cubicBezTo>
                            <a:cubicBezTo>
                              <a:pt x="222" y="69"/>
                              <a:pt x="225" y="67"/>
                              <a:pt x="226" y="64"/>
                            </a:cubicBezTo>
                            <a:cubicBezTo>
                              <a:pt x="221" y="61"/>
                              <a:pt x="213" y="62"/>
                              <a:pt x="212" y="68"/>
                            </a:cubicBezTo>
                            <a:cubicBezTo>
                              <a:pt x="212" y="68"/>
                              <a:pt x="211" y="68"/>
                              <a:pt x="211" y="68"/>
                            </a:cubicBezTo>
                            <a:cubicBezTo>
                              <a:pt x="211" y="67"/>
                              <a:pt x="211" y="64"/>
                              <a:pt x="214" y="62"/>
                            </a:cubicBezTo>
                            <a:cubicBezTo>
                              <a:pt x="217" y="61"/>
                              <a:pt x="216" y="59"/>
                              <a:pt x="216" y="58"/>
                            </a:cubicBezTo>
                            <a:cubicBezTo>
                              <a:pt x="215" y="57"/>
                              <a:pt x="215" y="58"/>
                              <a:pt x="215" y="58"/>
                            </a:cubicBezTo>
                            <a:cubicBezTo>
                              <a:pt x="216" y="60"/>
                              <a:pt x="214" y="61"/>
                              <a:pt x="210" y="60"/>
                            </a:cubicBezTo>
                            <a:cubicBezTo>
                              <a:pt x="203" y="59"/>
                              <a:pt x="201" y="62"/>
                              <a:pt x="200" y="64"/>
                            </a:cubicBezTo>
                            <a:cubicBezTo>
                              <a:pt x="199" y="64"/>
                              <a:pt x="193" y="68"/>
                              <a:pt x="193" y="69"/>
                            </a:cubicBezTo>
                            <a:cubicBezTo>
                              <a:pt x="193" y="69"/>
                              <a:pt x="193" y="70"/>
                              <a:pt x="194" y="70"/>
                            </a:cubicBezTo>
                            <a:cubicBezTo>
                              <a:pt x="194" y="70"/>
                              <a:pt x="193" y="73"/>
                              <a:pt x="195" y="75"/>
                            </a:cubicBezTo>
                            <a:cubicBezTo>
                              <a:pt x="203" y="70"/>
                              <a:pt x="205" y="74"/>
                              <a:pt x="204" y="77"/>
                            </a:cubicBezTo>
                            <a:cubicBezTo>
                              <a:pt x="204" y="77"/>
                              <a:pt x="203" y="79"/>
                              <a:pt x="198" y="79"/>
                            </a:cubicBezTo>
                            <a:cubicBezTo>
                              <a:pt x="198" y="79"/>
                              <a:pt x="198" y="80"/>
                              <a:pt x="198" y="81"/>
                            </a:cubicBezTo>
                            <a:cubicBezTo>
                              <a:pt x="198" y="81"/>
                              <a:pt x="197" y="82"/>
                              <a:pt x="198" y="84"/>
                            </a:cubicBezTo>
                            <a:cubicBezTo>
                              <a:pt x="198" y="84"/>
                              <a:pt x="201" y="82"/>
                              <a:pt x="205" y="82"/>
                            </a:cubicBezTo>
                            <a:cubicBezTo>
                              <a:pt x="205" y="82"/>
                              <a:pt x="208" y="86"/>
                              <a:pt x="197" y="88"/>
                            </a:cubicBezTo>
                            <a:cubicBezTo>
                              <a:pt x="187" y="91"/>
                              <a:pt x="183" y="101"/>
                              <a:pt x="183" y="106"/>
                            </a:cubicBezTo>
                            <a:cubicBezTo>
                              <a:pt x="183" y="107"/>
                              <a:pt x="183" y="107"/>
                              <a:pt x="184" y="107"/>
                            </a:cubicBezTo>
                            <a:cubicBezTo>
                              <a:pt x="192" y="105"/>
                              <a:pt x="196" y="114"/>
                              <a:pt x="208" y="113"/>
                            </a:cubicBezTo>
                            <a:cubicBezTo>
                              <a:pt x="207" y="110"/>
                              <a:pt x="208" y="108"/>
                              <a:pt x="208" y="108"/>
                            </a:cubicBezTo>
                            <a:cubicBezTo>
                              <a:pt x="209" y="110"/>
                              <a:pt x="211" y="112"/>
                              <a:pt x="212" y="112"/>
                            </a:cubicBezTo>
                            <a:cubicBezTo>
                              <a:pt x="216" y="111"/>
                              <a:pt x="219" y="110"/>
                              <a:pt x="220" y="108"/>
                            </a:cubicBezTo>
                            <a:cubicBezTo>
                              <a:pt x="220" y="108"/>
                              <a:pt x="215" y="105"/>
                              <a:pt x="218" y="99"/>
                            </a:cubicBezTo>
                            <a:cubicBezTo>
                              <a:pt x="218" y="99"/>
                              <a:pt x="221" y="103"/>
                              <a:pt x="226" y="100"/>
                            </a:cubicBezTo>
                            <a:cubicBezTo>
                              <a:pt x="227" y="100"/>
                              <a:pt x="227" y="100"/>
                              <a:pt x="226" y="100"/>
                            </a:cubicBezTo>
                            <a:cubicBezTo>
                              <a:pt x="219" y="97"/>
                              <a:pt x="224" y="91"/>
                              <a:pt x="224" y="90"/>
                            </a:cubicBezTo>
                            <a:cubicBezTo>
                              <a:pt x="228" y="92"/>
                              <a:pt x="231" y="90"/>
                              <a:pt x="231" y="88"/>
                            </a:cubicBezTo>
                            <a:close/>
                            <a:moveTo>
                              <a:pt x="206" y="66"/>
                            </a:moveTo>
                            <a:cubicBezTo>
                              <a:pt x="205" y="70"/>
                              <a:pt x="202" y="70"/>
                              <a:pt x="200" y="68"/>
                            </a:cubicBezTo>
                            <a:cubicBezTo>
                              <a:pt x="200" y="66"/>
                              <a:pt x="202" y="66"/>
                              <a:pt x="206" y="66"/>
                            </a:cubicBezTo>
                            <a:close/>
                            <a:moveTo>
                              <a:pt x="126" y="3"/>
                            </a:moveTo>
                            <a:cubicBezTo>
                              <a:pt x="126" y="4"/>
                              <a:pt x="127" y="4"/>
                              <a:pt x="127" y="5"/>
                            </a:cubicBezTo>
                            <a:cubicBezTo>
                              <a:pt x="128" y="6"/>
                              <a:pt x="128" y="6"/>
                              <a:pt x="127" y="7"/>
                            </a:cubicBezTo>
                            <a:cubicBezTo>
                              <a:pt x="127" y="7"/>
                              <a:pt x="127" y="7"/>
                              <a:pt x="126" y="6"/>
                            </a:cubicBezTo>
                            <a:cubicBezTo>
                              <a:pt x="125" y="6"/>
                              <a:pt x="124" y="6"/>
                              <a:pt x="123" y="6"/>
                            </a:cubicBezTo>
                            <a:cubicBezTo>
                              <a:pt x="122" y="6"/>
                              <a:pt x="121" y="7"/>
                              <a:pt x="121" y="8"/>
                            </a:cubicBezTo>
                            <a:cubicBezTo>
                              <a:pt x="121" y="9"/>
                              <a:pt x="122" y="10"/>
                              <a:pt x="123" y="10"/>
                            </a:cubicBezTo>
                            <a:cubicBezTo>
                              <a:pt x="124" y="10"/>
                              <a:pt x="125" y="9"/>
                              <a:pt x="126" y="9"/>
                            </a:cubicBezTo>
                            <a:cubicBezTo>
                              <a:pt x="127" y="8"/>
                              <a:pt x="127" y="8"/>
                              <a:pt x="127" y="9"/>
                            </a:cubicBezTo>
                            <a:cubicBezTo>
                              <a:pt x="128" y="9"/>
                              <a:pt x="127" y="12"/>
                              <a:pt x="127" y="15"/>
                            </a:cubicBezTo>
                            <a:cubicBezTo>
                              <a:pt x="124" y="15"/>
                              <a:pt x="123" y="18"/>
                              <a:pt x="123" y="19"/>
                            </a:cubicBezTo>
                            <a:cubicBezTo>
                              <a:pt x="123" y="22"/>
                              <a:pt x="126" y="24"/>
                              <a:pt x="128" y="25"/>
                            </a:cubicBezTo>
                            <a:cubicBezTo>
                              <a:pt x="130" y="24"/>
                              <a:pt x="134" y="22"/>
                              <a:pt x="134" y="19"/>
                            </a:cubicBezTo>
                            <a:cubicBezTo>
                              <a:pt x="134" y="18"/>
                              <a:pt x="133" y="15"/>
                              <a:pt x="130" y="15"/>
                            </a:cubicBezTo>
                            <a:cubicBezTo>
                              <a:pt x="130" y="12"/>
                              <a:pt x="129" y="9"/>
                              <a:pt x="129" y="9"/>
                            </a:cubicBezTo>
                            <a:cubicBezTo>
                              <a:pt x="130" y="8"/>
                              <a:pt x="130" y="8"/>
                              <a:pt x="131" y="9"/>
                            </a:cubicBezTo>
                            <a:cubicBezTo>
                              <a:pt x="132" y="9"/>
                              <a:pt x="132" y="10"/>
                              <a:pt x="133" y="10"/>
                            </a:cubicBezTo>
                            <a:cubicBezTo>
                              <a:pt x="135" y="10"/>
                              <a:pt x="136" y="9"/>
                              <a:pt x="136" y="8"/>
                            </a:cubicBezTo>
                            <a:cubicBezTo>
                              <a:pt x="136" y="7"/>
                              <a:pt x="135" y="6"/>
                              <a:pt x="133" y="6"/>
                            </a:cubicBezTo>
                            <a:cubicBezTo>
                              <a:pt x="132" y="6"/>
                              <a:pt x="132" y="6"/>
                              <a:pt x="131" y="6"/>
                            </a:cubicBezTo>
                            <a:cubicBezTo>
                              <a:pt x="130" y="7"/>
                              <a:pt x="130" y="7"/>
                              <a:pt x="129" y="7"/>
                            </a:cubicBezTo>
                            <a:cubicBezTo>
                              <a:pt x="129" y="6"/>
                              <a:pt x="129" y="6"/>
                              <a:pt x="130" y="5"/>
                            </a:cubicBezTo>
                            <a:cubicBezTo>
                              <a:pt x="130" y="4"/>
                              <a:pt x="130" y="4"/>
                              <a:pt x="130" y="3"/>
                            </a:cubicBezTo>
                            <a:cubicBezTo>
                              <a:pt x="130" y="1"/>
                              <a:pt x="129" y="0"/>
                              <a:pt x="128" y="0"/>
                            </a:cubicBezTo>
                            <a:cubicBezTo>
                              <a:pt x="127" y="0"/>
                              <a:pt x="126" y="1"/>
                              <a:pt x="126" y="3"/>
                            </a:cubicBezTo>
                            <a:close/>
                            <a:moveTo>
                              <a:pt x="128" y="27"/>
                            </a:moveTo>
                            <a:cubicBezTo>
                              <a:pt x="126" y="27"/>
                              <a:pt x="124" y="29"/>
                              <a:pt x="124" y="31"/>
                            </a:cubicBezTo>
                            <a:cubicBezTo>
                              <a:pt x="124" y="33"/>
                              <a:pt x="126" y="35"/>
                              <a:pt x="128" y="35"/>
                            </a:cubicBezTo>
                            <a:cubicBezTo>
                              <a:pt x="131" y="35"/>
                              <a:pt x="132" y="33"/>
                              <a:pt x="132" y="31"/>
                            </a:cubicBezTo>
                            <a:cubicBezTo>
                              <a:pt x="132" y="29"/>
                              <a:pt x="131" y="27"/>
                              <a:pt x="128" y="27"/>
                            </a:cubicBezTo>
                            <a:close/>
                            <a:moveTo>
                              <a:pt x="128" y="65"/>
                            </a:moveTo>
                            <a:cubicBezTo>
                              <a:pt x="144" y="65"/>
                              <a:pt x="153" y="68"/>
                              <a:pt x="153" y="68"/>
                            </a:cubicBezTo>
                            <a:cubicBezTo>
                              <a:pt x="153" y="60"/>
                              <a:pt x="153" y="55"/>
                              <a:pt x="158" y="56"/>
                            </a:cubicBezTo>
                            <a:cubicBezTo>
                              <a:pt x="155" y="49"/>
                              <a:pt x="166" y="47"/>
                              <a:pt x="166" y="38"/>
                            </a:cubicBezTo>
                            <a:cubicBezTo>
                              <a:pt x="166" y="32"/>
                              <a:pt x="162" y="32"/>
                              <a:pt x="161" y="32"/>
                            </a:cubicBezTo>
                            <a:cubicBezTo>
                              <a:pt x="157" y="32"/>
                              <a:pt x="158" y="34"/>
                              <a:pt x="155" y="34"/>
                            </a:cubicBezTo>
                            <a:cubicBezTo>
                              <a:pt x="154" y="34"/>
                              <a:pt x="154" y="34"/>
                              <a:pt x="154" y="34"/>
                            </a:cubicBezTo>
                            <a:cubicBezTo>
                              <a:pt x="154" y="35"/>
                              <a:pt x="155" y="37"/>
                              <a:pt x="156" y="37"/>
                            </a:cubicBezTo>
                            <a:cubicBezTo>
                              <a:pt x="158" y="37"/>
                              <a:pt x="158" y="35"/>
                              <a:pt x="160" y="35"/>
                            </a:cubicBezTo>
                            <a:cubicBezTo>
                              <a:pt x="160" y="35"/>
                              <a:pt x="161" y="35"/>
                              <a:pt x="161" y="37"/>
                            </a:cubicBezTo>
                            <a:cubicBezTo>
                              <a:pt x="161" y="41"/>
                              <a:pt x="159" y="45"/>
                              <a:pt x="156" y="48"/>
                            </a:cubicBezTo>
                            <a:cubicBezTo>
                              <a:pt x="155" y="47"/>
                              <a:pt x="154" y="47"/>
                              <a:pt x="153" y="47"/>
                            </a:cubicBezTo>
                            <a:cubicBezTo>
                              <a:pt x="151" y="47"/>
                              <a:pt x="150" y="49"/>
                              <a:pt x="150" y="51"/>
                            </a:cubicBezTo>
                            <a:cubicBezTo>
                              <a:pt x="150" y="52"/>
                              <a:pt x="150" y="52"/>
                              <a:pt x="150" y="53"/>
                            </a:cubicBezTo>
                            <a:cubicBezTo>
                              <a:pt x="149" y="54"/>
                              <a:pt x="148" y="54"/>
                              <a:pt x="148" y="54"/>
                            </a:cubicBezTo>
                            <a:cubicBezTo>
                              <a:pt x="146" y="54"/>
                              <a:pt x="145" y="53"/>
                              <a:pt x="145" y="50"/>
                            </a:cubicBezTo>
                            <a:cubicBezTo>
                              <a:pt x="145" y="44"/>
                              <a:pt x="153" y="38"/>
                              <a:pt x="153" y="30"/>
                            </a:cubicBezTo>
                            <a:cubicBezTo>
                              <a:pt x="153" y="27"/>
                              <a:pt x="150" y="23"/>
                              <a:pt x="145" y="23"/>
                            </a:cubicBezTo>
                            <a:cubicBezTo>
                              <a:pt x="139" y="23"/>
                              <a:pt x="140" y="28"/>
                              <a:pt x="135" y="28"/>
                            </a:cubicBezTo>
                            <a:cubicBezTo>
                              <a:pt x="135" y="28"/>
                              <a:pt x="135" y="28"/>
                              <a:pt x="135" y="28"/>
                            </a:cubicBezTo>
                            <a:cubicBezTo>
                              <a:pt x="135" y="29"/>
                              <a:pt x="136" y="32"/>
                              <a:pt x="138" y="32"/>
                            </a:cubicBezTo>
                            <a:cubicBezTo>
                              <a:pt x="141" y="32"/>
                              <a:pt x="142" y="27"/>
                              <a:pt x="144" y="27"/>
                            </a:cubicBezTo>
                            <a:cubicBezTo>
                              <a:pt x="145" y="27"/>
                              <a:pt x="147" y="27"/>
                              <a:pt x="147" y="31"/>
                            </a:cubicBezTo>
                            <a:cubicBezTo>
                              <a:pt x="147" y="33"/>
                              <a:pt x="145" y="37"/>
                              <a:pt x="144" y="41"/>
                            </a:cubicBezTo>
                            <a:cubicBezTo>
                              <a:pt x="143" y="40"/>
                              <a:pt x="142" y="40"/>
                              <a:pt x="141" y="40"/>
                            </a:cubicBezTo>
                            <a:cubicBezTo>
                              <a:pt x="139" y="40"/>
                              <a:pt x="138" y="42"/>
                              <a:pt x="138" y="44"/>
                            </a:cubicBezTo>
                            <a:cubicBezTo>
                              <a:pt x="138" y="46"/>
                              <a:pt x="138" y="47"/>
                              <a:pt x="139" y="48"/>
                            </a:cubicBezTo>
                            <a:cubicBezTo>
                              <a:pt x="138" y="50"/>
                              <a:pt x="137" y="51"/>
                              <a:pt x="135" y="51"/>
                            </a:cubicBezTo>
                            <a:cubicBezTo>
                              <a:pt x="131" y="51"/>
                              <a:pt x="130" y="49"/>
                              <a:pt x="130" y="47"/>
                            </a:cubicBezTo>
                            <a:cubicBezTo>
                              <a:pt x="130" y="45"/>
                              <a:pt x="134" y="44"/>
                              <a:pt x="134" y="41"/>
                            </a:cubicBezTo>
                            <a:cubicBezTo>
                              <a:pt x="134" y="38"/>
                              <a:pt x="133" y="37"/>
                              <a:pt x="131" y="37"/>
                            </a:cubicBezTo>
                            <a:cubicBezTo>
                              <a:pt x="129" y="37"/>
                              <a:pt x="129" y="38"/>
                              <a:pt x="128" y="38"/>
                            </a:cubicBezTo>
                            <a:cubicBezTo>
                              <a:pt x="128" y="38"/>
                              <a:pt x="127" y="37"/>
                              <a:pt x="126" y="37"/>
                            </a:cubicBezTo>
                            <a:cubicBezTo>
                              <a:pt x="124" y="37"/>
                              <a:pt x="123" y="38"/>
                              <a:pt x="123" y="41"/>
                            </a:cubicBezTo>
                            <a:cubicBezTo>
                              <a:pt x="123" y="44"/>
                              <a:pt x="127" y="45"/>
                              <a:pt x="127" y="47"/>
                            </a:cubicBezTo>
                            <a:cubicBezTo>
                              <a:pt x="127" y="49"/>
                              <a:pt x="125" y="51"/>
                              <a:pt x="122" y="51"/>
                            </a:cubicBezTo>
                            <a:cubicBezTo>
                              <a:pt x="120" y="51"/>
                              <a:pt x="119" y="50"/>
                              <a:pt x="118" y="48"/>
                            </a:cubicBezTo>
                            <a:cubicBezTo>
                              <a:pt x="119" y="47"/>
                              <a:pt x="119" y="46"/>
                              <a:pt x="119" y="44"/>
                            </a:cubicBezTo>
                            <a:cubicBezTo>
                              <a:pt x="119" y="42"/>
                              <a:pt x="118" y="40"/>
                              <a:pt x="116" y="40"/>
                            </a:cubicBezTo>
                            <a:cubicBezTo>
                              <a:pt x="115" y="40"/>
                              <a:pt x="114" y="40"/>
                              <a:pt x="113" y="41"/>
                            </a:cubicBezTo>
                            <a:cubicBezTo>
                              <a:pt x="111" y="37"/>
                              <a:pt x="110" y="33"/>
                              <a:pt x="110" y="31"/>
                            </a:cubicBezTo>
                            <a:cubicBezTo>
                              <a:pt x="110" y="27"/>
                              <a:pt x="111" y="27"/>
                              <a:pt x="112" y="27"/>
                            </a:cubicBezTo>
                            <a:cubicBezTo>
                              <a:pt x="115" y="27"/>
                              <a:pt x="115" y="32"/>
                              <a:pt x="118" y="32"/>
                            </a:cubicBezTo>
                            <a:cubicBezTo>
                              <a:pt x="121" y="32"/>
                              <a:pt x="122" y="29"/>
                              <a:pt x="122" y="28"/>
                            </a:cubicBezTo>
                            <a:cubicBezTo>
                              <a:pt x="122" y="28"/>
                              <a:pt x="122" y="28"/>
                              <a:pt x="121" y="28"/>
                            </a:cubicBezTo>
                            <a:cubicBezTo>
                              <a:pt x="116" y="28"/>
                              <a:pt x="117" y="23"/>
                              <a:pt x="112" y="23"/>
                            </a:cubicBezTo>
                            <a:cubicBezTo>
                              <a:pt x="106" y="23"/>
                              <a:pt x="104" y="27"/>
                              <a:pt x="104" y="30"/>
                            </a:cubicBezTo>
                            <a:cubicBezTo>
                              <a:pt x="104" y="38"/>
                              <a:pt x="112" y="44"/>
                              <a:pt x="112" y="50"/>
                            </a:cubicBezTo>
                            <a:cubicBezTo>
                              <a:pt x="112" y="53"/>
                              <a:pt x="110" y="54"/>
                              <a:pt x="109" y="54"/>
                            </a:cubicBezTo>
                            <a:cubicBezTo>
                              <a:pt x="108" y="54"/>
                              <a:pt x="107" y="54"/>
                              <a:pt x="106" y="53"/>
                            </a:cubicBezTo>
                            <a:cubicBezTo>
                              <a:pt x="107" y="52"/>
                              <a:pt x="107" y="52"/>
                              <a:pt x="107" y="51"/>
                            </a:cubicBezTo>
                            <a:cubicBezTo>
                              <a:pt x="107" y="49"/>
                              <a:pt x="105" y="47"/>
                              <a:pt x="104" y="47"/>
                            </a:cubicBezTo>
                            <a:cubicBezTo>
                              <a:pt x="103" y="47"/>
                              <a:pt x="102" y="47"/>
                              <a:pt x="101" y="48"/>
                            </a:cubicBezTo>
                            <a:cubicBezTo>
                              <a:pt x="98" y="45"/>
                              <a:pt x="96" y="41"/>
                              <a:pt x="96" y="37"/>
                            </a:cubicBezTo>
                            <a:cubicBezTo>
                              <a:pt x="96" y="35"/>
                              <a:pt x="97" y="35"/>
                              <a:pt x="97" y="35"/>
                            </a:cubicBezTo>
                            <a:cubicBezTo>
                              <a:pt x="99" y="35"/>
                              <a:pt x="99" y="37"/>
                              <a:pt x="100" y="37"/>
                            </a:cubicBezTo>
                            <a:cubicBezTo>
                              <a:pt x="102" y="37"/>
                              <a:pt x="103" y="35"/>
                              <a:pt x="103" y="34"/>
                            </a:cubicBezTo>
                            <a:cubicBezTo>
                              <a:pt x="103" y="34"/>
                              <a:pt x="102" y="34"/>
                              <a:pt x="102" y="34"/>
                            </a:cubicBezTo>
                            <a:cubicBezTo>
                              <a:pt x="99" y="34"/>
                              <a:pt x="99" y="32"/>
                              <a:pt x="96" y="32"/>
                            </a:cubicBezTo>
                            <a:cubicBezTo>
                              <a:pt x="95" y="32"/>
                              <a:pt x="91" y="32"/>
                              <a:pt x="91" y="38"/>
                            </a:cubicBezTo>
                            <a:cubicBezTo>
                              <a:pt x="91" y="47"/>
                              <a:pt x="101" y="49"/>
                              <a:pt x="99" y="56"/>
                            </a:cubicBezTo>
                            <a:cubicBezTo>
                              <a:pt x="104" y="55"/>
                              <a:pt x="103" y="60"/>
                              <a:pt x="104" y="68"/>
                            </a:cubicBezTo>
                            <a:cubicBezTo>
                              <a:pt x="104" y="68"/>
                              <a:pt x="112" y="65"/>
                              <a:pt x="128" y="65"/>
                            </a:cubicBezTo>
                            <a:close/>
                            <a:moveTo>
                              <a:pt x="99" y="77"/>
                            </a:moveTo>
                            <a:cubicBezTo>
                              <a:pt x="95" y="78"/>
                              <a:pt x="92" y="79"/>
                              <a:pt x="90" y="79"/>
                            </a:cubicBezTo>
                            <a:cubicBezTo>
                              <a:pt x="91" y="77"/>
                              <a:pt x="91" y="75"/>
                              <a:pt x="93" y="75"/>
                            </a:cubicBezTo>
                            <a:cubicBezTo>
                              <a:pt x="93" y="75"/>
                              <a:pt x="93" y="75"/>
                              <a:pt x="93" y="74"/>
                            </a:cubicBezTo>
                            <a:cubicBezTo>
                              <a:pt x="89" y="72"/>
                              <a:pt x="87" y="77"/>
                              <a:pt x="87" y="77"/>
                            </a:cubicBezTo>
                            <a:cubicBezTo>
                              <a:pt x="86" y="77"/>
                              <a:pt x="84" y="77"/>
                              <a:pt x="84" y="79"/>
                            </a:cubicBezTo>
                            <a:cubicBezTo>
                              <a:pt x="84" y="85"/>
                              <a:pt x="71" y="88"/>
                              <a:pt x="68" y="88"/>
                            </a:cubicBezTo>
                            <a:cubicBezTo>
                              <a:pt x="73" y="90"/>
                              <a:pt x="75" y="97"/>
                              <a:pt x="75" y="97"/>
                            </a:cubicBezTo>
                            <a:cubicBezTo>
                              <a:pt x="79" y="93"/>
                              <a:pt x="83" y="90"/>
                              <a:pt x="84" y="90"/>
                            </a:cubicBezTo>
                            <a:cubicBezTo>
                              <a:pt x="85" y="90"/>
                              <a:pt x="86" y="91"/>
                              <a:pt x="86" y="92"/>
                            </a:cubicBezTo>
                            <a:cubicBezTo>
                              <a:pt x="86" y="92"/>
                              <a:pt x="86" y="92"/>
                              <a:pt x="86" y="92"/>
                            </a:cubicBezTo>
                            <a:cubicBezTo>
                              <a:pt x="88" y="89"/>
                              <a:pt x="87" y="88"/>
                              <a:pt x="87" y="87"/>
                            </a:cubicBezTo>
                            <a:cubicBezTo>
                              <a:pt x="87" y="87"/>
                              <a:pt x="87" y="84"/>
                              <a:pt x="90" y="84"/>
                            </a:cubicBezTo>
                            <a:cubicBezTo>
                              <a:pt x="90" y="121"/>
                              <a:pt x="90" y="121"/>
                              <a:pt x="90" y="121"/>
                            </a:cubicBezTo>
                            <a:cubicBezTo>
                              <a:pt x="89" y="121"/>
                              <a:pt x="89" y="121"/>
                              <a:pt x="89" y="121"/>
                            </a:cubicBezTo>
                            <a:cubicBezTo>
                              <a:pt x="88" y="122"/>
                              <a:pt x="83" y="117"/>
                              <a:pt x="76" y="113"/>
                            </a:cubicBezTo>
                            <a:cubicBezTo>
                              <a:pt x="70" y="108"/>
                              <a:pt x="67" y="111"/>
                              <a:pt x="60" y="115"/>
                            </a:cubicBezTo>
                            <a:cubicBezTo>
                              <a:pt x="51" y="120"/>
                              <a:pt x="41" y="115"/>
                              <a:pt x="41" y="115"/>
                            </a:cubicBezTo>
                            <a:cubicBezTo>
                              <a:pt x="34" y="121"/>
                              <a:pt x="31" y="137"/>
                              <a:pt x="31" y="137"/>
                            </a:cubicBezTo>
                            <a:cubicBezTo>
                              <a:pt x="29" y="138"/>
                              <a:pt x="27" y="139"/>
                              <a:pt x="24" y="139"/>
                            </a:cubicBezTo>
                            <a:cubicBezTo>
                              <a:pt x="18" y="139"/>
                              <a:pt x="17" y="135"/>
                              <a:pt x="17" y="133"/>
                            </a:cubicBezTo>
                            <a:cubicBezTo>
                              <a:pt x="17" y="123"/>
                              <a:pt x="29" y="119"/>
                              <a:pt x="29" y="110"/>
                            </a:cubicBezTo>
                            <a:cubicBezTo>
                              <a:pt x="29" y="108"/>
                              <a:pt x="28" y="99"/>
                              <a:pt x="16" y="99"/>
                            </a:cubicBezTo>
                            <a:cubicBezTo>
                              <a:pt x="15" y="99"/>
                              <a:pt x="6" y="99"/>
                              <a:pt x="6" y="99"/>
                            </a:cubicBezTo>
                            <a:cubicBezTo>
                              <a:pt x="2" y="99"/>
                              <a:pt x="1" y="96"/>
                              <a:pt x="0" y="95"/>
                            </a:cubicBezTo>
                            <a:cubicBezTo>
                              <a:pt x="0" y="94"/>
                              <a:pt x="0" y="95"/>
                              <a:pt x="0" y="95"/>
                            </a:cubicBezTo>
                            <a:cubicBezTo>
                              <a:pt x="0" y="96"/>
                              <a:pt x="0" y="97"/>
                              <a:pt x="0" y="99"/>
                            </a:cubicBezTo>
                            <a:cubicBezTo>
                              <a:pt x="0" y="103"/>
                              <a:pt x="2" y="105"/>
                              <a:pt x="6" y="105"/>
                            </a:cubicBezTo>
                            <a:cubicBezTo>
                              <a:pt x="8" y="105"/>
                              <a:pt x="9" y="105"/>
                              <a:pt x="10" y="104"/>
                            </a:cubicBezTo>
                            <a:cubicBezTo>
                              <a:pt x="10" y="104"/>
                              <a:pt x="11" y="104"/>
                              <a:pt x="10" y="105"/>
                            </a:cubicBezTo>
                            <a:cubicBezTo>
                              <a:pt x="9" y="107"/>
                              <a:pt x="8" y="111"/>
                              <a:pt x="9" y="112"/>
                            </a:cubicBezTo>
                            <a:cubicBezTo>
                              <a:pt x="9" y="112"/>
                              <a:pt x="10" y="112"/>
                              <a:pt x="10" y="112"/>
                            </a:cubicBezTo>
                            <a:cubicBezTo>
                              <a:pt x="11" y="108"/>
                              <a:pt x="14" y="104"/>
                              <a:pt x="19" y="104"/>
                            </a:cubicBezTo>
                            <a:cubicBezTo>
                              <a:pt x="25" y="104"/>
                              <a:pt x="25" y="109"/>
                              <a:pt x="25" y="110"/>
                            </a:cubicBezTo>
                            <a:cubicBezTo>
                              <a:pt x="25" y="118"/>
                              <a:pt x="12" y="123"/>
                              <a:pt x="12" y="134"/>
                            </a:cubicBezTo>
                            <a:cubicBezTo>
                              <a:pt x="12" y="144"/>
                              <a:pt x="23" y="146"/>
                              <a:pt x="30" y="145"/>
                            </a:cubicBezTo>
                            <a:cubicBezTo>
                              <a:pt x="29" y="155"/>
                              <a:pt x="17" y="159"/>
                              <a:pt x="17" y="151"/>
                            </a:cubicBezTo>
                            <a:cubicBezTo>
                              <a:pt x="17" y="151"/>
                              <a:pt x="17" y="151"/>
                              <a:pt x="16" y="151"/>
                            </a:cubicBezTo>
                            <a:cubicBezTo>
                              <a:pt x="15" y="155"/>
                              <a:pt x="16" y="158"/>
                              <a:pt x="20" y="159"/>
                            </a:cubicBezTo>
                            <a:cubicBezTo>
                              <a:pt x="21" y="159"/>
                              <a:pt x="20" y="159"/>
                              <a:pt x="20" y="160"/>
                            </a:cubicBezTo>
                            <a:cubicBezTo>
                              <a:pt x="15" y="163"/>
                              <a:pt x="18" y="174"/>
                              <a:pt x="18" y="178"/>
                            </a:cubicBezTo>
                            <a:cubicBezTo>
                              <a:pt x="19" y="182"/>
                              <a:pt x="14" y="182"/>
                              <a:pt x="13" y="182"/>
                            </a:cubicBezTo>
                            <a:cubicBezTo>
                              <a:pt x="13" y="182"/>
                              <a:pt x="13" y="182"/>
                              <a:pt x="13" y="182"/>
                            </a:cubicBezTo>
                            <a:cubicBezTo>
                              <a:pt x="17" y="186"/>
                              <a:pt x="21" y="182"/>
                              <a:pt x="21" y="182"/>
                            </a:cubicBezTo>
                            <a:cubicBezTo>
                              <a:pt x="24" y="183"/>
                              <a:pt x="22" y="186"/>
                              <a:pt x="20" y="188"/>
                            </a:cubicBezTo>
                            <a:cubicBezTo>
                              <a:pt x="20" y="188"/>
                              <a:pt x="20" y="188"/>
                              <a:pt x="20" y="188"/>
                            </a:cubicBezTo>
                            <a:cubicBezTo>
                              <a:pt x="20" y="188"/>
                              <a:pt x="25" y="189"/>
                              <a:pt x="26" y="185"/>
                            </a:cubicBezTo>
                            <a:cubicBezTo>
                              <a:pt x="29" y="187"/>
                              <a:pt x="32" y="186"/>
                              <a:pt x="32" y="186"/>
                            </a:cubicBezTo>
                            <a:cubicBezTo>
                              <a:pt x="33" y="185"/>
                              <a:pt x="38" y="184"/>
                              <a:pt x="39" y="189"/>
                            </a:cubicBezTo>
                            <a:cubicBezTo>
                              <a:pt x="39" y="189"/>
                              <a:pt x="39" y="189"/>
                              <a:pt x="39" y="189"/>
                            </a:cubicBezTo>
                            <a:cubicBezTo>
                              <a:pt x="43" y="184"/>
                              <a:pt x="39" y="182"/>
                              <a:pt x="37" y="181"/>
                            </a:cubicBezTo>
                            <a:cubicBezTo>
                              <a:pt x="37" y="181"/>
                              <a:pt x="40" y="179"/>
                              <a:pt x="42" y="182"/>
                            </a:cubicBezTo>
                            <a:cubicBezTo>
                              <a:pt x="42" y="182"/>
                              <a:pt x="43" y="182"/>
                              <a:pt x="43" y="182"/>
                            </a:cubicBezTo>
                            <a:cubicBezTo>
                              <a:pt x="43" y="176"/>
                              <a:pt x="38" y="176"/>
                              <a:pt x="35" y="178"/>
                            </a:cubicBezTo>
                            <a:cubicBezTo>
                              <a:pt x="35" y="178"/>
                              <a:pt x="34" y="174"/>
                              <a:pt x="39" y="175"/>
                            </a:cubicBezTo>
                            <a:cubicBezTo>
                              <a:pt x="39" y="175"/>
                              <a:pt x="39" y="174"/>
                              <a:pt x="39" y="174"/>
                            </a:cubicBezTo>
                            <a:cubicBezTo>
                              <a:pt x="35" y="171"/>
                              <a:pt x="32" y="174"/>
                              <a:pt x="32" y="175"/>
                            </a:cubicBezTo>
                            <a:cubicBezTo>
                              <a:pt x="30" y="177"/>
                              <a:pt x="26" y="176"/>
                              <a:pt x="26" y="176"/>
                            </a:cubicBezTo>
                            <a:cubicBezTo>
                              <a:pt x="27" y="156"/>
                              <a:pt x="44" y="163"/>
                              <a:pt x="47" y="154"/>
                            </a:cubicBezTo>
                            <a:cubicBezTo>
                              <a:pt x="47" y="153"/>
                              <a:pt x="47" y="153"/>
                              <a:pt x="47" y="153"/>
                            </a:cubicBezTo>
                            <a:cubicBezTo>
                              <a:pt x="48" y="156"/>
                              <a:pt x="54" y="156"/>
                              <a:pt x="55" y="152"/>
                            </a:cubicBezTo>
                            <a:cubicBezTo>
                              <a:pt x="55" y="151"/>
                              <a:pt x="55" y="151"/>
                              <a:pt x="55" y="151"/>
                            </a:cubicBezTo>
                            <a:cubicBezTo>
                              <a:pt x="50" y="156"/>
                              <a:pt x="38" y="141"/>
                              <a:pt x="54" y="128"/>
                            </a:cubicBezTo>
                            <a:cubicBezTo>
                              <a:pt x="67" y="117"/>
                              <a:pt x="78" y="123"/>
                              <a:pt x="83" y="127"/>
                            </a:cubicBezTo>
                            <a:cubicBezTo>
                              <a:pt x="83" y="128"/>
                              <a:pt x="82" y="129"/>
                              <a:pt x="82" y="129"/>
                            </a:cubicBezTo>
                            <a:cubicBezTo>
                              <a:pt x="81" y="129"/>
                              <a:pt x="81" y="129"/>
                              <a:pt x="82" y="129"/>
                            </a:cubicBezTo>
                            <a:cubicBezTo>
                              <a:pt x="83" y="130"/>
                              <a:pt x="85" y="130"/>
                              <a:pt x="86" y="129"/>
                            </a:cubicBezTo>
                            <a:cubicBezTo>
                              <a:pt x="88" y="131"/>
                              <a:pt x="86" y="133"/>
                              <a:pt x="85" y="134"/>
                            </a:cubicBezTo>
                            <a:cubicBezTo>
                              <a:pt x="84" y="134"/>
                              <a:pt x="85" y="134"/>
                              <a:pt x="85" y="134"/>
                            </a:cubicBezTo>
                            <a:cubicBezTo>
                              <a:pt x="87" y="135"/>
                              <a:pt x="90" y="132"/>
                              <a:pt x="90" y="130"/>
                            </a:cubicBezTo>
                            <a:cubicBezTo>
                              <a:pt x="90" y="131"/>
                              <a:pt x="90" y="131"/>
                              <a:pt x="90" y="131"/>
                            </a:cubicBezTo>
                            <a:cubicBezTo>
                              <a:pt x="90" y="142"/>
                              <a:pt x="90" y="142"/>
                              <a:pt x="90" y="142"/>
                            </a:cubicBezTo>
                            <a:cubicBezTo>
                              <a:pt x="90" y="158"/>
                              <a:pt x="108" y="160"/>
                              <a:pt x="128" y="173"/>
                            </a:cubicBezTo>
                            <a:cubicBezTo>
                              <a:pt x="148" y="160"/>
                              <a:pt x="167" y="158"/>
                              <a:pt x="167" y="142"/>
                            </a:cubicBezTo>
                            <a:cubicBezTo>
                              <a:pt x="167" y="131"/>
                              <a:pt x="167" y="131"/>
                              <a:pt x="167" y="131"/>
                            </a:cubicBezTo>
                            <a:cubicBezTo>
                              <a:pt x="167" y="130"/>
                              <a:pt x="167" y="130"/>
                              <a:pt x="167" y="130"/>
                            </a:cubicBezTo>
                            <a:cubicBezTo>
                              <a:pt x="167" y="132"/>
                              <a:pt x="169" y="135"/>
                              <a:pt x="172" y="134"/>
                            </a:cubicBezTo>
                            <a:cubicBezTo>
                              <a:pt x="172" y="134"/>
                              <a:pt x="172" y="134"/>
                              <a:pt x="172" y="134"/>
                            </a:cubicBezTo>
                            <a:cubicBezTo>
                              <a:pt x="171" y="133"/>
                              <a:pt x="168" y="131"/>
                              <a:pt x="171" y="129"/>
                            </a:cubicBezTo>
                            <a:cubicBezTo>
                              <a:pt x="172" y="130"/>
                              <a:pt x="174" y="130"/>
                              <a:pt x="175" y="129"/>
                            </a:cubicBezTo>
                            <a:cubicBezTo>
                              <a:pt x="175" y="129"/>
                              <a:pt x="175" y="129"/>
                              <a:pt x="175" y="129"/>
                            </a:cubicBezTo>
                            <a:cubicBezTo>
                              <a:pt x="175" y="129"/>
                              <a:pt x="174" y="128"/>
                              <a:pt x="174" y="127"/>
                            </a:cubicBezTo>
                            <a:cubicBezTo>
                              <a:pt x="178" y="123"/>
                              <a:pt x="190" y="117"/>
                              <a:pt x="203" y="128"/>
                            </a:cubicBezTo>
                            <a:cubicBezTo>
                              <a:pt x="218" y="141"/>
                              <a:pt x="207" y="156"/>
                              <a:pt x="202" y="151"/>
                            </a:cubicBezTo>
                            <a:cubicBezTo>
                              <a:pt x="202" y="151"/>
                              <a:pt x="202" y="151"/>
                              <a:pt x="202" y="152"/>
                            </a:cubicBezTo>
                            <a:cubicBezTo>
                              <a:pt x="203" y="156"/>
                              <a:pt x="209" y="156"/>
                              <a:pt x="210" y="153"/>
                            </a:cubicBezTo>
                            <a:cubicBezTo>
                              <a:pt x="210" y="153"/>
                              <a:pt x="210" y="153"/>
                              <a:pt x="210" y="154"/>
                            </a:cubicBezTo>
                            <a:cubicBezTo>
                              <a:pt x="212" y="163"/>
                              <a:pt x="230" y="156"/>
                              <a:pt x="231" y="176"/>
                            </a:cubicBezTo>
                            <a:cubicBezTo>
                              <a:pt x="230" y="176"/>
                              <a:pt x="227" y="177"/>
                              <a:pt x="225" y="175"/>
                            </a:cubicBezTo>
                            <a:cubicBezTo>
                              <a:pt x="224" y="174"/>
                              <a:pt x="221" y="171"/>
                              <a:pt x="218" y="174"/>
                            </a:cubicBezTo>
                            <a:cubicBezTo>
                              <a:pt x="218" y="174"/>
                              <a:pt x="218" y="175"/>
                              <a:pt x="218" y="175"/>
                            </a:cubicBezTo>
                            <a:cubicBezTo>
                              <a:pt x="223" y="174"/>
                              <a:pt x="222" y="178"/>
                              <a:pt x="221" y="178"/>
                            </a:cubicBezTo>
                            <a:cubicBezTo>
                              <a:pt x="218" y="176"/>
                              <a:pt x="214" y="176"/>
                              <a:pt x="214" y="182"/>
                            </a:cubicBezTo>
                            <a:cubicBezTo>
                              <a:pt x="214" y="182"/>
                              <a:pt x="214" y="182"/>
                              <a:pt x="215" y="182"/>
                            </a:cubicBezTo>
                            <a:cubicBezTo>
                              <a:pt x="217" y="179"/>
                              <a:pt x="220" y="181"/>
                              <a:pt x="220" y="181"/>
                            </a:cubicBezTo>
                            <a:cubicBezTo>
                              <a:pt x="218" y="182"/>
                              <a:pt x="214" y="184"/>
                              <a:pt x="218" y="189"/>
                            </a:cubicBezTo>
                            <a:cubicBezTo>
                              <a:pt x="218" y="189"/>
                              <a:pt x="218" y="189"/>
                              <a:pt x="218" y="189"/>
                            </a:cubicBezTo>
                            <a:cubicBezTo>
                              <a:pt x="219" y="184"/>
                              <a:pt x="223" y="185"/>
                              <a:pt x="224" y="186"/>
                            </a:cubicBezTo>
                            <a:cubicBezTo>
                              <a:pt x="225" y="186"/>
                              <a:pt x="228" y="187"/>
                              <a:pt x="230" y="185"/>
                            </a:cubicBezTo>
                            <a:cubicBezTo>
                              <a:pt x="231" y="189"/>
                              <a:pt x="236" y="188"/>
                              <a:pt x="237" y="188"/>
                            </a:cubicBezTo>
                            <a:cubicBezTo>
                              <a:pt x="237" y="188"/>
                              <a:pt x="237" y="188"/>
                              <a:pt x="237" y="188"/>
                            </a:cubicBezTo>
                            <a:cubicBezTo>
                              <a:pt x="235" y="186"/>
                              <a:pt x="233" y="183"/>
                              <a:pt x="236" y="182"/>
                            </a:cubicBezTo>
                            <a:cubicBezTo>
                              <a:pt x="236" y="182"/>
                              <a:pt x="240" y="186"/>
                              <a:pt x="244" y="182"/>
                            </a:cubicBezTo>
                            <a:cubicBezTo>
                              <a:pt x="244" y="182"/>
                              <a:pt x="244" y="182"/>
                              <a:pt x="243" y="182"/>
                            </a:cubicBezTo>
                            <a:cubicBezTo>
                              <a:pt x="243" y="182"/>
                              <a:pt x="238" y="182"/>
                              <a:pt x="239" y="178"/>
                            </a:cubicBezTo>
                            <a:cubicBezTo>
                              <a:pt x="239" y="174"/>
                              <a:pt x="241" y="163"/>
                              <a:pt x="237" y="160"/>
                            </a:cubicBezTo>
                            <a:cubicBezTo>
                              <a:pt x="236" y="159"/>
                              <a:pt x="236" y="159"/>
                              <a:pt x="237" y="159"/>
                            </a:cubicBezTo>
                            <a:cubicBezTo>
                              <a:pt x="241" y="158"/>
                              <a:pt x="242" y="155"/>
                              <a:pt x="240" y="151"/>
                            </a:cubicBezTo>
                            <a:cubicBezTo>
                              <a:pt x="240" y="151"/>
                              <a:pt x="240" y="151"/>
                              <a:pt x="240" y="151"/>
                            </a:cubicBezTo>
                            <a:cubicBezTo>
                              <a:pt x="239" y="159"/>
                              <a:pt x="227" y="155"/>
                              <a:pt x="227" y="145"/>
                            </a:cubicBezTo>
                            <a:cubicBezTo>
                              <a:pt x="233" y="146"/>
                              <a:pt x="245" y="144"/>
                              <a:pt x="245" y="134"/>
                            </a:cubicBezTo>
                            <a:cubicBezTo>
                              <a:pt x="245" y="123"/>
                              <a:pt x="231" y="118"/>
                              <a:pt x="231" y="110"/>
                            </a:cubicBezTo>
                            <a:cubicBezTo>
                              <a:pt x="231" y="109"/>
                              <a:pt x="231" y="104"/>
                              <a:pt x="237" y="104"/>
                            </a:cubicBezTo>
                            <a:cubicBezTo>
                              <a:pt x="242" y="104"/>
                              <a:pt x="246" y="108"/>
                              <a:pt x="247" y="112"/>
                            </a:cubicBezTo>
                            <a:cubicBezTo>
                              <a:pt x="247" y="112"/>
                              <a:pt x="247" y="112"/>
                              <a:pt x="248" y="112"/>
                            </a:cubicBezTo>
                            <a:cubicBezTo>
                              <a:pt x="248" y="111"/>
                              <a:pt x="248" y="107"/>
                              <a:pt x="246" y="105"/>
                            </a:cubicBezTo>
                            <a:cubicBezTo>
                              <a:pt x="246" y="104"/>
                              <a:pt x="246" y="104"/>
                              <a:pt x="247" y="104"/>
                            </a:cubicBezTo>
                            <a:cubicBezTo>
                              <a:pt x="247" y="105"/>
                              <a:pt x="249" y="105"/>
                              <a:pt x="251" y="105"/>
                            </a:cubicBezTo>
                            <a:cubicBezTo>
                              <a:pt x="255" y="105"/>
                              <a:pt x="257" y="103"/>
                              <a:pt x="257" y="99"/>
                            </a:cubicBezTo>
                            <a:cubicBezTo>
                              <a:pt x="257" y="97"/>
                              <a:pt x="256" y="96"/>
                              <a:pt x="257" y="95"/>
                            </a:cubicBezTo>
                            <a:cubicBezTo>
                              <a:pt x="257" y="95"/>
                              <a:pt x="256" y="94"/>
                              <a:pt x="256" y="95"/>
                            </a:cubicBezTo>
                            <a:cubicBezTo>
                              <a:pt x="256" y="96"/>
                              <a:pt x="255" y="99"/>
                              <a:pt x="250" y="99"/>
                            </a:cubicBezTo>
                            <a:cubicBezTo>
                              <a:pt x="250" y="99"/>
                              <a:pt x="242" y="99"/>
                              <a:pt x="240" y="99"/>
                            </a:cubicBezTo>
                            <a:cubicBezTo>
                              <a:pt x="229" y="99"/>
                              <a:pt x="228" y="108"/>
                              <a:pt x="228" y="110"/>
                            </a:cubicBezTo>
                            <a:cubicBezTo>
                              <a:pt x="228" y="119"/>
                              <a:pt x="240" y="123"/>
                              <a:pt x="240" y="133"/>
                            </a:cubicBezTo>
                            <a:cubicBezTo>
                              <a:pt x="240" y="135"/>
                              <a:pt x="239" y="139"/>
                              <a:pt x="233" y="139"/>
                            </a:cubicBezTo>
                            <a:cubicBezTo>
                              <a:pt x="230" y="139"/>
                              <a:pt x="228" y="138"/>
                              <a:pt x="226" y="137"/>
                            </a:cubicBezTo>
                            <a:cubicBezTo>
                              <a:pt x="226" y="137"/>
                              <a:pt x="223" y="121"/>
                              <a:pt x="215" y="115"/>
                            </a:cubicBezTo>
                            <a:cubicBezTo>
                              <a:pt x="215" y="115"/>
                              <a:pt x="206" y="120"/>
                              <a:pt x="197" y="115"/>
                            </a:cubicBezTo>
                            <a:cubicBezTo>
                              <a:pt x="190" y="111"/>
                              <a:pt x="186" y="108"/>
                              <a:pt x="180" y="113"/>
                            </a:cubicBezTo>
                            <a:cubicBezTo>
                              <a:pt x="174" y="117"/>
                              <a:pt x="169" y="122"/>
                              <a:pt x="168" y="121"/>
                            </a:cubicBezTo>
                            <a:cubicBezTo>
                              <a:pt x="167" y="121"/>
                              <a:pt x="167" y="121"/>
                              <a:pt x="167" y="121"/>
                            </a:cubicBezTo>
                            <a:cubicBezTo>
                              <a:pt x="167" y="84"/>
                              <a:pt x="167" y="84"/>
                              <a:pt x="167" y="84"/>
                            </a:cubicBezTo>
                            <a:cubicBezTo>
                              <a:pt x="169" y="84"/>
                              <a:pt x="170" y="87"/>
                              <a:pt x="170" y="87"/>
                            </a:cubicBezTo>
                            <a:cubicBezTo>
                              <a:pt x="169" y="88"/>
                              <a:pt x="168" y="89"/>
                              <a:pt x="170" y="92"/>
                            </a:cubicBezTo>
                            <a:cubicBezTo>
                              <a:pt x="171" y="92"/>
                              <a:pt x="171" y="92"/>
                              <a:pt x="171" y="92"/>
                            </a:cubicBezTo>
                            <a:cubicBezTo>
                              <a:pt x="171" y="91"/>
                              <a:pt x="171" y="90"/>
                              <a:pt x="172" y="90"/>
                            </a:cubicBezTo>
                            <a:cubicBezTo>
                              <a:pt x="173" y="90"/>
                              <a:pt x="178" y="93"/>
                              <a:pt x="181" y="97"/>
                            </a:cubicBezTo>
                            <a:cubicBezTo>
                              <a:pt x="181" y="97"/>
                              <a:pt x="184" y="90"/>
                              <a:pt x="189" y="88"/>
                            </a:cubicBezTo>
                            <a:cubicBezTo>
                              <a:pt x="186" y="88"/>
                              <a:pt x="173" y="85"/>
                              <a:pt x="173" y="79"/>
                            </a:cubicBezTo>
                            <a:cubicBezTo>
                              <a:pt x="173" y="77"/>
                              <a:pt x="171" y="77"/>
                              <a:pt x="170" y="77"/>
                            </a:cubicBezTo>
                            <a:cubicBezTo>
                              <a:pt x="170" y="77"/>
                              <a:pt x="168" y="72"/>
                              <a:pt x="164" y="74"/>
                            </a:cubicBezTo>
                            <a:cubicBezTo>
                              <a:pt x="163" y="75"/>
                              <a:pt x="164" y="75"/>
                              <a:pt x="164" y="75"/>
                            </a:cubicBezTo>
                            <a:cubicBezTo>
                              <a:pt x="165" y="75"/>
                              <a:pt x="166" y="77"/>
                              <a:pt x="166" y="79"/>
                            </a:cubicBezTo>
                            <a:cubicBezTo>
                              <a:pt x="163" y="78"/>
                              <a:pt x="147" y="73"/>
                              <a:pt x="128" y="73"/>
                            </a:cubicBezTo>
                            <a:cubicBezTo>
                              <a:pt x="119" y="73"/>
                              <a:pt x="111" y="75"/>
                              <a:pt x="104" y="76"/>
                            </a:cubicBezTo>
                            <a:cubicBezTo>
                              <a:pt x="104" y="88"/>
                              <a:pt x="104" y="88"/>
                              <a:pt x="104" y="88"/>
                            </a:cubicBezTo>
                            <a:cubicBezTo>
                              <a:pt x="99" y="88"/>
                              <a:pt x="99" y="88"/>
                              <a:pt x="99" y="88"/>
                            </a:cubicBezTo>
                            <a:cubicBezTo>
                              <a:pt x="99" y="77"/>
                              <a:pt x="99" y="77"/>
                              <a:pt x="99" y="77"/>
                            </a:cubicBezTo>
                            <a:cubicBezTo>
                              <a:pt x="99" y="77"/>
                              <a:pt x="99" y="77"/>
                              <a:pt x="99" y="77"/>
                            </a:cubicBezTo>
                            <a:moveTo>
                              <a:pt x="65" y="207"/>
                            </a:moveTo>
                            <a:cubicBezTo>
                              <a:pt x="64" y="207"/>
                              <a:pt x="63" y="206"/>
                              <a:pt x="63" y="204"/>
                            </a:cubicBezTo>
                            <a:cubicBezTo>
                              <a:pt x="63" y="196"/>
                              <a:pt x="63" y="196"/>
                              <a:pt x="63" y="196"/>
                            </a:cubicBezTo>
                            <a:cubicBezTo>
                              <a:pt x="60" y="195"/>
                              <a:pt x="54" y="193"/>
                              <a:pt x="42" y="193"/>
                            </a:cubicBezTo>
                            <a:cubicBezTo>
                              <a:pt x="32" y="193"/>
                              <a:pt x="28" y="195"/>
                              <a:pt x="28" y="196"/>
                            </a:cubicBezTo>
                            <a:cubicBezTo>
                              <a:pt x="25" y="211"/>
                              <a:pt x="25" y="211"/>
                              <a:pt x="25" y="211"/>
                            </a:cubicBezTo>
                            <a:cubicBezTo>
                              <a:pt x="25" y="211"/>
                              <a:pt x="30" y="208"/>
                              <a:pt x="45" y="208"/>
                            </a:cubicBezTo>
                            <a:cubicBezTo>
                              <a:pt x="63" y="210"/>
                              <a:pt x="81" y="220"/>
                              <a:pt x="81" y="209"/>
                            </a:cubicBezTo>
                            <a:cubicBezTo>
                              <a:pt x="81" y="202"/>
                              <a:pt x="81" y="202"/>
                              <a:pt x="81" y="202"/>
                            </a:cubicBezTo>
                            <a:cubicBezTo>
                              <a:pt x="67" y="202"/>
                              <a:pt x="65" y="207"/>
                              <a:pt x="65" y="207"/>
                            </a:cubicBezTo>
                            <a:close/>
                            <a:moveTo>
                              <a:pt x="176" y="202"/>
                            </a:moveTo>
                            <a:cubicBezTo>
                              <a:pt x="176" y="209"/>
                              <a:pt x="176" y="209"/>
                              <a:pt x="176" y="209"/>
                            </a:cubicBezTo>
                            <a:cubicBezTo>
                              <a:pt x="176" y="220"/>
                              <a:pt x="194" y="210"/>
                              <a:pt x="212" y="208"/>
                            </a:cubicBezTo>
                            <a:cubicBezTo>
                              <a:pt x="227" y="208"/>
                              <a:pt x="231" y="211"/>
                              <a:pt x="231" y="211"/>
                            </a:cubicBezTo>
                            <a:cubicBezTo>
                              <a:pt x="229" y="196"/>
                              <a:pt x="229" y="196"/>
                              <a:pt x="229" y="196"/>
                            </a:cubicBezTo>
                            <a:cubicBezTo>
                              <a:pt x="228" y="195"/>
                              <a:pt x="225" y="193"/>
                              <a:pt x="215" y="193"/>
                            </a:cubicBezTo>
                            <a:cubicBezTo>
                              <a:pt x="202" y="193"/>
                              <a:pt x="196" y="195"/>
                              <a:pt x="194" y="196"/>
                            </a:cubicBezTo>
                            <a:cubicBezTo>
                              <a:pt x="194" y="204"/>
                              <a:pt x="194" y="204"/>
                              <a:pt x="194" y="204"/>
                            </a:cubicBezTo>
                            <a:cubicBezTo>
                              <a:pt x="194" y="206"/>
                              <a:pt x="193" y="207"/>
                              <a:pt x="192" y="207"/>
                            </a:cubicBezTo>
                            <a:cubicBezTo>
                              <a:pt x="192" y="207"/>
                              <a:pt x="190" y="202"/>
                              <a:pt x="176" y="202"/>
                            </a:cubicBezTo>
                            <a:close/>
                            <a:moveTo>
                              <a:pt x="128" y="195"/>
                            </a:moveTo>
                            <a:cubicBezTo>
                              <a:pt x="157" y="195"/>
                              <a:pt x="187" y="197"/>
                              <a:pt x="191" y="201"/>
                            </a:cubicBezTo>
                            <a:cubicBezTo>
                              <a:pt x="191" y="202"/>
                              <a:pt x="191" y="201"/>
                              <a:pt x="191" y="201"/>
                            </a:cubicBezTo>
                            <a:cubicBezTo>
                              <a:pt x="191" y="186"/>
                              <a:pt x="191" y="186"/>
                              <a:pt x="191" y="186"/>
                            </a:cubicBezTo>
                            <a:cubicBezTo>
                              <a:pt x="191" y="181"/>
                              <a:pt x="161" y="179"/>
                              <a:pt x="128" y="179"/>
                            </a:cubicBezTo>
                            <a:cubicBezTo>
                              <a:pt x="96" y="179"/>
                              <a:pt x="66" y="181"/>
                              <a:pt x="66" y="186"/>
                            </a:cubicBezTo>
                            <a:cubicBezTo>
                              <a:pt x="66" y="201"/>
                              <a:pt x="66" y="201"/>
                              <a:pt x="66" y="201"/>
                            </a:cubicBezTo>
                            <a:cubicBezTo>
                              <a:pt x="66" y="201"/>
                              <a:pt x="66" y="202"/>
                              <a:pt x="66" y="201"/>
                            </a:cubicBezTo>
                            <a:cubicBezTo>
                              <a:pt x="70" y="197"/>
                              <a:pt x="99" y="195"/>
                              <a:pt x="128" y="195"/>
                            </a:cubicBezTo>
                            <a:close/>
                            <a:moveTo>
                              <a:pt x="103" y="123"/>
                            </a:moveTo>
                            <a:cubicBezTo>
                              <a:pt x="100" y="122"/>
                              <a:pt x="100" y="122"/>
                              <a:pt x="100" y="122"/>
                            </a:cubicBezTo>
                            <a:cubicBezTo>
                              <a:pt x="99" y="123"/>
                              <a:pt x="99" y="123"/>
                              <a:pt x="99" y="123"/>
                            </a:cubicBezTo>
                            <a:cubicBezTo>
                              <a:pt x="96" y="121"/>
                              <a:pt x="96" y="121"/>
                              <a:pt x="96" y="121"/>
                            </a:cubicBezTo>
                            <a:cubicBezTo>
                              <a:pt x="96" y="121"/>
                              <a:pt x="98" y="121"/>
                              <a:pt x="99" y="121"/>
                            </a:cubicBezTo>
                            <a:cubicBezTo>
                              <a:pt x="99" y="121"/>
                              <a:pt x="99" y="121"/>
                              <a:pt x="99" y="121"/>
                            </a:cubicBezTo>
                            <a:cubicBezTo>
                              <a:pt x="98" y="120"/>
                              <a:pt x="97" y="118"/>
                              <a:pt x="97" y="118"/>
                            </a:cubicBezTo>
                            <a:cubicBezTo>
                              <a:pt x="97" y="118"/>
                              <a:pt x="98" y="119"/>
                              <a:pt x="100" y="120"/>
                            </a:cubicBezTo>
                            <a:cubicBezTo>
                              <a:pt x="100" y="120"/>
                              <a:pt x="100" y="120"/>
                              <a:pt x="100" y="119"/>
                            </a:cubicBezTo>
                            <a:cubicBezTo>
                              <a:pt x="99" y="118"/>
                              <a:pt x="98" y="116"/>
                              <a:pt x="98" y="116"/>
                            </a:cubicBezTo>
                            <a:cubicBezTo>
                              <a:pt x="98" y="116"/>
                              <a:pt x="101" y="118"/>
                              <a:pt x="101" y="118"/>
                            </a:cubicBezTo>
                            <a:cubicBezTo>
                              <a:pt x="101" y="118"/>
                              <a:pt x="102" y="118"/>
                              <a:pt x="101" y="118"/>
                            </a:cubicBezTo>
                            <a:cubicBezTo>
                              <a:pt x="101" y="116"/>
                              <a:pt x="100" y="114"/>
                              <a:pt x="100" y="114"/>
                            </a:cubicBezTo>
                            <a:cubicBezTo>
                              <a:pt x="103" y="117"/>
                              <a:pt x="103" y="117"/>
                              <a:pt x="103" y="117"/>
                            </a:cubicBezTo>
                            <a:cubicBezTo>
                              <a:pt x="103" y="117"/>
                              <a:pt x="103" y="117"/>
                              <a:pt x="103" y="117"/>
                            </a:cubicBezTo>
                            <a:cubicBezTo>
                              <a:pt x="103" y="116"/>
                              <a:pt x="102" y="113"/>
                              <a:pt x="102" y="113"/>
                            </a:cubicBezTo>
                            <a:cubicBezTo>
                              <a:pt x="105" y="116"/>
                              <a:pt x="105" y="116"/>
                              <a:pt x="105" y="116"/>
                            </a:cubicBezTo>
                            <a:cubicBezTo>
                              <a:pt x="105" y="117"/>
                              <a:pt x="105" y="116"/>
                              <a:pt x="105" y="116"/>
                            </a:cubicBezTo>
                            <a:cubicBezTo>
                              <a:pt x="105" y="116"/>
                              <a:pt x="105" y="113"/>
                              <a:pt x="105" y="113"/>
                            </a:cubicBezTo>
                            <a:cubicBezTo>
                              <a:pt x="105" y="113"/>
                              <a:pt x="106" y="115"/>
                              <a:pt x="106" y="116"/>
                            </a:cubicBezTo>
                            <a:cubicBezTo>
                              <a:pt x="106" y="116"/>
                              <a:pt x="107" y="116"/>
                              <a:pt x="107" y="116"/>
                            </a:cubicBezTo>
                            <a:cubicBezTo>
                              <a:pt x="107" y="116"/>
                              <a:pt x="108" y="113"/>
                              <a:pt x="108" y="113"/>
                            </a:cubicBezTo>
                            <a:cubicBezTo>
                              <a:pt x="108" y="117"/>
                              <a:pt x="108" y="117"/>
                              <a:pt x="108" y="117"/>
                            </a:cubicBezTo>
                            <a:cubicBezTo>
                              <a:pt x="107" y="117"/>
                              <a:pt x="107" y="117"/>
                              <a:pt x="107" y="117"/>
                            </a:cubicBezTo>
                            <a:cubicBezTo>
                              <a:pt x="107" y="121"/>
                              <a:pt x="107" y="121"/>
                              <a:pt x="107" y="121"/>
                            </a:cubicBezTo>
                            <a:cubicBezTo>
                              <a:pt x="111" y="120"/>
                              <a:pt x="117" y="113"/>
                              <a:pt x="121" y="113"/>
                            </a:cubicBezTo>
                            <a:cubicBezTo>
                              <a:pt x="126" y="113"/>
                              <a:pt x="128" y="119"/>
                              <a:pt x="137" y="116"/>
                            </a:cubicBezTo>
                            <a:cubicBezTo>
                              <a:pt x="139" y="119"/>
                              <a:pt x="140" y="122"/>
                              <a:pt x="141" y="126"/>
                            </a:cubicBezTo>
                            <a:cubicBezTo>
                              <a:pt x="144" y="130"/>
                              <a:pt x="149" y="128"/>
                              <a:pt x="149" y="125"/>
                            </a:cubicBezTo>
                            <a:cubicBezTo>
                              <a:pt x="149" y="120"/>
                              <a:pt x="144" y="119"/>
                              <a:pt x="144" y="114"/>
                            </a:cubicBezTo>
                            <a:cubicBezTo>
                              <a:pt x="144" y="112"/>
                              <a:pt x="146" y="109"/>
                              <a:pt x="150" y="109"/>
                            </a:cubicBezTo>
                            <a:cubicBezTo>
                              <a:pt x="152" y="109"/>
                              <a:pt x="155" y="110"/>
                              <a:pt x="157" y="110"/>
                            </a:cubicBezTo>
                            <a:cubicBezTo>
                              <a:pt x="160" y="110"/>
                              <a:pt x="160" y="108"/>
                              <a:pt x="160" y="108"/>
                            </a:cubicBezTo>
                            <a:cubicBezTo>
                              <a:pt x="161" y="107"/>
                              <a:pt x="161" y="107"/>
                              <a:pt x="161" y="108"/>
                            </a:cubicBezTo>
                            <a:cubicBezTo>
                              <a:pt x="161" y="108"/>
                              <a:pt x="161" y="109"/>
                              <a:pt x="161" y="110"/>
                            </a:cubicBezTo>
                            <a:cubicBezTo>
                              <a:pt x="161" y="113"/>
                              <a:pt x="157" y="113"/>
                              <a:pt x="156" y="113"/>
                            </a:cubicBezTo>
                            <a:cubicBezTo>
                              <a:pt x="156" y="113"/>
                              <a:pt x="156" y="113"/>
                              <a:pt x="156" y="113"/>
                            </a:cubicBezTo>
                            <a:cubicBezTo>
                              <a:pt x="157" y="114"/>
                              <a:pt x="156" y="116"/>
                              <a:pt x="156" y="117"/>
                            </a:cubicBezTo>
                            <a:cubicBezTo>
                              <a:pt x="156" y="117"/>
                              <a:pt x="155" y="117"/>
                              <a:pt x="155" y="117"/>
                            </a:cubicBezTo>
                            <a:cubicBezTo>
                              <a:pt x="155" y="115"/>
                              <a:pt x="152" y="112"/>
                              <a:pt x="150" y="112"/>
                            </a:cubicBezTo>
                            <a:cubicBezTo>
                              <a:pt x="149" y="112"/>
                              <a:pt x="147" y="112"/>
                              <a:pt x="147" y="114"/>
                            </a:cubicBezTo>
                            <a:cubicBezTo>
                              <a:pt x="147" y="117"/>
                              <a:pt x="153" y="120"/>
                              <a:pt x="153" y="125"/>
                            </a:cubicBezTo>
                            <a:cubicBezTo>
                              <a:pt x="153" y="132"/>
                              <a:pt x="147" y="133"/>
                              <a:pt x="141" y="132"/>
                            </a:cubicBezTo>
                            <a:cubicBezTo>
                              <a:pt x="141" y="137"/>
                              <a:pt x="150" y="141"/>
                              <a:pt x="150" y="137"/>
                            </a:cubicBezTo>
                            <a:cubicBezTo>
                              <a:pt x="150" y="136"/>
                              <a:pt x="150" y="136"/>
                              <a:pt x="150" y="137"/>
                            </a:cubicBezTo>
                            <a:cubicBezTo>
                              <a:pt x="152" y="138"/>
                              <a:pt x="151" y="140"/>
                              <a:pt x="149" y="140"/>
                            </a:cubicBezTo>
                            <a:cubicBezTo>
                              <a:pt x="151" y="141"/>
                              <a:pt x="151" y="144"/>
                              <a:pt x="152" y="146"/>
                            </a:cubicBezTo>
                            <a:cubicBezTo>
                              <a:pt x="152" y="149"/>
                              <a:pt x="155" y="147"/>
                              <a:pt x="155" y="147"/>
                            </a:cubicBezTo>
                            <a:cubicBezTo>
                              <a:pt x="155" y="147"/>
                              <a:pt x="155" y="147"/>
                              <a:pt x="155" y="147"/>
                            </a:cubicBezTo>
                            <a:cubicBezTo>
                              <a:pt x="154" y="150"/>
                              <a:pt x="151" y="149"/>
                              <a:pt x="151" y="149"/>
                            </a:cubicBezTo>
                            <a:cubicBezTo>
                              <a:pt x="150" y="150"/>
                              <a:pt x="152" y="151"/>
                              <a:pt x="153" y="151"/>
                            </a:cubicBezTo>
                            <a:cubicBezTo>
                              <a:pt x="153" y="151"/>
                              <a:pt x="153" y="152"/>
                              <a:pt x="153" y="152"/>
                            </a:cubicBezTo>
                            <a:cubicBezTo>
                              <a:pt x="152" y="152"/>
                              <a:pt x="150" y="153"/>
                              <a:pt x="149" y="151"/>
                            </a:cubicBezTo>
                            <a:cubicBezTo>
                              <a:pt x="148" y="153"/>
                              <a:pt x="146" y="153"/>
                              <a:pt x="146" y="153"/>
                            </a:cubicBezTo>
                            <a:cubicBezTo>
                              <a:pt x="145" y="153"/>
                              <a:pt x="144" y="154"/>
                              <a:pt x="144" y="155"/>
                            </a:cubicBezTo>
                            <a:cubicBezTo>
                              <a:pt x="144" y="155"/>
                              <a:pt x="144" y="155"/>
                              <a:pt x="144" y="155"/>
                            </a:cubicBezTo>
                            <a:cubicBezTo>
                              <a:pt x="141" y="154"/>
                              <a:pt x="143" y="152"/>
                              <a:pt x="144" y="151"/>
                            </a:cubicBezTo>
                            <a:cubicBezTo>
                              <a:pt x="144" y="151"/>
                              <a:pt x="142" y="150"/>
                              <a:pt x="141" y="152"/>
                            </a:cubicBezTo>
                            <a:cubicBezTo>
                              <a:pt x="141" y="153"/>
                              <a:pt x="141" y="153"/>
                              <a:pt x="141" y="152"/>
                            </a:cubicBezTo>
                            <a:cubicBezTo>
                              <a:pt x="140" y="149"/>
                              <a:pt x="142" y="148"/>
                              <a:pt x="144" y="149"/>
                            </a:cubicBezTo>
                            <a:cubicBezTo>
                              <a:pt x="144" y="149"/>
                              <a:pt x="143" y="147"/>
                              <a:pt x="141" y="148"/>
                            </a:cubicBezTo>
                            <a:cubicBezTo>
                              <a:pt x="141" y="148"/>
                              <a:pt x="141" y="148"/>
                              <a:pt x="141" y="148"/>
                            </a:cubicBezTo>
                            <a:cubicBezTo>
                              <a:pt x="141" y="147"/>
                              <a:pt x="142" y="145"/>
                              <a:pt x="144" y="147"/>
                            </a:cubicBezTo>
                            <a:cubicBezTo>
                              <a:pt x="145" y="147"/>
                              <a:pt x="147" y="146"/>
                              <a:pt x="148" y="146"/>
                            </a:cubicBezTo>
                            <a:cubicBezTo>
                              <a:pt x="144" y="139"/>
                              <a:pt x="136" y="145"/>
                              <a:pt x="135" y="139"/>
                            </a:cubicBezTo>
                            <a:cubicBezTo>
                              <a:pt x="135" y="139"/>
                              <a:pt x="134" y="139"/>
                              <a:pt x="134" y="139"/>
                            </a:cubicBezTo>
                            <a:cubicBezTo>
                              <a:pt x="134" y="140"/>
                              <a:pt x="131" y="140"/>
                              <a:pt x="130" y="138"/>
                            </a:cubicBezTo>
                            <a:cubicBezTo>
                              <a:pt x="130" y="138"/>
                              <a:pt x="130" y="138"/>
                              <a:pt x="130" y="138"/>
                            </a:cubicBezTo>
                            <a:cubicBezTo>
                              <a:pt x="131" y="138"/>
                              <a:pt x="132" y="139"/>
                              <a:pt x="133" y="137"/>
                            </a:cubicBezTo>
                            <a:cubicBezTo>
                              <a:pt x="134" y="136"/>
                              <a:pt x="134" y="134"/>
                              <a:pt x="134" y="133"/>
                            </a:cubicBezTo>
                            <a:cubicBezTo>
                              <a:pt x="134" y="128"/>
                              <a:pt x="129" y="120"/>
                              <a:pt x="122" y="120"/>
                            </a:cubicBezTo>
                            <a:cubicBezTo>
                              <a:pt x="118" y="120"/>
                              <a:pt x="113" y="122"/>
                              <a:pt x="109" y="125"/>
                            </a:cubicBezTo>
                            <a:cubicBezTo>
                              <a:pt x="112" y="125"/>
                              <a:pt x="112" y="125"/>
                              <a:pt x="112" y="125"/>
                            </a:cubicBezTo>
                            <a:cubicBezTo>
                              <a:pt x="112" y="129"/>
                              <a:pt x="109" y="131"/>
                              <a:pt x="106" y="130"/>
                            </a:cubicBezTo>
                            <a:cubicBezTo>
                              <a:pt x="106" y="126"/>
                              <a:pt x="106" y="126"/>
                              <a:pt x="106" y="126"/>
                            </a:cubicBezTo>
                            <a:cubicBezTo>
                              <a:pt x="106" y="126"/>
                              <a:pt x="104" y="127"/>
                              <a:pt x="104" y="128"/>
                            </a:cubicBezTo>
                            <a:cubicBezTo>
                              <a:pt x="104" y="128"/>
                              <a:pt x="103" y="128"/>
                              <a:pt x="103" y="128"/>
                            </a:cubicBezTo>
                            <a:cubicBezTo>
                              <a:pt x="103" y="125"/>
                              <a:pt x="105" y="124"/>
                              <a:pt x="105" y="124"/>
                            </a:cubicBezTo>
                            <a:cubicBezTo>
                              <a:pt x="105" y="124"/>
                              <a:pt x="105" y="124"/>
                              <a:pt x="105" y="124"/>
                            </a:cubicBezTo>
                            <a:cubicBezTo>
                              <a:pt x="104" y="124"/>
                              <a:pt x="103" y="125"/>
                              <a:pt x="102" y="126"/>
                            </a:cubicBezTo>
                            <a:cubicBezTo>
                              <a:pt x="102" y="126"/>
                              <a:pt x="102" y="126"/>
                              <a:pt x="102" y="126"/>
                            </a:cubicBezTo>
                            <a:cubicBezTo>
                              <a:pt x="102" y="125"/>
                              <a:pt x="102" y="124"/>
                              <a:pt x="103" y="123"/>
                            </a:cubicBezTo>
                            <a:close/>
                            <a:moveTo>
                              <a:pt x="113" y="150"/>
                            </a:moveTo>
                            <a:cubicBezTo>
                              <a:pt x="111" y="151"/>
                              <a:pt x="110" y="150"/>
                              <a:pt x="109" y="150"/>
                            </a:cubicBezTo>
                            <a:cubicBezTo>
                              <a:pt x="107" y="150"/>
                              <a:pt x="107" y="151"/>
                              <a:pt x="107" y="152"/>
                            </a:cubicBezTo>
                            <a:cubicBezTo>
                              <a:pt x="107" y="152"/>
                              <a:pt x="107" y="152"/>
                              <a:pt x="106" y="152"/>
                            </a:cubicBezTo>
                            <a:cubicBezTo>
                              <a:pt x="105" y="149"/>
                              <a:pt x="107" y="148"/>
                              <a:pt x="108" y="148"/>
                            </a:cubicBezTo>
                            <a:cubicBezTo>
                              <a:pt x="108" y="148"/>
                              <a:pt x="106" y="146"/>
                              <a:pt x="105" y="148"/>
                            </a:cubicBezTo>
                            <a:cubicBezTo>
                              <a:pt x="105" y="148"/>
                              <a:pt x="105" y="148"/>
                              <a:pt x="105" y="148"/>
                            </a:cubicBezTo>
                            <a:cubicBezTo>
                              <a:pt x="105" y="145"/>
                              <a:pt x="107" y="145"/>
                              <a:pt x="109" y="146"/>
                            </a:cubicBezTo>
                            <a:cubicBezTo>
                              <a:pt x="109" y="145"/>
                              <a:pt x="108" y="144"/>
                              <a:pt x="107" y="144"/>
                            </a:cubicBezTo>
                            <a:cubicBezTo>
                              <a:pt x="107" y="144"/>
                              <a:pt x="107" y="144"/>
                              <a:pt x="107" y="144"/>
                            </a:cubicBezTo>
                            <a:cubicBezTo>
                              <a:pt x="107" y="143"/>
                              <a:pt x="108" y="143"/>
                              <a:pt x="108" y="143"/>
                            </a:cubicBezTo>
                            <a:cubicBezTo>
                              <a:pt x="110" y="143"/>
                              <a:pt x="110" y="145"/>
                              <a:pt x="111" y="145"/>
                            </a:cubicBezTo>
                            <a:cubicBezTo>
                              <a:pt x="113" y="145"/>
                              <a:pt x="115" y="143"/>
                              <a:pt x="116" y="143"/>
                            </a:cubicBezTo>
                            <a:cubicBezTo>
                              <a:pt x="116" y="142"/>
                              <a:pt x="114" y="138"/>
                              <a:pt x="114" y="135"/>
                            </a:cubicBezTo>
                            <a:cubicBezTo>
                              <a:pt x="114" y="135"/>
                              <a:pt x="114" y="135"/>
                              <a:pt x="114" y="135"/>
                            </a:cubicBezTo>
                            <a:cubicBezTo>
                              <a:pt x="113" y="136"/>
                              <a:pt x="111" y="136"/>
                              <a:pt x="111" y="133"/>
                            </a:cubicBezTo>
                            <a:cubicBezTo>
                              <a:pt x="111" y="133"/>
                              <a:pt x="111" y="133"/>
                              <a:pt x="112" y="133"/>
                            </a:cubicBezTo>
                            <a:cubicBezTo>
                              <a:pt x="112" y="134"/>
                              <a:pt x="114" y="133"/>
                              <a:pt x="115" y="132"/>
                            </a:cubicBezTo>
                            <a:cubicBezTo>
                              <a:pt x="115" y="131"/>
                              <a:pt x="120" y="125"/>
                              <a:pt x="125" y="125"/>
                            </a:cubicBezTo>
                            <a:cubicBezTo>
                              <a:pt x="127" y="125"/>
                              <a:pt x="128" y="126"/>
                              <a:pt x="129" y="127"/>
                            </a:cubicBezTo>
                            <a:cubicBezTo>
                              <a:pt x="128" y="129"/>
                              <a:pt x="129" y="131"/>
                              <a:pt x="131" y="131"/>
                            </a:cubicBezTo>
                            <a:cubicBezTo>
                              <a:pt x="131" y="131"/>
                              <a:pt x="131" y="131"/>
                              <a:pt x="131" y="131"/>
                            </a:cubicBezTo>
                            <a:cubicBezTo>
                              <a:pt x="123" y="134"/>
                              <a:pt x="120" y="135"/>
                              <a:pt x="120" y="142"/>
                            </a:cubicBezTo>
                            <a:cubicBezTo>
                              <a:pt x="120" y="145"/>
                              <a:pt x="121" y="147"/>
                              <a:pt x="123" y="146"/>
                            </a:cubicBezTo>
                            <a:cubicBezTo>
                              <a:pt x="123" y="146"/>
                              <a:pt x="123" y="146"/>
                              <a:pt x="123" y="146"/>
                            </a:cubicBezTo>
                            <a:cubicBezTo>
                              <a:pt x="123" y="147"/>
                              <a:pt x="122" y="147"/>
                              <a:pt x="121" y="147"/>
                            </a:cubicBezTo>
                            <a:cubicBezTo>
                              <a:pt x="120" y="147"/>
                              <a:pt x="119" y="147"/>
                              <a:pt x="118" y="147"/>
                            </a:cubicBezTo>
                            <a:cubicBezTo>
                              <a:pt x="118" y="147"/>
                              <a:pt x="115" y="148"/>
                              <a:pt x="115" y="150"/>
                            </a:cubicBezTo>
                            <a:cubicBezTo>
                              <a:pt x="115" y="150"/>
                              <a:pt x="115" y="151"/>
                              <a:pt x="116" y="151"/>
                            </a:cubicBezTo>
                            <a:cubicBezTo>
                              <a:pt x="116" y="151"/>
                              <a:pt x="116" y="152"/>
                              <a:pt x="116" y="152"/>
                            </a:cubicBezTo>
                            <a:cubicBezTo>
                              <a:pt x="115" y="152"/>
                              <a:pt x="113" y="152"/>
                              <a:pt x="113" y="150"/>
                            </a:cubicBezTo>
                            <a:close/>
                            <a:moveTo>
                              <a:pt x="132" y="89"/>
                            </a:moveTo>
                            <a:cubicBezTo>
                              <a:pt x="130" y="89"/>
                              <a:pt x="129" y="89"/>
                              <a:pt x="129" y="90"/>
                            </a:cubicBezTo>
                            <a:cubicBezTo>
                              <a:pt x="130" y="91"/>
                              <a:pt x="131" y="91"/>
                              <a:pt x="132" y="89"/>
                            </a:cubicBezTo>
                            <a:close/>
                            <a:moveTo>
                              <a:pt x="124" y="95"/>
                            </a:moveTo>
                            <a:cubicBezTo>
                              <a:pt x="125" y="94"/>
                              <a:pt x="127" y="94"/>
                              <a:pt x="127" y="94"/>
                            </a:cubicBezTo>
                            <a:cubicBezTo>
                              <a:pt x="128" y="94"/>
                              <a:pt x="128" y="95"/>
                              <a:pt x="127" y="95"/>
                            </a:cubicBezTo>
                            <a:cubicBezTo>
                              <a:pt x="124" y="95"/>
                              <a:pt x="124" y="97"/>
                              <a:pt x="122" y="97"/>
                            </a:cubicBezTo>
                            <a:cubicBezTo>
                              <a:pt x="120" y="97"/>
                              <a:pt x="119" y="96"/>
                              <a:pt x="119" y="93"/>
                            </a:cubicBezTo>
                            <a:cubicBezTo>
                              <a:pt x="119" y="93"/>
                              <a:pt x="119" y="93"/>
                              <a:pt x="120" y="93"/>
                            </a:cubicBezTo>
                            <a:cubicBezTo>
                              <a:pt x="120" y="94"/>
                              <a:pt x="121" y="95"/>
                              <a:pt x="124" y="95"/>
                            </a:cubicBezTo>
                            <a:close/>
                            <a:moveTo>
                              <a:pt x="79" y="171"/>
                            </a:moveTo>
                            <a:cubicBezTo>
                              <a:pt x="81" y="174"/>
                              <a:pt x="83" y="171"/>
                              <a:pt x="86" y="171"/>
                            </a:cubicBezTo>
                            <a:cubicBezTo>
                              <a:pt x="88" y="171"/>
                              <a:pt x="90" y="172"/>
                              <a:pt x="90" y="175"/>
                            </a:cubicBezTo>
                            <a:cubicBezTo>
                              <a:pt x="90" y="175"/>
                              <a:pt x="90" y="175"/>
                              <a:pt x="90" y="175"/>
                            </a:cubicBezTo>
                            <a:cubicBezTo>
                              <a:pt x="94" y="170"/>
                              <a:pt x="90" y="168"/>
                              <a:pt x="88" y="167"/>
                            </a:cubicBezTo>
                            <a:cubicBezTo>
                              <a:pt x="88" y="167"/>
                              <a:pt x="91" y="165"/>
                              <a:pt x="93" y="168"/>
                            </a:cubicBezTo>
                            <a:cubicBezTo>
                              <a:pt x="94" y="168"/>
                              <a:pt x="94" y="168"/>
                              <a:pt x="94" y="168"/>
                            </a:cubicBezTo>
                            <a:cubicBezTo>
                              <a:pt x="94" y="162"/>
                              <a:pt x="90" y="162"/>
                              <a:pt x="86" y="164"/>
                            </a:cubicBezTo>
                            <a:cubicBezTo>
                              <a:pt x="86" y="162"/>
                              <a:pt x="88" y="160"/>
                              <a:pt x="90" y="160"/>
                            </a:cubicBezTo>
                            <a:cubicBezTo>
                              <a:pt x="90" y="160"/>
                              <a:pt x="90" y="160"/>
                              <a:pt x="90" y="160"/>
                            </a:cubicBezTo>
                            <a:cubicBezTo>
                              <a:pt x="86" y="156"/>
                              <a:pt x="83" y="161"/>
                              <a:pt x="83" y="162"/>
                            </a:cubicBezTo>
                            <a:cubicBezTo>
                              <a:pt x="81" y="164"/>
                              <a:pt x="76" y="160"/>
                              <a:pt x="74" y="158"/>
                            </a:cubicBezTo>
                            <a:cubicBezTo>
                              <a:pt x="74" y="158"/>
                              <a:pt x="78" y="153"/>
                              <a:pt x="78" y="148"/>
                            </a:cubicBezTo>
                            <a:cubicBezTo>
                              <a:pt x="78" y="148"/>
                              <a:pt x="78" y="148"/>
                              <a:pt x="78" y="148"/>
                            </a:cubicBezTo>
                            <a:cubicBezTo>
                              <a:pt x="78" y="147"/>
                              <a:pt x="78" y="147"/>
                              <a:pt x="78" y="148"/>
                            </a:cubicBezTo>
                            <a:cubicBezTo>
                              <a:pt x="79" y="148"/>
                              <a:pt x="80" y="148"/>
                              <a:pt x="80" y="148"/>
                            </a:cubicBezTo>
                            <a:cubicBezTo>
                              <a:pt x="81" y="148"/>
                              <a:pt x="83" y="148"/>
                              <a:pt x="83" y="144"/>
                            </a:cubicBezTo>
                            <a:cubicBezTo>
                              <a:pt x="83" y="143"/>
                              <a:pt x="83" y="143"/>
                              <a:pt x="83" y="144"/>
                            </a:cubicBezTo>
                            <a:cubicBezTo>
                              <a:pt x="83" y="144"/>
                              <a:pt x="82" y="145"/>
                              <a:pt x="81" y="145"/>
                            </a:cubicBezTo>
                            <a:cubicBezTo>
                              <a:pt x="78" y="145"/>
                              <a:pt x="70" y="132"/>
                              <a:pt x="60" y="132"/>
                            </a:cubicBezTo>
                            <a:cubicBezTo>
                              <a:pt x="58" y="132"/>
                              <a:pt x="53" y="134"/>
                              <a:pt x="51" y="136"/>
                            </a:cubicBezTo>
                            <a:cubicBezTo>
                              <a:pt x="52" y="137"/>
                              <a:pt x="52" y="138"/>
                              <a:pt x="52" y="139"/>
                            </a:cubicBezTo>
                            <a:cubicBezTo>
                              <a:pt x="52" y="141"/>
                              <a:pt x="50" y="142"/>
                              <a:pt x="49" y="142"/>
                            </a:cubicBezTo>
                            <a:cubicBezTo>
                              <a:pt x="49" y="142"/>
                              <a:pt x="49" y="142"/>
                              <a:pt x="49" y="142"/>
                            </a:cubicBezTo>
                            <a:cubicBezTo>
                              <a:pt x="54" y="144"/>
                              <a:pt x="62" y="147"/>
                              <a:pt x="64" y="149"/>
                            </a:cubicBezTo>
                            <a:cubicBezTo>
                              <a:pt x="67" y="151"/>
                              <a:pt x="66" y="155"/>
                              <a:pt x="65" y="160"/>
                            </a:cubicBezTo>
                            <a:cubicBezTo>
                              <a:pt x="64" y="165"/>
                              <a:pt x="61" y="165"/>
                              <a:pt x="60" y="165"/>
                            </a:cubicBezTo>
                            <a:cubicBezTo>
                              <a:pt x="60" y="165"/>
                              <a:pt x="60" y="165"/>
                              <a:pt x="60" y="165"/>
                            </a:cubicBezTo>
                            <a:cubicBezTo>
                              <a:pt x="61" y="166"/>
                              <a:pt x="62" y="167"/>
                              <a:pt x="64" y="167"/>
                            </a:cubicBezTo>
                            <a:cubicBezTo>
                              <a:pt x="66" y="167"/>
                              <a:pt x="67" y="165"/>
                              <a:pt x="68" y="165"/>
                            </a:cubicBezTo>
                            <a:cubicBezTo>
                              <a:pt x="71" y="165"/>
                              <a:pt x="75" y="168"/>
                              <a:pt x="75" y="171"/>
                            </a:cubicBezTo>
                            <a:cubicBezTo>
                              <a:pt x="75" y="172"/>
                              <a:pt x="74" y="173"/>
                              <a:pt x="73" y="174"/>
                            </a:cubicBezTo>
                            <a:cubicBezTo>
                              <a:pt x="73" y="174"/>
                              <a:pt x="73" y="174"/>
                              <a:pt x="73" y="174"/>
                            </a:cubicBezTo>
                            <a:cubicBezTo>
                              <a:pt x="74" y="174"/>
                              <a:pt x="78" y="175"/>
                              <a:pt x="79" y="171"/>
                            </a:cubicBezTo>
                            <a:close/>
                            <a:moveTo>
                              <a:pt x="184" y="174"/>
                            </a:moveTo>
                            <a:cubicBezTo>
                              <a:pt x="184" y="174"/>
                              <a:pt x="184" y="174"/>
                              <a:pt x="184" y="174"/>
                            </a:cubicBezTo>
                            <a:cubicBezTo>
                              <a:pt x="183" y="173"/>
                              <a:pt x="182" y="172"/>
                              <a:pt x="182" y="171"/>
                            </a:cubicBezTo>
                            <a:cubicBezTo>
                              <a:pt x="182" y="168"/>
                              <a:pt x="186" y="165"/>
                              <a:pt x="188" y="165"/>
                            </a:cubicBezTo>
                            <a:cubicBezTo>
                              <a:pt x="190" y="165"/>
                              <a:pt x="190" y="167"/>
                              <a:pt x="193" y="167"/>
                            </a:cubicBezTo>
                            <a:cubicBezTo>
                              <a:pt x="194" y="167"/>
                              <a:pt x="196" y="166"/>
                              <a:pt x="197" y="165"/>
                            </a:cubicBezTo>
                            <a:cubicBezTo>
                              <a:pt x="197" y="165"/>
                              <a:pt x="197" y="165"/>
                              <a:pt x="197" y="165"/>
                            </a:cubicBezTo>
                            <a:cubicBezTo>
                              <a:pt x="196" y="165"/>
                              <a:pt x="193" y="165"/>
                              <a:pt x="192" y="160"/>
                            </a:cubicBezTo>
                            <a:cubicBezTo>
                              <a:pt x="190" y="155"/>
                              <a:pt x="190" y="151"/>
                              <a:pt x="192" y="149"/>
                            </a:cubicBezTo>
                            <a:cubicBezTo>
                              <a:pt x="194" y="147"/>
                              <a:pt x="203" y="144"/>
                              <a:pt x="208" y="142"/>
                            </a:cubicBezTo>
                            <a:cubicBezTo>
                              <a:pt x="208" y="142"/>
                              <a:pt x="208" y="142"/>
                              <a:pt x="208" y="142"/>
                            </a:cubicBezTo>
                            <a:cubicBezTo>
                              <a:pt x="206" y="142"/>
                              <a:pt x="205" y="141"/>
                              <a:pt x="205" y="139"/>
                            </a:cubicBezTo>
                            <a:cubicBezTo>
                              <a:pt x="205" y="138"/>
                              <a:pt x="205" y="137"/>
                              <a:pt x="206" y="136"/>
                            </a:cubicBezTo>
                            <a:cubicBezTo>
                              <a:pt x="204" y="134"/>
                              <a:pt x="199" y="132"/>
                              <a:pt x="197" y="132"/>
                            </a:cubicBezTo>
                            <a:cubicBezTo>
                              <a:pt x="187" y="132"/>
                              <a:pt x="179" y="145"/>
                              <a:pt x="175" y="145"/>
                            </a:cubicBezTo>
                            <a:cubicBezTo>
                              <a:pt x="175" y="145"/>
                              <a:pt x="174" y="144"/>
                              <a:pt x="174" y="144"/>
                            </a:cubicBezTo>
                            <a:cubicBezTo>
                              <a:pt x="173" y="143"/>
                              <a:pt x="173" y="143"/>
                              <a:pt x="173" y="144"/>
                            </a:cubicBezTo>
                            <a:cubicBezTo>
                              <a:pt x="173" y="148"/>
                              <a:pt x="175" y="148"/>
                              <a:pt x="176" y="148"/>
                            </a:cubicBezTo>
                            <a:cubicBezTo>
                              <a:pt x="177" y="148"/>
                              <a:pt x="178" y="148"/>
                              <a:pt x="178" y="148"/>
                            </a:cubicBezTo>
                            <a:cubicBezTo>
                              <a:pt x="178" y="147"/>
                              <a:pt x="178" y="147"/>
                              <a:pt x="178" y="148"/>
                            </a:cubicBezTo>
                            <a:cubicBezTo>
                              <a:pt x="178" y="148"/>
                              <a:pt x="178" y="148"/>
                              <a:pt x="178" y="148"/>
                            </a:cubicBezTo>
                            <a:cubicBezTo>
                              <a:pt x="178" y="153"/>
                              <a:pt x="183" y="158"/>
                              <a:pt x="183" y="158"/>
                            </a:cubicBezTo>
                            <a:cubicBezTo>
                              <a:pt x="181" y="160"/>
                              <a:pt x="176" y="164"/>
                              <a:pt x="174" y="162"/>
                            </a:cubicBezTo>
                            <a:cubicBezTo>
                              <a:pt x="173" y="161"/>
                              <a:pt x="171" y="156"/>
                              <a:pt x="167" y="160"/>
                            </a:cubicBezTo>
                            <a:cubicBezTo>
                              <a:pt x="167" y="160"/>
                              <a:pt x="167" y="160"/>
                              <a:pt x="167" y="160"/>
                            </a:cubicBezTo>
                            <a:cubicBezTo>
                              <a:pt x="169" y="160"/>
                              <a:pt x="171" y="162"/>
                              <a:pt x="170" y="164"/>
                            </a:cubicBezTo>
                            <a:cubicBezTo>
                              <a:pt x="167" y="162"/>
                              <a:pt x="163" y="162"/>
                              <a:pt x="163" y="168"/>
                            </a:cubicBezTo>
                            <a:cubicBezTo>
                              <a:pt x="163" y="168"/>
                              <a:pt x="163" y="168"/>
                              <a:pt x="163" y="168"/>
                            </a:cubicBezTo>
                            <a:cubicBezTo>
                              <a:pt x="165" y="165"/>
                              <a:pt x="169" y="167"/>
                              <a:pt x="169" y="167"/>
                            </a:cubicBezTo>
                            <a:cubicBezTo>
                              <a:pt x="167" y="168"/>
                              <a:pt x="163" y="170"/>
                              <a:pt x="166" y="175"/>
                            </a:cubicBezTo>
                            <a:cubicBezTo>
                              <a:pt x="167" y="175"/>
                              <a:pt x="167" y="175"/>
                              <a:pt x="167" y="175"/>
                            </a:cubicBezTo>
                            <a:cubicBezTo>
                              <a:pt x="167" y="172"/>
                              <a:pt x="169" y="171"/>
                              <a:pt x="170" y="171"/>
                            </a:cubicBezTo>
                            <a:cubicBezTo>
                              <a:pt x="173" y="171"/>
                              <a:pt x="175" y="174"/>
                              <a:pt x="178" y="171"/>
                            </a:cubicBezTo>
                            <a:cubicBezTo>
                              <a:pt x="179" y="175"/>
                              <a:pt x="183" y="174"/>
                              <a:pt x="184" y="174"/>
                            </a:cubicBezTo>
                            <a:close/>
                            <a:moveTo>
                              <a:pt x="107" y="100"/>
                            </a:moveTo>
                            <a:cubicBezTo>
                              <a:pt x="107" y="101"/>
                              <a:pt x="106" y="100"/>
                              <a:pt x="105" y="100"/>
                            </a:cubicBezTo>
                            <a:cubicBezTo>
                              <a:pt x="105" y="100"/>
                              <a:pt x="105" y="100"/>
                              <a:pt x="105" y="100"/>
                            </a:cubicBezTo>
                            <a:cubicBezTo>
                              <a:pt x="106" y="101"/>
                              <a:pt x="107" y="102"/>
                              <a:pt x="108" y="102"/>
                            </a:cubicBezTo>
                            <a:cubicBezTo>
                              <a:pt x="109" y="102"/>
                              <a:pt x="110" y="102"/>
                              <a:pt x="110" y="101"/>
                            </a:cubicBezTo>
                            <a:cubicBezTo>
                              <a:pt x="110" y="101"/>
                              <a:pt x="115" y="103"/>
                              <a:pt x="118" y="104"/>
                            </a:cubicBezTo>
                            <a:cubicBezTo>
                              <a:pt x="117" y="105"/>
                              <a:pt x="116" y="107"/>
                              <a:pt x="116" y="109"/>
                            </a:cubicBezTo>
                            <a:cubicBezTo>
                              <a:pt x="114" y="108"/>
                              <a:pt x="105" y="103"/>
                              <a:pt x="105" y="103"/>
                            </a:cubicBezTo>
                            <a:cubicBezTo>
                              <a:pt x="102" y="107"/>
                              <a:pt x="102" y="107"/>
                              <a:pt x="102" y="107"/>
                            </a:cubicBezTo>
                            <a:cubicBezTo>
                              <a:pt x="102" y="107"/>
                              <a:pt x="100" y="106"/>
                              <a:pt x="100" y="105"/>
                            </a:cubicBezTo>
                            <a:cubicBezTo>
                              <a:pt x="102" y="102"/>
                              <a:pt x="102" y="102"/>
                              <a:pt x="102" y="102"/>
                            </a:cubicBezTo>
                            <a:cubicBezTo>
                              <a:pt x="102" y="101"/>
                              <a:pt x="100" y="102"/>
                              <a:pt x="99" y="102"/>
                            </a:cubicBezTo>
                            <a:cubicBezTo>
                              <a:pt x="99" y="102"/>
                              <a:pt x="99" y="102"/>
                              <a:pt x="99" y="102"/>
                            </a:cubicBezTo>
                            <a:cubicBezTo>
                              <a:pt x="100" y="101"/>
                              <a:pt x="101" y="99"/>
                              <a:pt x="103" y="100"/>
                            </a:cubicBezTo>
                            <a:cubicBezTo>
                              <a:pt x="103" y="99"/>
                              <a:pt x="101" y="99"/>
                              <a:pt x="100" y="99"/>
                            </a:cubicBezTo>
                            <a:cubicBezTo>
                              <a:pt x="100" y="99"/>
                              <a:pt x="100" y="99"/>
                              <a:pt x="100" y="99"/>
                            </a:cubicBezTo>
                            <a:cubicBezTo>
                              <a:pt x="101" y="99"/>
                              <a:pt x="103" y="97"/>
                              <a:pt x="105" y="98"/>
                            </a:cubicBezTo>
                            <a:cubicBezTo>
                              <a:pt x="106" y="97"/>
                              <a:pt x="106" y="97"/>
                              <a:pt x="106" y="97"/>
                            </a:cubicBezTo>
                            <a:cubicBezTo>
                              <a:pt x="104" y="95"/>
                              <a:pt x="104" y="95"/>
                              <a:pt x="104" y="95"/>
                            </a:cubicBezTo>
                            <a:cubicBezTo>
                              <a:pt x="105" y="93"/>
                              <a:pt x="105" y="93"/>
                              <a:pt x="105" y="93"/>
                            </a:cubicBezTo>
                            <a:cubicBezTo>
                              <a:pt x="107" y="95"/>
                              <a:pt x="107" y="95"/>
                              <a:pt x="107" y="95"/>
                            </a:cubicBezTo>
                            <a:cubicBezTo>
                              <a:pt x="117" y="81"/>
                              <a:pt x="117" y="81"/>
                              <a:pt x="117" y="81"/>
                            </a:cubicBezTo>
                            <a:cubicBezTo>
                              <a:pt x="117" y="81"/>
                              <a:pt x="119" y="80"/>
                              <a:pt x="120" y="80"/>
                            </a:cubicBezTo>
                            <a:cubicBezTo>
                              <a:pt x="120" y="81"/>
                              <a:pt x="120" y="83"/>
                              <a:pt x="120" y="83"/>
                            </a:cubicBezTo>
                            <a:cubicBezTo>
                              <a:pt x="110" y="97"/>
                              <a:pt x="110" y="97"/>
                              <a:pt x="110" y="97"/>
                            </a:cubicBezTo>
                            <a:cubicBezTo>
                              <a:pt x="112" y="98"/>
                              <a:pt x="112" y="98"/>
                              <a:pt x="112" y="98"/>
                            </a:cubicBezTo>
                            <a:cubicBezTo>
                              <a:pt x="111" y="100"/>
                              <a:pt x="111" y="100"/>
                              <a:pt x="111" y="100"/>
                            </a:cubicBezTo>
                            <a:cubicBezTo>
                              <a:pt x="108" y="99"/>
                              <a:pt x="108" y="99"/>
                              <a:pt x="108" y="99"/>
                            </a:cubicBezTo>
                            <a:lnTo>
                              <a:pt x="107" y="100"/>
                            </a:lnTo>
                            <a:close/>
                            <a:moveTo>
                              <a:pt x="143" y="98"/>
                            </a:moveTo>
                            <a:cubicBezTo>
                              <a:pt x="143" y="99"/>
                              <a:pt x="144" y="101"/>
                              <a:pt x="146" y="100"/>
                            </a:cubicBezTo>
                            <a:cubicBezTo>
                              <a:pt x="146" y="100"/>
                              <a:pt x="146" y="100"/>
                              <a:pt x="146" y="101"/>
                            </a:cubicBezTo>
                            <a:cubicBezTo>
                              <a:pt x="146" y="102"/>
                              <a:pt x="143" y="103"/>
                              <a:pt x="142" y="102"/>
                            </a:cubicBezTo>
                            <a:cubicBezTo>
                              <a:pt x="141" y="104"/>
                              <a:pt x="141" y="106"/>
                              <a:pt x="143" y="107"/>
                            </a:cubicBezTo>
                            <a:cubicBezTo>
                              <a:pt x="143" y="107"/>
                              <a:pt x="143" y="107"/>
                              <a:pt x="143" y="107"/>
                            </a:cubicBezTo>
                            <a:cubicBezTo>
                              <a:pt x="142" y="108"/>
                              <a:pt x="140" y="108"/>
                              <a:pt x="139" y="106"/>
                            </a:cubicBezTo>
                            <a:cubicBezTo>
                              <a:pt x="137" y="108"/>
                              <a:pt x="137" y="111"/>
                              <a:pt x="138" y="112"/>
                            </a:cubicBezTo>
                            <a:cubicBezTo>
                              <a:pt x="138" y="112"/>
                              <a:pt x="133" y="115"/>
                              <a:pt x="129" y="113"/>
                            </a:cubicBezTo>
                            <a:cubicBezTo>
                              <a:pt x="126" y="111"/>
                              <a:pt x="123" y="109"/>
                              <a:pt x="119" y="109"/>
                            </a:cubicBezTo>
                            <a:cubicBezTo>
                              <a:pt x="120" y="104"/>
                              <a:pt x="122" y="102"/>
                              <a:pt x="128" y="102"/>
                            </a:cubicBezTo>
                            <a:cubicBezTo>
                              <a:pt x="132" y="101"/>
                              <a:pt x="132" y="99"/>
                              <a:pt x="132" y="98"/>
                            </a:cubicBezTo>
                            <a:cubicBezTo>
                              <a:pt x="130" y="97"/>
                              <a:pt x="128" y="99"/>
                              <a:pt x="128" y="99"/>
                            </a:cubicBezTo>
                            <a:cubicBezTo>
                              <a:pt x="127" y="98"/>
                              <a:pt x="128" y="97"/>
                              <a:pt x="128" y="97"/>
                            </a:cubicBezTo>
                            <a:cubicBezTo>
                              <a:pt x="128" y="97"/>
                              <a:pt x="127" y="96"/>
                              <a:pt x="127" y="96"/>
                            </a:cubicBezTo>
                            <a:cubicBezTo>
                              <a:pt x="130" y="96"/>
                              <a:pt x="131" y="95"/>
                              <a:pt x="131" y="95"/>
                            </a:cubicBezTo>
                            <a:cubicBezTo>
                              <a:pt x="131" y="92"/>
                              <a:pt x="128" y="92"/>
                              <a:pt x="126" y="93"/>
                            </a:cubicBezTo>
                            <a:cubicBezTo>
                              <a:pt x="125" y="92"/>
                              <a:pt x="125" y="91"/>
                              <a:pt x="125" y="91"/>
                            </a:cubicBezTo>
                            <a:cubicBezTo>
                              <a:pt x="125" y="91"/>
                              <a:pt x="125" y="91"/>
                              <a:pt x="125" y="90"/>
                            </a:cubicBezTo>
                            <a:cubicBezTo>
                              <a:pt x="125" y="90"/>
                              <a:pt x="128" y="88"/>
                              <a:pt x="129" y="87"/>
                            </a:cubicBezTo>
                            <a:cubicBezTo>
                              <a:pt x="129" y="86"/>
                              <a:pt x="130" y="85"/>
                              <a:pt x="134" y="85"/>
                            </a:cubicBezTo>
                            <a:cubicBezTo>
                              <a:pt x="134" y="84"/>
                              <a:pt x="134" y="81"/>
                              <a:pt x="133" y="80"/>
                            </a:cubicBezTo>
                            <a:cubicBezTo>
                              <a:pt x="133" y="80"/>
                              <a:pt x="133" y="80"/>
                              <a:pt x="134" y="80"/>
                            </a:cubicBezTo>
                            <a:cubicBezTo>
                              <a:pt x="135" y="81"/>
                              <a:pt x="136" y="84"/>
                              <a:pt x="137" y="84"/>
                            </a:cubicBezTo>
                            <a:cubicBezTo>
                              <a:pt x="137" y="84"/>
                              <a:pt x="141" y="81"/>
                              <a:pt x="141" y="82"/>
                            </a:cubicBezTo>
                            <a:cubicBezTo>
                              <a:pt x="141" y="82"/>
                              <a:pt x="142" y="86"/>
                              <a:pt x="142" y="86"/>
                            </a:cubicBezTo>
                            <a:cubicBezTo>
                              <a:pt x="142" y="87"/>
                              <a:pt x="146" y="86"/>
                              <a:pt x="147" y="87"/>
                            </a:cubicBezTo>
                            <a:cubicBezTo>
                              <a:pt x="147" y="87"/>
                              <a:pt x="147" y="87"/>
                              <a:pt x="147" y="87"/>
                            </a:cubicBezTo>
                            <a:cubicBezTo>
                              <a:pt x="146" y="87"/>
                              <a:pt x="143" y="89"/>
                              <a:pt x="142" y="90"/>
                            </a:cubicBezTo>
                            <a:cubicBezTo>
                              <a:pt x="144" y="93"/>
                              <a:pt x="143" y="97"/>
                              <a:pt x="143" y="98"/>
                            </a:cubicBez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FFE7D3" w14:textId="77777777" w:rsidR="00597CE0" w:rsidRDefault="00597CE0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BC7B66" id="Freeform 1715" o:spid="_x0000_s1033" style="position:absolute;margin-left:420.7pt;margin-top:29.85pt;width:13.95pt;height:11.9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7,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" adj="-11796480,,5400" path="m134,164v-6,,-6,,-6,c128,150,128,150,128,150v6,,6,,6,l134,164xm157,101v-5,,-5,,-5,c152,86,152,86,152,86v5,,5,,5,l157,101xm61,76v,,-3,,-3,1c58,77,59,77,61,77v4,1,6,3,9,3c72,80,75,78,74,74v,,-1,,-1,c73,76,71,77,69,77v-3,,-4,-1,-8,-1xm33,90v,1,5,7,-3,10c30,100,30,100,30,100v6,3,9,-1,9,-1c41,105,37,108,37,108v1,2,3,3,7,4c46,112,48,110,49,108v,,1,2,,5c60,114,64,105,73,107v,,,,,-1c73,101,70,91,59,88,49,86,51,82,51,82v5,,8,2,8,2c59,82,58,81,58,81v1,-1,1,-2,1,-2c54,79,52,77,52,77v,-3,2,-7,9,-2c63,73,63,70,63,70v1,,1,-1,1,-1c64,68,58,64,56,64v,-2,-2,-5,-9,-4c43,61,41,60,42,58v,,-1,-1,-1,c40,59,39,61,42,62v4,2,4,5,4,6c46,68,45,68,45,68,43,62,36,61,31,64v1,3,4,5,5,5c37,69,39,68,39,66v,,,,,c40,68,37,72,33,70v-5,4,-3,10,-2,12c31,85,30,89,26,87v,,,,,1c26,90,29,92,33,90xm57,68v-2,2,-6,2,-6,-2c55,66,57,66,57,68xm188,77v-2,,-4,-1,-5,-3c183,74,183,74,183,74v-1,4,1,6,4,6c190,80,192,78,196,77v2,,3,,3,c199,76,196,76,196,76v-5,,-5,1,-8,1xm231,88v,-1,-1,-1,-1,-1c227,89,225,85,226,82v1,-2,2,-8,-2,-12c220,72,217,68,217,66v1,,1,,1,c218,68,219,69,220,69v2,,5,-2,6,-5c221,61,213,62,212,68v,,-1,,-1,c211,67,211,64,214,62v3,-1,2,-3,2,-4c215,57,215,58,215,58v1,2,-1,3,-5,2c203,59,201,62,200,64v-1,,-7,4,-7,5c193,69,193,70,194,70v,,-1,3,1,5c203,70,205,74,204,77v,,-1,2,-6,2c198,79,198,80,198,81v,,-1,1,,3c198,84,201,82,205,82v,,3,4,-8,6c187,91,183,101,183,106v,1,,1,1,1c192,105,196,114,208,113v-1,-3,,-5,,-5c209,110,211,112,212,112v4,-1,7,-2,8,-4c220,108,215,105,218,99v,,3,4,8,1c227,100,227,100,226,100v-7,-3,-2,-9,-2,-10c228,92,231,90,231,88xm206,66v-1,4,-4,4,-6,2c200,66,202,66,206,66xm126,3v,1,1,1,1,2c128,6,128,6,127,7v,,,,-1,-1c125,6,124,6,123,6v-1,,-2,1,-2,2c121,9,122,10,123,10v1,,2,-1,3,-1c127,8,127,8,127,9v1,,,3,,6c124,15,123,18,123,19v,3,3,5,5,6c130,24,134,22,134,19v,-1,-1,-4,-4,-4c130,12,129,9,129,9v1,-1,1,-1,2,c132,9,132,10,133,10v2,,3,-1,3,-2c136,7,135,6,133,6v-1,,-1,,-2,c130,7,130,7,129,7v,-1,,-1,1,-2c130,4,130,4,130,3,130,1,129,,128,v-1,,-2,1,-2,3xm128,27v-2,,-4,2,-4,4c124,33,126,35,128,35v3,,4,-2,4,-4c132,29,131,27,128,27xm128,65v16,,25,3,25,3c153,60,153,55,158,56v-3,-7,8,-9,8,-18c166,32,162,32,161,32v-4,,-3,2,-6,2c154,34,154,34,154,34v,1,1,3,2,3c158,37,158,35,160,35v,,1,,1,2c161,41,159,45,156,48v-1,-1,-2,-1,-3,-1c151,47,150,49,150,51v,1,,1,,2c149,54,148,54,148,54v-2,,-3,-1,-3,-4c145,44,153,38,153,30v,-3,-3,-7,-8,-7c139,23,140,28,135,28v,,,,,c135,29,136,32,138,32v3,,4,-5,6,-5c145,27,147,27,147,31v,2,-2,6,-3,10c143,40,142,40,141,40v-2,,-3,2,-3,4c138,46,138,47,139,48v-1,2,-2,3,-4,3c131,51,130,49,130,47v,-2,4,-3,4,-6c134,38,133,37,131,37v-2,,-2,1,-3,1c128,38,127,37,126,37v-2,,-3,1,-3,4c123,44,127,45,127,47v,2,-2,4,-5,4c120,51,119,50,118,48v1,-1,1,-2,1,-4c119,42,118,40,116,40v-1,,-2,,-3,1c111,37,110,33,110,31v,-4,1,-4,2,-4c115,27,115,32,118,32v3,,4,-3,4,-4c122,28,122,28,121,28v-5,,-4,-5,-9,-5c106,23,104,27,104,30v,8,8,14,8,20c112,53,110,54,109,54v-1,,-2,,-3,-1c107,52,107,52,107,51v,-2,-2,-4,-3,-4c103,47,102,47,101,48,98,45,96,41,96,37v,-2,1,-2,1,-2c99,35,99,37,100,37v2,,3,-2,3,-3c103,34,102,34,102,34v-3,,-3,-2,-6,-2c95,32,91,32,91,38v,9,10,11,8,18c104,55,103,60,104,68v,,8,-3,24,-3xm99,77v-4,1,-7,2,-9,2c91,77,91,75,93,75v,,,,,-1c89,72,87,77,87,77v-1,,-3,,-3,2c84,85,71,88,68,88v5,2,7,9,7,9c79,93,83,90,84,90v1,,2,1,2,2c86,92,86,92,86,92v2,-3,1,-4,1,-5c87,87,87,84,90,84v,37,,37,,37c89,121,89,121,89,121v-1,1,-6,-4,-13,-8c70,108,67,111,60,115v-9,5,-19,,-19,c34,121,31,137,31,137v-2,1,-4,2,-7,2c18,139,17,135,17,133v,-10,12,-14,12,-23c29,108,28,99,16,99v-1,,-10,,-10,c2,99,1,96,,95v,-1,,,,c,96,,97,,99v,4,2,6,6,6c8,105,9,105,10,104v,,1,,,1c9,107,8,111,9,112v,,1,,1,c11,108,14,104,19,104v6,,6,5,6,6c25,118,12,123,12,134v,10,11,12,18,11c29,155,17,159,17,151v,,,,-1,c15,155,16,158,20,159v1,,,,,1c15,163,18,174,18,178v1,4,-4,4,-5,4c13,182,13,182,13,182v4,4,8,,8,c24,183,22,186,20,188v,,,,,c20,188,25,189,26,185v3,2,6,1,6,1c33,185,38,184,39,189v,,,,,c43,184,39,182,37,181v,,3,-2,5,1c42,182,43,182,43,182v,-6,-5,-6,-8,-4c35,178,34,174,39,175v,,,-1,,-1c35,171,32,174,32,175v-2,2,-6,1,-6,1c27,156,44,163,47,154v,-1,,-1,,-1c48,156,54,156,55,152v,-1,,-1,,-1c50,156,38,141,54,128v13,-11,24,-5,29,-1c83,128,82,129,82,129v-1,,-1,,,c83,130,85,130,86,129v2,2,,4,-1,5c84,134,85,134,85,134v2,1,5,-2,5,-4c90,131,90,131,90,131v,11,,11,,11c90,158,108,160,128,173v20,-13,39,-15,39,-31c167,131,167,131,167,131v,-1,,-1,,-1c167,132,169,135,172,134v,,,,,c171,133,168,131,171,129v1,1,3,1,4,c175,129,175,129,175,129v,,-1,-1,-1,-2c178,123,190,117,203,128v15,13,4,28,-1,23c202,151,202,151,202,152v1,4,7,4,8,1c210,153,210,153,210,154v2,9,20,2,21,22c230,176,227,177,225,175v-1,-1,-4,-4,-7,-1c218,174,218,175,218,175v5,-1,4,3,3,3c218,176,214,176,214,182v,,,,1,c217,179,220,181,220,181v-2,1,-6,3,-2,8c218,189,218,189,218,189v1,-5,5,-4,6,-3c225,186,228,187,230,185v1,4,6,3,7,3c237,188,237,188,237,188v-2,-2,-4,-5,-1,-6c236,182,240,186,244,182v,,,,-1,c243,182,238,182,239,178v,-4,2,-15,-2,-18c236,159,236,159,237,159v4,-1,5,-4,3,-8c240,151,240,151,240,151v-1,8,-13,4,-13,-6c233,146,245,144,245,134v,-11,-14,-16,-14,-24c231,109,231,104,237,104v5,,9,4,10,8c247,112,247,112,248,112v,-1,,-5,-2,-7c246,104,246,104,247,104v,1,2,1,4,1c255,105,257,103,257,99v,-2,-1,-3,,-4c257,95,256,94,256,95v,1,-1,4,-6,4c250,99,242,99,240,99v-11,,-12,9,-12,11c228,119,240,123,240,133v,2,-1,6,-7,6c230,139,228,138,226,137v,,-3,-16,-11,-22c215,115,206,120,197,115v-7,-4,-11,-7,-17,-2c174,117,169,122,168,121v-1,,-1,,-1,c167,84,167,84,167,84v2,,3,3,3,3c169,88,168,89,170,92v1,,1,,1,c171,91,171,90,172,90v1,,6,3,9,7c181,97,184,90,189,88v-3,,-16,-3,-16,-9c173,77,171,77,170,77v,,-2,-5,-6,-3c163,75,164,75,164,75v1,,2,2,2,4c163,78,147,73,128,73v-9,,-17,2,-24,3c104,88,104,88,104,88v-5,,-5,,-5,c99,77,99,77,99,77v,,,,,m65,207v-1,,-2,-1,-2,-3c63,196,63,196,63,196v-3,-1,-9,-3,-21,-3c32,193,28,195,28,196v-3,15,-3,15,-3,15c25,211,30,208,45,208v18,2,36,12,36,1c81,202,81,202,81,202v-14,,-16,5,-16,5xm176,202v,7,,7,,7c176,220,194,210,212,208v15,,19,3,19,3c229,196,229,196,229,196v-1,-1,-4,-3,-14,-3c202,193,196,195,194,196v,8,,8,,8c194,206,193,207,192,207v,,-2,-5,-16,-5xm128,195v29,,59,2,63,6c191,202,191,201,191,201v,-15,,-15,,-15c191,181,161,179,128,179v-32,,-62,2,-62,7c66,201,66,201,66,201v,,,1,,c70,197,99,195,128,195xm103,123v-3,-1,-3,-1,-3,-1c99,123,99,123,99,123v-3,-2,-3,-2,-3,-2c96,121,98,121,99,121v,,,,,c98,120,97,118,97,118v,,1,1,3,2c100,120,100,120,100,119v-1,-1,-2,-3,-2,-3c98,116,101,118,101,118v,,1,,,c101,116,100,114,100,114v3,3,3,3,3,3c103,117,103,117,103,117v,-1,-1,-4,-1,-4c105,116,105,116,105,116v,1,,,,c105,116,105,113,105,113v,,1,2,1,3c106,116,107,116,107,116v,,1,-3,1,-3c108,117,108,117,108,117v-1,,-1,,-1,c107,121,107,121,107,121v4,-1,10,-8,14,-8c126,113,128,119,137,116v2,3,3,6,4,10c144,130,149,128,149,125v,-5,-5,-6,-5,-11c144,112,146,109,150,109v2,,5,1,7,1c160,110,160,108,160,108v1,-1,1,-1,1,c161,108,161,109,161,110v,3,-4,3,-5,3c156,113,156,113,156,113v1,1,,3,,4c156,117,155,117,155,117v,-2,-3,-5,-5,-5c149,112,147,112,147,114v,3,6,6,6,11c153,132,147,133,141,132v,5,9,9,9,5c150,136,150,136,150,137v2,1,1,3,-1,3c151,141,151,144,152,146v,3,3,1,3,1c155,147,155,147,155,147v-1,3,-4,2,-4,2c150,150,152,151,153,151v,,,1,,1c152,152,150,153,149,151v-1,2,-3,2,-3,2c145,153,144,154,144,155v,,,,,c141,154,143,152,144,151v,,-2,-1,-3,1c141,153,141,153,141,152v-1,-3,1,-4,3,-3c144,149,143,147,141,148v,,,,,c141,147,142,145,144,147v1,,3,-1,4,-1c144,139,136,145,135,139v,,-1,,-1,c134,140,131,140,130,138v,,,,,c131,138,132,139,133,137v1,-1,1,-3,1,-4c134,128,129,120,122,120v-4,,-9,2,-13,5c112,125,112,125,112,125v,4,-3,6,-6,5c106,126,106,126,106,126v,,-2,1,-2,2c104,128,103,128,103,128v,-3,2,-4,2,-4c105,124,105,124,105,124v-1,,-2,1,-3,2c102,126,102,126,102,126v,-1,,-2,1,-3xm113,150v-2,1,-3,,-4,c107,150,107,151,107,152v,,,,-1,c105,149,107,148,108,148v,,-2,-2,-3,c105,148,105,148,105,148v,-3,2,-3,4,-2c109,145,108,144,107,144v,,,,,c107,143,108,143,108,143v2,,2,2,3,2c113,145,115,143,116,143v,-1,-2,-5,-2,-8c114,135,114,135,114,135v-1,1,-3,1,-3,-2c111,133,111,133,112,133v,1,2,,3,-1c115,131,120,125,125,125v2,,3,1,4,2c128,129,129,131,131,131v,,,,,c123,134,120,135,120,142v,3,1,5,3,4c123,146,123,146,123,146v,1,-1,1,-2,1c120,147,119,147,118,147v,,-3,1,-3,3c115,150,115,151,116,151v,,,1,,1c115,152,113,152,113,150xm132,89v-2,,-3,,-3,1c130,91,131,91,132,89xm124,95v1,-1,3,-1,3,-1c128,94,128,95,127,95v-3,,-3,2,-5,2c120,97,119,96,119,93v,,,,1,c120,94,121,95,124,95xm79,171v2,3,4,,7,c88,171,90,172,90,175v,,,,,c94,170,90,168,88,167v,,3,-2,5,1c94,168,94,168,94,168v,-6,-4,-6,-8,-4c86,162,88,160,90,160v,,,,,c86,156,83,161,83,162v-2,2,-7,-2,-9,-4c74,158,78,153,78,148v,,,,,c78,147,78,147,78,148v1,,2,,2,c81,148,83,148,83,144v,-1,,-1,,c83,144,82,145,81,145v-3,,-11,-13,-21,-13c58,132,53,134,51,136v1,1,1,2,1,3c52,141,50,142,49,142v,,,,,c54,144,62,147,64,149v3,2,2,6,1,11c64,165,61,165,60,165v,,,,,c61,166,62,167,64,167v2,,3,-2,4,-2c71,165,75,168,75,171v,1,-1,2,-2,3c73,174,73,174,73,174v1,,5,1,6,-3xm184,174v,,,,,c183,173,182,172,182,171v,-3,4,-6,6,-6c190,165,190,167,193,167v1,,3,-1,4,-2c197,165,197,165,197,165v-1,,-4,,-5,-5c190,155,190,151,192,149v2,-2,11,-5,16,-7c208,142,208,142,208,142v-2,,-3,-1,-3,-3c205,138,205,137,206,136v-2,-2,-7,-4,-9,-4c187,132,179,145,175,145v,,-1,-1,-1,-1c173,143,173,143,173,144v,4,2,4,3,4c177,148,178,148,178,148v,-1,,-1,,c178,148,178,148,178,148v,5,5,10,5,10c181,160,176,164,174,162v-1,-1,-3,-6,-7,-2c167,160,167,160,167,160v2,,4,2,3,4c167,162,163,162,163,168v,,,,,c165,165,169,167,169,167v-2,1,-6,3,-3,8c167,175,167,175,167,175v,-3,2,-4,3,-4c173,171,175,174,178,171v1,4,5,3,6,3xm107,100v,1,-1,,-2,c105,100,105,100,105,100v1,1,2,2,3,2c109,102,110,102,110,101v,,5,2,8,3c117,105,116,107,116,109v-2,-1,-11,-6,-11,-6c102,107,102,107,102,107v,,-2,-1,-2,-2c102,102,102,102,102,102v,-1,-2,,-3,c99,102,99,102,99,102v1,-1,2,-3,4,-2c103,99,101,99,100,99v,,,,,c101,99,103,97,105,98v1,-1,1,-1,1,-1c104,95,104,95,104,95v1,-2,1,-2,1,-2c107,95,107,95,107,95,117,81,117,81,117,81v,,2,-1,3,-1c120,81,120,83,120,83,110,97,110,97,110,97v2,1,2,1,2,1c111,100,111,100,111,100v-3,-1,-3,-1,-3,-1l107,100xm143,98v,1,1,3,3,2c146,100,146,100,146,101v,1,-3,2,-4,1c141,104,141,106,143,107v,,,,,c142,108,140,108,139,106v-2,2,-2,5,-1,6c138,112,133,115,129,113v-3,-2,-6,-4,-10,-4c120,104,122,102,128,102v4,-1,4,-3,4,-4c130,97,128,99,128,99v-1,-1,,-2,,-2c128,97,127,96,127,96v3,,4,-1,4,-1c131,92,128,92,126,93v-1,-1,-1,-2,-1,-2c125,91,125,91,125,90v,,3,-2,4,-3c129,86,130,85,134,85v,-1,,-4,-1,-5c133,80,133,80,134,80v1,1,2,4,3,4c137,84,141,81,141,82v,,1,4,1,4c142,87,146,86,147,87v,,,,,c146,87,143,89,142,90v2,3,1,7,1,8xe" stroked="f">
              <v:stroke joinstyle="round"/>
              <v:formulas/>
              <v:path arrowok="t" o:connecttype="custom" o:connectlocs="405455733,260166196;77475653,257590334;131708748,211224129;108466189,149402063;80057853,211224129;482931386,206072405;562989928,170009648;498426654,177737234;475184096,275621368;531999391,170009648;325397880,23183446;351223327,20606897;330562969,90156548;402873532,95308272;374465885,59245515;348640438,131371029;307320411,113339994;289242254,128795167;263417495,87580686;224679669,198344818;229844758,311684125;0,244711023;30990537,345171020;51650206,484269635;100718211,450782740;211766601,332291709;431281180,337443433;521669212,391537225;568155017,466238600;617223022,458511014;640465580,288501366;619805223,342595158;439028470,236982749;330562969,188040682;72310563,504877219;591397575,504877219;330562969,461086876;255669517,311684125;263417495,291077228;312484812,291077228;402873532,291077228;384796064,360626192;371882996,399264811;346058237,358050330;268582585,329715847;273746985,391537225;294407343,347746882;317649901,376082052;340893148,229255163;232426958,450782740;201436422,381233776;126543658,365777916;188524043,448206878;495844454,383809638;459688828,381233776;436446269,430175844;284077164,260166196;258252406,255014472;284077164,249862747;369300795,275621368;338310259,244711023;366717906,221527577" o:connectangles="0,0,0,0,0,0,0,0,0,0,0,0,0,0,0,0,0,0,0,0,0,0,0,0,0,0,0,0,0,0,0,0,0,0,0,0,0,0,0,0,0,0,0,0,0,0,0,0,0,0,0,0,0,0,0,0,0,0,0,0,0,0" textboxrect="0,0,257,220"/>
              <o:lock v:ext="edit" verticies="t"/>
              <v:textbox>
                <w:txbxContent>
                  <w:p w14:paraId="4AFFE7D3" w14:textId="77777777" w:rsidR="00597CE0" w:rsidRDefault="00597CE0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744" type="#_x0000_t75" style="width:11.25pt;height:11.25pt" o:bullet="t">
        <v:imagedata r:id="rId1" o:title="j0115864"/>
      </v:shape>
    </w:pict>
  </w:numPicBullet>
  <w:numPicBullet w:numPicBulletId="1">
    <w:pict>
      <v:shape id="_x0000_i2745" type="#_x0000_t75" style="width:9pt;height:9pt" o:bullet="t">
        <v:imagedata r:id="rId2" o:title="j0115836"/>
      </v:shape>
    </w:pict>
  </w:numPicBullet>
  <w:abstractNum w:abstractNumId="0" w15:restartNumberingAfterBreak="0">
    <w:nsid w:val="FFFFFF89"/>
    <w:multiLevelType w:val="singleLevel"/>
    <w:tmpl w:val="0590E652"/>
    <w:lvl w:ilvl="0">
      <w:start w:val="1"/>
      <w:numFmt w:val="bullet"/>
      <w:pStyle w:val="Bullet1WeBER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</w:abstractNum>
  <w:abstractNum w:abstractNumId="1" w15:restartNumberingAfterBreak="0">
    <w:nsid w:val="00A55CEA"/>
    <w:multiLevelType w:val="hybridMultilevel"/>
    <w:tmpl w:val="3612D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B1509"/>
    <w:multiLevelType w:val="hybridMultilevel"/>
    <w:tmpl w:val="7816460C"/>
    <w:lvl w:ilvl="0" w:tplc="241A0001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3" w15:restartNumberingAfterBreak="0">
    <w:nsid w:val="032A07F4"/>
    <w:multiLevelType w:val="hybridMultilevel"/>
    <w:tmpl w:val="08E23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977E9"/>
    <w:multiLevelType w:val="hybridMultilevel"/>
    <w:tmpl w:val="3612D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A392C"/>
    <w:multiLevelType w:val="hybridMultilevel"/>
    <w:tmpl w:val="A0AC6C90"/>
    <w:lvl w:ilvl="0" w:tplc="45AC447A">
      <w:start w:val="1"/>
      <w:numFmt w:val="bullet"/>
      <w:pStyle w:val="Bullet2WeBER"/>
      <w:lvlText w:val=""/>
      <w:lvlPicBulletId w:val="1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241A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2A6E072A"/>
    <w:multiLevelType w:val="hybridMultilevel"/>
    <w:tmpl w:val="3612D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B7040A"/>
    <w:multiLevelType w:val="hybridMultilevel"/>
    <w:tmpl w:val="F07EA44E"/>
    <w:lvl w:ilvl="0" w:tplc="BABEAD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7195E"/>
    <w:multiLevelType w:val="hybridMultilevel"/>
    <w:tmpl w:val="3612D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333DD"/>
    <w:multiLevelType w:val="hybridMultilevel"/>
    <w:tmpl w:val="3612D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A634F3"/>
    <w:multiLevelType w:val="hybridMultilevel"/>
    <w:tmpl w:val="3612D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D84F48"/>
    <w:multiLevelType w:val="hybridMultilevel"/>
    <w:tmpl w:val="3612D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BA0275"/>
    <w:multiLevelType w:val="hybridMultilevel"/>
    <w:tmpl w:val="E430BFBC"/>
    <w:lvl w:ilvl="0" w:tplc="2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0413EB8"/>
    <w:multiLevelType w:val="hybridMultilevel"/>
    <w:tmpl w:val="4278568E"/>
    <w:lvl w:ilvl="0" w:tplc="241A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717A1D0C"/>
    <w:multiLevelType w:val="hybridMultilevel"/>
    <w:tmpl w:val="3612D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844E0B"/>
    <w:multiLevelType w:val="hybridMultilevel"/>
    <w:tmpl w:val="0BFAB9DC"/>
    <w:lvl w:ilvl="0" w:tplc="0B088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ECF954">
      <w:start w:val="1"/>
      <w:numFmt w:val="bullet"/>
      <w:lvlText w:val="−"/>
      <w:lvlJc w:val="left"/>
      <w:pPr>
        <w:ind w:left="1440" w:hanging="360"/>
      </w:pPr>
      <w:rPr>
        <w:rFonts w:ascii="Arial Narrow" w:hAnsi="Arial Narro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E166DF"/>
    <w:multiLevelType w:val="hybridMultilevel"/>
    <w:tmpl w:val="F39A1FE4"/>
    <w:lvl w:ilvl="0" w:tplc="07CEC67A"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2"/>
  </w:num>
  <w:num w:numId="4">
    <w:abstractNumId w:val="15"/>
  </w:num>
  <w:num w:numId="5">
    <w:abstractNumId w:val="0"/>
  </w:num>
  <w:num w:numId="6">
    <w:abstractNumId w:val="5"/>
  </w:num>
  <w:num w:numId="7">
    <w:abstractNumId w:val="4"/>
  </w:num>
  <w:num w:numId="8">
    <w:abstractNumId w:val="11"/>
  </w:num>
  <w:num w:numId="9">
    <w:abstractNumId w:val="1"/>
  </w:num>
  <w:num w:numId="10">
    <w:abstractNumId w:val="3"/>
  </w:num>
  <w:num w:numId="11">
    <w:abstractNumId w:val="8"/>
  </w:num>
  <w:num w:numId="12">
    <w:abstractNumId w:val="5"/>
    <w:lvlOverride w:ilvl="0">
      <w:startOverride w:val="1"/>
    </w:lvlOverride>
  </w:num>
  <w:num w:numId="13">
    <w:abstractNumId w:val="13"/>
  </w:num>
  <w:num w:numId="14">
    <w:abstractNumId w:val="9"/>
  </w:num>
  <w:num w:numId="15">
    <w:abstractNumId w:val="16"/>
  </w:num>
  <w:num w:numId="16">
    <w:abstractNumId w:val="6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>
      <o:colormru v:ext="edit" colors="#2c39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4C00"/>
    <w:rsid w:val="00004891"/>
    <w:rsid w:val="000050E8"/>
    <w:rsid w:val="00011AB9"/>
    <w:rsid w:val="000341A9"/>
    <w:rsid w:val="00034653"/>
    <w:rsid w:val="000378D1"/>
    <w:rsid w:val="00037F4E"/>
    <w:rsid w:val="00043A64"/>
    <w:rsid w:val="00054AA9"/>
    <w:rsid w:val="000610C9"/>
    <w:rsid w:val="000746F7"/>
    <w:rsid w:val="00082FDC"/>
    <w:rsid w:val="000875C2"/>
    <w:rsid w:val="00093488"/>
    <w:rsid w:val="00094D6B"/>
    <w:rsid w:val="000A32DD"/>
    <w:rsid w:val="000B662E"/>
    <w:rsid w:val="000F110D"/>
    <w:rsid w:val="00184399"/>
    <w:rsid w:val="001920F8"/>
    <w:rsid w:val="001A75AD"/>
    <w:rsid w:val="001B4D5F"/>
    <w:rsid w:val="001E5A5C"/>
    <w:rsid w:val="001F0396"/>
    <w:rsid w:val="0020589A"/>
    <w:rsid w:val="00216BD0"/>
    <w:rsid w:val="002200FB"/>
    <w:rsid w:val="00234A85"/>
    <w:rsid w:val="00293CEC"/>
    <w:rsid w:val="002974AA"/>
    <w:rsid w:val="002A1EF1"/>
    <w:rsid w:val="002A3E13"/>
    <w:rsid w:val="002A4207"/>
    <w:rsid w:val="002C1695"/>
    <w:rsid w:val="002E1508"/>
    <w:rsid w:val="002F093A"/>
    <w:rsid w:val="002F4B00"/>
    <w:rsid w:val="002F6D38"/>
    <w:rsid w:val="00312CC4"/>
    <w:rsid w:val="00321835"/>
    <w:rsid w:val="00324D25"/>
    <w:rsid w:val="00326F41"/>
    <w:rsid w:val="003430FC"/>
    <w:rsid w:val="00345760"/>
    <w:rsid w:val="0034589B"/>
    <w:rsid w:val="00345A0D"/>
    <w:rsid w:val="00347677"/>
    <w:rsid w:val="00347CDB"/>
    <w:rsid w:val="00352C5B"/>
    <w:rsid w:val="00356F2E"/>
    <w:rsid w:val="00361076"/>
    <w:rsid w:val="003742CC"/>
    <w:rsid w:val="003B6B05"/>
    <w:rsid w:val="003C1FE7"/>
    <w:rsid w:val="003C4690"/>
    <w:rsid w:val="00411909"/>
    <w:rsid w:val="00425394"/>
    <w:rsid w:val="00430227"/>
    <w:rsid w:val="00432197"/>
    <w:rsid w:val="00445BDD"/>
    <w:rsid w:val="004512E9"/>
    <w:rsid w:val="00460D56"/>
    <w:rsid w:val="00470354"/>
    <w:rsid w:val="0048208A"/>
    <w:rsid w:val="004840A9"/>
    <w:rsid w:val="004A39E5"/>
    <w:rsid w:val="004E1F92"/>
    <w:rsid w:val="005276AA"/>
    <w:rsid w:val="005305C7"/>
    <w:rsid w:val="00534501"/>
    <w:rsid w:val="00597CE0"/>
    <w:rsid w:val="005A1D42"/>
    <w:rsid w:val="005A3B02"/>
    <w:rsid w:val="005C23C0"/>
    <w:rsid w:val="005F08CB"/>
    <w:rsid w:val="006056CB"/>
    <w:rsid w:val="00607C7F"/>
    <w:rsid w:val="006178B5"/>
    <w:rsid w:val="00623F74"/>
    <w:rsid w:val="0063573A"/>
    <w:rsid w:val="006453D5"/>
    <w:rsid w:val="00663CF9"/>
    <w:rsid w:val="006A21BA"/>
    <w:rsid w:val="006A7145"/>
    <w:rsid w:val="006B4C82"/>
    <w:rsid w:val="006B6A70"/>
    <w:rsid w:val="006D73AD"/>
    <w:rsid w:val="006E190D"/>
    <w:rsid w:val="006F017A"/>
    <w:rsid w:val="00703BC1"/>
    <w:rsid w:val="00707272"/>
    <w:rsid w:val="007361B9"/>
    <w:rsid w:val="0076164A"/>
    <w:rsid w:val="00770816"/>
    <w:rsid w:val="007726C3"/>
    <w:rsid w:val="00787D44"/>
    <w:rsid w:val="007A0039"/>
    <w:rsid w:val="007A100F"/>
    <w:rsid w:val="007B355F"/>
    <w:rsid w:val="007C7B93"/>
    <w:rsid w:val="007D15CE"/>
    <w:rsid w:val="007D3DC2"/>
    <w:rsid w:val="007D559E"/>
    <w:rsid w:val="007D72D4"/>
    <w:rsid w:val="007E4293"/>
    <w:rsid w:val="007E6526"/>
    <w:rsid w:val="00806848"/>
    <w:rsid w:val="00812904"/>
    <w:rsid w:val="008436AF"/>
    <w:rsid w:val="008452BF"/>
    <w:rsid w:val="00853F4F"/>
    <w:rsid w:val="008559F9"/>
    <w:rsid w:val="00880D12"/>
    <w:rsid w:val="008A41C2"/>
    <w:rsid w:val="008C2D53"/>
    <w:rsid w:val="008E16A6"/>
    <w:rsid w:val="008F4C00"/>
    <w:rsid w:val="009116D7"/>
    <w:rsid w:val="00913325"/>
    <w:rsid w:val="00967513"/>
    <w:rsid w:val="009722C2"/>
    <w:rsid w:val="00977FCD"/>
    <w:rsid w:val="009A778C"/>
    <w:rsid w:val="009A7A76"/>
    <w:rsid w:val="00A0034E"/>
    <w:rsid w:val="00A175C3"/>
    <w:rsid w:val="00A213D4"/>
    <w:rsid w:val="00A2575B"/>
    <w:rsid w:val="00A56A75"/>
    <w:rsid w:val="00A868D0"/>
    <w:rsid w:val="00A87A69"/>
    <w:rsid w:val="00AA10D6"/>
    <w:rsid w:val="00AC2094"/>
    <w:rsid w:val="00AC5EBD"/>
    <w:rsid w:val="00AD592D"/>
    <w:rsid w:val="00AE47B7"/>
    <w:rsid w:val="00AE782B"/>
    <w:rsid w:val="00AE7ABE"/>
    <w:rsid w:val="00AF4FD1"/>
    <w:rsid w:val="00B03124"/>
    <w:rsid w:val="00B03925"/>
    <w:rsid w:val="00B13685"/>
    <w:rsid w:val="00B15BB5"/>
    <w:rsid w:val="00B30CB4"/>
    <w:rsid w:val="00B4107A"/>
    <w:rsid w:val="00B461D8"/>
    <w:rsid w:val="00B6175A"/>
    <w:rsid w:val="00B629BF"/>
    <w:rsid w:val="00B64132"/>
    <w:rsid w:val="00B64D86"/>
    <w:rsid w:val="00B9145E"/>
    <w:rsid w:val="00B93DA5"/>
    <w:rsid w:val="00B972DC"/>
    <w:rsid w:val="00BC7CDF"/>
    <w:rsid w:val="00BD0187"/>
    <w:rsid w:val="00BE29C8"/>
    <w:rsid w:val="00C015F5"/>
    <w:rsid w:val="00C2148C"/>
    <w:rsid w:val="00C26508"/>
    <w:rsid w:val="00C30EB6"/>
    <w:rsid w:val="00C40AB2"/>
    <w:rsid w:val="00C4510F"/>
    <w:rsid w:val="00C455F2"/>
    <w:rsid w:val="00C61752"/>
    <w:rsid w:val="00C71719"/>
    <w:rsid w:val="00C75038"/>
    <w:rsid w:val="00C91BE3"/>
    <w:rsid w:val="00C92920"/>
    <w:rsid w:val="00CA1D9E"/>
    <w:rsid w:val="00CA2134"/>
    <w:rsid w:val="00CF03B8"/>
    <w:rsid w:val="00CF43E8"/>
    <w:rsid w:val="00CF6AFC"/>
    <w:rsid w:val="00CF7084"/>
    <w:rsid w:val="00D1063F"/>
    <w:rsid w:val="00D14786"/>
    <w:rsid w:val="00D25742"/>
    <w:rsid w:val="00D472C7"/>
    <w:rsid w:val="00D47E95"/>
    <w:rsid w:val="00D624B9"/>
    <w:rsid w:val="00D65AC4"/>
    <w:rsid w:val="00D856D3"/>
    <w:rsid w:val="00D91A5D"/>
    <w:rsid w:val="00DC64EB"/>
    <w:rsid w:val="00DC78DC"/>
    <w:rsid w:val="00DD3B30"/>
    <w:rsid w:val="00DE1D93"/>
    <w:rsid w:val="00DE2474"/>
    <w:rsid w:val="00DF3AFA"/>
    <w:rsid w:val="00E11A16"/>
    <w:rsid w:val="00E442F7"/>
    <w:rsid w:val="00E444C9"/>
    <w:rsid w:val="00E552ED"/>
    <w:rsid w:val="00E57F01"/>
    <w:rsid w:val="00E6105E"/>
    <w:rsid w:val="00E76463"/>
    <w:rsid w:val="00EA0BB3"/>
    <w:rsid w:val="00EA7F6F"/>
    <w:rsid w:val="00EB39FE"/>
    <w:rsid w:val="00EB525D"/>
    <w:rsid w:val="00F01ABC"/>
    <w:rsid w:val="00F035EF"/>
    <w:rsid w:val="00F071BD"/>
    <w:rsid w:val="00F2596F"/>
    <w:rsid w:val="00F372D3"/>
    <w:rsid w:val="00F42D9E"/>
    <w:rsid w:val="00F64400"/>
    <w:rsid w:val="00F74B19"/>
    <w:rsid w:val="00F76D3B"/>
    <w:rsid w:val="00F8246D"/>
    <w:rsid w:val="00F93B58"/>
    <w:rsid w:val="00FC0B8F"/>
    <w:rsid w:val="00FE00C0"/>
    <w:rsid w:val="00FE2910"/>
    <w:rsid w:val="00FE3556"/>
    <w:rsid w:val="00FE685D"/>
    <w:rsid w:val="00FE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2c3990"/>
    </o:shapedefaults>
    <o:shapelayout v:ext="edit">
      <o:idmap v:ext="edit" data="1"/>
    </o:shapelayout>
  </w:shapeDefaults>
  <w:decimalSymbol w:val=","/>
  <w:listSeparator w:val=";"/>
  <w14:docId w14:val="45215C6F"/>
  <w15:docId w15:val="{CCE8F719-ABD9-4138-BA7C-9A114F076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yriad Pro Cond" w:eastAsia="Myriad Pro Cond" w:hAnsi="Myriad Pro Cond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361B9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7361B9"/>
    <w:pPr>
      <w:keepNext/>
      <w:keepLines/>
      <w:spacing w:before="480" w:after="0"/>
      <w:outlineLvl w:val="0"/>
    </w:pPr>
    <w:rPr>
      <w:rFonts w:eastAsia="Times New Roman"/>
      <w:b/>
      <w:bCs/>
      <w:color w:val="20296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361B9"/>
    <w:pPr>
      <w:keepNext/>
      <w:keepLines/>
      <w:spacing w:before="200" w:after="0"/>
      <w:outlineLvl w:val="1"/>
    </w:pPr>
    <w:rPr>
      <w:rFonts w:ascii="Myriad Pro Light" w:eastAsia="Times New Roman" w:hAnsi="Myriad Pro Light"/>
      <w:bCs/>
      <w:color w:val="2746CB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9A7A7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eBER">
    <w:name w:val="WeBER"/>
    <w:basedOn w:val="Normal"/>
    <w:rsid w:val="007361B9"/>
    <w:rPr>
      <w:b/>
      <w:color w:val="6976D2"/>
    </w:rPr>
  </w:style>
  <w:style w:type="character" w:customStyle="1" w:styleId="Heading1Char">
    <w:name w:val="Heading 1 Char"/>
    <w:link w:val="Heading1"/>
    <w:uiPriority w:val="9"/>
    <w:rsid w:val="007361B9"/>
    <w:rPr>
      <w:rFonts w:ascii="Myriad Pro Cond" w:eastAsia="Times New Roman" w:hAnsi="Myriad Pro Cond" w:cs="Times New Roman"/>
      <w:b/>
      <w:bCs/>
      <w:color w:val="20296A"/>
      <w:sz w:val="28"/>
      <w:szCs w:val="28"/>
    </w:rPr>
  </w:style>
  <w:style w:type="character" w:customStyle="1" w:styleId="Heading2Char">
    <w:name w:val="Heading 2 Char"/>
    <w:link w:val="Heading2"/>
    <w:uiPriority w:val="9"/>
    <w:rsid w:val="007361B9"/>
    <w:rPr>
      <w:rFonts w:ascii="Myriad Pro Light" w:eastAsia="Times New Roman" w:hAnsi="Myriad Pro Light" w:cs="Times New Roman"/>
      <w:bCs/>
      <w:color w:val="2746CB"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rsid w:val="007361B9"/>
    <w:pPr>
      <w:pBdr>
        <w:bottom w:val="single" w:sz="8" w:space="4" w:color="2B388F"/>
      </w:pBdr>
      <w:spacing w:after="300" w:line="240" w:lineRule="auto"/>
      <w:contextualSpacing/>
    </w:pPr>
    <w:rPr>
      <w:rFonts w:ascii="Myriad Pro Light" w:eastAsia="Times New Roman" w:hAnsi="Myriad Pro Light"/>
      <w:color w:val="20296A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7361B9"/>
    <w:rPr>
      <w:rFonts w:ascii="Myriad Pro Light" w:eastAsia="Times New Roman" w:hAnsi="Myriad Pro Light" w:cs="Times New Roman"/>
      <w:color w:val="20296A"/>
      <w:spacing w:val="5"/>
      <w:kern w:val="28"/>
      <w:sz w:val="52"/>
      <w:szCs w:val="52"/>
    </w:rPr>
  </w:style>
  <w:style w:type="paragraph" w:styleId="NoSpacing">
    <w:name w:val="No Spacing"/>
    <w:uiPriority w:val="1"/>
    <w:rsid w:val="007361B9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D3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DC2"/>
  </w:style>
  <w:style w:type="paragraph" w:styleId="Footer">
    <w:name w:val="footer"/>
    <w:basedOn w:val="Normal"/>
    <w:link w:val="FooterChar"/>
    <w:uiPriority w:val="99"/>
    <w:unhideWhenUsed/>
    <w:rsid w:val="007D3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DC2"/>
  </w:style>
  <w:style w:type="paragraph" w:styleId="BalloonText">
    <w:name w:val="Balloon Text"/>
    <w:basedOn w:val="Normal"/>
    <w:link w:val="BalloonTextChar"/>
    <w:uiPriority w:val="99"/>
    <w:semiHidden/>
    <w:unhideWhenUsed/>
    <w:rsid w:val="007D3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D3D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1920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WeBER">
    <w:name w:val="H1 WeBER"/>
    <w:basedOn w:val="Normal"/>
    <w:link w:val="H1WeBERChar"/>
    <w:qFormat/>
    <w:rsid w:val="009A7A76"/>
    <w:pPr>
      <w:spacing w:before="200"/>
    </w:pPr>
    <w:rPr>
      <w:b/>
      <w:color w:val="2A388F"/>
      <w:sz w:val="30"/>
      <w:lang w:val="en-US"/>
    </w:rPr>
  </w:style>
  <w:style w:type="paragraph" w:customStyle="1" w:styleId="H2WeBER">
    <w:name w:val="H2 WeBER"/>
    <w:basedOn w:val="H1WeBER"/>
    <w:link w:val="H2WeBERChar"/>
    <w:qFormat/>
    <w:rsid w:val="009A7A76"/>
    <w:rPr>
      <w:rFonts w:ascii="Myriad Pro Light" w:hAnsi="Myriad Pro Light"/>
      <w:b w:val="0"/>
      <w:sz w:val="72"/>
      <w:lang w:val="sr-Latn-RS"/>
    </w:rPr>
  </w:style>
  <w:style w:type="character" w:customStyle="1" w:styleId="H1WeBERChar">
    <w:name w:val="H1 WeBER Char"/>
    <w:link w:val="H1WeBER"/>
    <w:rsid w:val="009A7A76"/>
    <w:rPr>
      <w:b/>
      <w:color w:val="2A388F"/>
      <w:sz w:val="30"/>
      <w:szCs w:val="22"/>
      <w:lang w:val="en-US" w:eastAsia="en-US"/>
    </w:rPr>
  </w:style>
  <w:style w:type="paragraph" w:customStyle="1" w:styleId="N1WeBER">
    <w:name w:val="N1 WeBER"/>
    <w:basedOn w:val="Normal"/>
    <w:next w:val="BodyTextWeBER"/>
    <w:link w:val="N1WeBERChar"/>
    <w:qFormat/>
    <w:rsid w:val="00D1063F"/>
    <w:pPr>
      <w:jc w:val="both"/>
    </w:pPr>
    <w:rPr>
      <w:rFonts w:ascii="Myriad Pro Light" w:hAnsi="Myriad Pro Light"/>
      <w:szCs w:val="20"/>
      <w:lang w:val="en-US"/>
    </w:rPr>
  </w:style>
  <w:style w:type="character" w:customStyle="1" w:styleId="H2WeBERChar">
    <w:name w:val="H2 WeBER Char"/>
    <w:link w:val="H2WeBER"/>
    <w:rsid w:val="009A7A76"/>
    <w:rPr>
      <w:rFonts w:ascii="Myriad Pro Light" w:hAnsi="Myriad Pro Light"/>
      <w:color w:val="2A388F"/>
      <w:sz w:val="7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054AA9"/>
    <w:pPr>
      <w:ind w:left="720"/>
      <w:contextualSpacing/>
    </w:pPr>
  </w:style>
  <w:style w:type="character" w:customStyle="1" w:styleId="N1WeBERChar">
    <w:name w:val="N1 WeBER Char"/>
    <w:link w:val="N1WeBER"/>
    <w:rsid w:val="00D1063F"/>
    <w:rPr>
      <w:rFonts w:ascii="Myriad Pro Light" w:hAnsi="Myriad Pro Light"/>
      <w:sz w:val="22"/>
      <w:lang w:val="en-US" w:eastAsia="en-US"/>
    </w:rPr>
  </w:style>
  <w:style w:type="paragraph" w:customStyle="1" w:styleId="ReportTItle">
    <w:name w:val="Report_TItle"/>
    <w:link w:val="ReportTItleChar"/>
    <w:rsid w:val="00880D12"/>
    <w:pPr>
      <w:spacing w:line="460" w:lineRule="exact"/>
      <w:ind w:left="289"/>
    </w:pPr>
    <w:rPr>
      <w:rFonts w:ascii="DejaVu Serif" w:eastAsia="DejaVu Sans" w:hAnsi="DejaVu Serif"/>
      <w:b/>
      <w:caps/>
      <w:color w:val="CF142B"/>
      <w:sz w:val="46"/>
      <w:szCs w:val="46"/>
      <w:lang w:val="en-US" w:eastAsia="en-US"/>
    </w:rPr>
  </w:style>
  <w:style w:type="paragraph" w:styleId="Subtitle">
    <w:name w:val="Subtitle"/>
    <w:next w:val="Normal"/>
    <w:link w:val="SubtitleChar"/>
    <w:uiPriority w:val="11"/>
    <w:rsid w:val="00880D12"/>
    <w:pPr>
      <w:spacing w:before="240" w:line="360" w:lineRule="exact"/>
      <w:ind w:left="289"/>
    </w:pPr>
    <w:rPr>
      <w:rFonts w:ascii="DejaVu Serif" w:eastAsia="DejaVu Sans" w:hAnsi="DejaVu Serif"/>
      <w:i/>
      <w:sz w:val="36"/>
      <w:szCs w:val="36"/>
      <w:lang w:val="en-US" w:eastAsia="en-US"/>
    </w:rPr>
  </w:style>
  <w:style w:type="character" w:customStyle="1" w:styleId="SubtitleChar">
    <w:name w:val="Subtitle Char"/>
    <w:link w:val="Subtitle"/>
    <w:uiPriority w:val="11"/>
    <w:rsid w:val="00880D12"/>
    <w:rPr>
      <w:rFonts w:ascii="DejaVu Serif" w:eastAsia="DejaVu Sans" w:hAnsi="DejaVu Serif"/>
      <w:i/>
      <w:sz w:val="36"/>
      <w:szCs w:val="36"/>
      <w:lang w:val="en-US" w:eastAsia="en-US"/>
    </w:rPr>
  </w:style>
  <w:style w:type="character" w:customStyle="1" w:styleId="ReportTItleChar">
    <w:name w:val="Report_TItle Char"/>
    <w:link w:val="ReportTItle"/>
    <w:rsid w:val="00880D12"/>
    <w:rPr>
      <w:rFonts w:ascii="DejaVu Serif" w:eastAsia="DejaVu Sans" w:hAnsi="DejaVu Serif"/>
      <w:b/>
      <w:caps/>
      <w:color w:val="CF142B"/>
      <w:sz w:val="46"/>
      <w:szCs w:val="46"/>
      <w:lang w:val="en-US" w:eastAsia="en-US"/>
    </w:rPr>
  </w:style>
  <w:style w:type="paragraph" w:customStyle="1" w:styleId="Reportlogo">
    <w:name w:val="Report logo"/>
    <w:link w:val="ReportlogoChar"/>
    <w:rsid w:val="00880D12"/>
    <w:pPr>
      <w:spacing w:after="160"/>
    </w:pPr>
    <w:rPr>
      <w:rFonts w:ascii="DejaVu Sans" w:eastAsia="DejaVu Sans" w:hAnsi="DejaVu Sans" w:cs="DejaVu Sans"/>
      <w:noProof/>
      <w:sz w:val="18"/>
      <w:szCs w:val="18"/>
      <w:lang w:val="en-US" w:eastAsia="en-US"/>
    </w:rPr>
  </w:style>
  <w:style w:type="character" w:customStyle="1" w:styleId="ReportlogoChar">
    <w:name w:val="Report logo Char"/>
    <w:link w:val="Reportlogo"/>
    <w:rsid w:val="00880D12"/>
    <w:rPr>
      <w:rFonts w:ascii="DejaVu Sans" w:eastAsia="DejaVu Sans" w:hAnsi="DejaVu Sans" w:cs="DejaVu Sans"/>
      <w:noProof/>
      <w:sz w:val="18"/>
      <w:szCs w:val="18"/>
      <w:lang w:val="en-US" w:eastAsia="en-US"/>
    </w:rPr>
  </w:style>
  <w:style w:type="character" w:customStyle="1" w:styleId="Heading3Char">
    <w:name w:val="Heading 3 Char"/>
    <w:link w:val="Heading3"/>
    <w:uiPriority w:val="9"/>
    <w:semiHidden/>
    <w:rsid w:val="009A7A7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BodyTextWeBER">
    <w:name w:val="BodyText WeBER"/>
    <w:basedOn w:val="Normal"/>
    <w:link w:val="BodyTextWeBERChar"/>
    <w:qFormat/>
    <w:rsid w:val="00D1063F"/>
    <w:pPr>
      <w:spacing w:before="120" w:after="120" w:line="300" w:lineRule="exact"/>
      <w:jc w:val="both"/>
    </w:pPr>
    <w:rPr>
      <w:rFonts w:ascii="Myriad Pro Light" w:eastAsia="DejaVu Sans" w:hAnsi="Myriad Pro Light" w:cs="DejaVu Sans"/>
      <w:szCs w:val="18"/>
      <w:lang w:val="en-US"/>
    </w:rPr>
  </w:style>
  <w:style w:type="paragraph" w:customStyle="1" w:styleId="Bullet1WeBER">
    <w:name w:val="Bullet 1 WeBER"/>
    <w:basedOn w:val="ListBullet"/>
    <w:next w:val="N1WeBER"/>
    <w:qFormat/>
    <w:rsid w:val="00D1063F"/>
    <w:pPr>
      <w:numPr>
        <w:numId w:val="5"/>
      </w:numPr>
      <w:spacing w:before="20" w:after="20" w:line="300" w:lineRule="exact"/>
      <w:ind w:left="357" w:hanging="357"/>
      <w:contextualSpacing w:val="0"/>
      <w:jc w:val="both"/>
    </w:pPr>
    <w:rPr>
      <w:rFonts w:ascii="Myriad Pro Light" w:eastAsia="DejaVu Sans" w:hAnsi="Myriad Pro Light" w:cs="DejaVu Sans"/>
      <w:szCs w:val="18"/>
      <w:lang w:val="en-US"/>
    </w:rPr>
  </w:style>
  <w:style w:type="paragraph" w:customStyle="1" w:styleId="Bullet2WeBER">
    <w:name w:val="Bullet 2 WeBER"/>
    <w:basedOn w:val="N1WeBER"/>
    <w:next w:val="Bullet1WeBER"/>
    <w:qFormat/>
    <w:rsid w:val="00D1063F"/>
    <w:pPr>
      <w:numPr>
        <w:numId w:val="6"/>
      </w:numPr>
      <w:tabs>
        <w:tab w:val="left" w:pos="851"/>
      </w:tabs>
      <w:spacing w:before="10" w:after="10" w:line="240" w:lineRule="exact"/>
    </w:pPr>
    <w:rPr>
      <w:rFonts w:eastAsia="DejaVu Sans" w:cs="DejaVu Sans"/>
      <w:szCs w:val="18"/>
    </w:rPr>
  </w:style>
  <w:style w:type="paragraph" w:styleId="ListBullet">
    <w:name w:val="List Bullet"/>
    <w:basedOn w:val="Normal"/>
    <w:uiPriority w:val="99"/>
    <w:semiHidden/>
    <w:unhideWhenUsed/>
    <w:rsid w:val="009A7A76"/>
    <w:pPr>
      <w:ind w:left="72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A7A76"/>
    <w:pPr>
      <w:ind w:left="360" w:hanging="360"/>
      <w:contextualSpacing/>
    </w:pPr>
  </w:style>
  <w:style w:type="paragraph" w:customStyle="1" w:styleId="N2WeBER">
    <w:name w:val="N2 WeBER"/>
    <w:basedOn w:val="ReportTItle"/>
    <w:link w:val="N2WeBERChar"/>
    <w:rsid w:val="00D1063F"/>
    <w:pPr>
      <w:framePr w:hSpace="180" w:wrap="around" w:hAnchor="margin" w:y="1010"/>
      <w:jc w:val="both"/>
    </w:pPr>
    <w:rPr>
      <w:rFonts w:ascii="Myriad Pro Light" w:hAnsi="Myriad Pro Light"/>
      <w:b w:val="0"/>
      <w:color w:val="2C3990"/>
      <w:sz w:val="52"/>
    </w:rPr>
  </w:style>
  <w:style w:type="paragraph" w:customStyle="1" w:styleId="H3WeBER">
    <w:name w:val="H3 WeBER"/>
    <w:basedOn w:val="Subtitle"/>
    <w:link w:val="H3WeBERChar"/>
    <w:rsid w:val="00D1063F"/>
    <w:pPr>
      <w:framePr w:hSpace="180" w:wrap="around" w:hAnchor="margin" w:y="1010"/>
      <w:jc w:val="both"/>
    </w:pPr>
    <w:rPr>
      <w:rFonts w:ascii="Myriad Pro Light" w:hAnsi="Myriad Pro Light"/>
      <w:i w:val="0"/>
      <w:color w:val="8E8E8E"/>
      <w:sz w:val="44"/>
    </w:rPr>
  </w:style>
  <w:style w:type="character" w:customStyle="1" w:styleId="N2WeBERChar">
    <w:name w:val="N2 WeBER Char"/>
    <w:link w:val="N2WeBER"/>
    <w:rsid w:val="00D1063F"/>
    <w:rPr>
      <w:rFonts w:ascii="Myriad Pro Light" w:eastAsia="DejaVu Sans" w:hAnsi="Myriad Pro Light"/>
      <w:b w:val="0"/>
      <w:caps/>
      <w:color w:val="2C3990"/>
      <w:sz w:val="52"/>
      <w:szCs w:val="46"/>
      <w:lang w:val="en-US" w:eastAsia="en-US"/>
    </w:rPr>
  </w:style>
  <w:style w:type="paragraph" w:customStyle="1" w:styleId="SubtitleWeBER">
    <w:name w:val="Subtitle WeBER"/>
    <w:basedOn w:val="BodyTextWeBER"/>
    <w:link w:val="SubtitleWeBERChar"/>
    <w:qFormat/>
    <w:rsid w:val="00EB525D"/>
    <w:rPr>
      <w:color w:val="808080"/>
      <w:sz w:val="36"/>
    </w:rPr>
  </w:style>
  <w:style w:type="character" w:customStyle="1" w:styleId="H3WeBERChar">
    <w:name w:val="H3 WeBER Char"/>
    <w:link w:val="H3WeBER"/>
    <w:rsid w:val="00D1063F"/>
    <w:rPr>
      <w:rFonts w:ascii="Myriad Pro Light" w:eastAsia="DejaVu Sans" w:hAnsi="Myriad Pro Light"/>
      <w:i w:val="0"/>
      <w:color w:val="8E8E8E"/>
      <w:sz w:val="44"/>
      <w:szCs w:val="36"/>
      <w:lang w:val="en-US" w:eastAsia="en-US"/>
    </w:rPr>
  </w:style>
  <w:style w:type="character" w:customStyle="1" w:styleId="BodyTextWeBERChar">
    <w:name w:val="BodyText WeBER Char"/>
    <w:link w:val="BodyTextWeBER"/>
    <w:rsid w:val="00EB525D"/>
    <w:rPr>
      <w:rFonts w:ascii="Myriad Pro Light" w:eastAsia="DejaVu Sans" w:hAnsi="Myriad Pro Light" w:cs="DejaVu Sans"/>
      <w:sz w:val="22"/>
      <w:szCs w:val="18"/>
      <w:lang w:val="en-US" w:eastAsia="en-US"/>
    </w:rPr>
  </w:style>
  <w:style w:type="character" w:customStyle="1" w:styleId="SubtitleWeBERChar">
    <w:name w:val="Subtitle WeBER Char"/>
    <w:link w:val="SubtitleWeBER"/>
    <w:rsid w:val="00EB525D"/>
    <w:rPr>
      <w:rFonts w:ascii="Myriad Pro Light" w:eastAsia="DejaVu Sans" w:hAnsi="Myriad Pro Light" w:cs="DejaVu Sans"/>
      <w:color w:val="808080"/>
      <w:sz w:val="36"/>
      <w:szCs w:val="18"/>
      <w:lang w:val="en-US" w:eastAsia="en-US"/>
    </w:rPr>
  </w:style>
  <w:style w:type="character" w:styleId="Hyperlink">
    <w:name w:val="Hyperlink"/>
    <w:uiPriority w:val="99"/>
    <w:unhideWhenUsed/>
    <w:rsid w:val="00A2575B"/>
    <w:rPr>
      <w:color w:val="0563C1"/>
      <w:u w:val="single"/>
    </w:rPr>
  </w:style>
  <w:style w:type="paragraph" w:customStyle="1" w:styleId="TITLEWeBER">
    <w:name w:val="TITLE WeBER"/>
    <w:basedOn w:val="H1WeBER"/>
    <w:link w:val="TITLEWeBERChar"/>
    <w:qFormat/>
    <w:rsid w:val="00663CF9"/>
    <w:rPr>
      <w:rFonts w:ascii="Myriad Pro Light" w:hAnsi="Myriad Pro Light"/>
      <w:b w:val="0"/>
      <w:sz w:val="72"/>
    </w:rPr>
  </w:style>
  <w:style w:type="character" w:customStyle="1" w:styleId="TITLEWeBERChar">
    <w:name w:val="TITLE WeBER Char"/>
    <w:link w:val="TITLEWeBER"/>
    <w:rsid w:val="00663CF9"/>
    <w:rPr>
      <w:rFonts w:ascii="Myriad Pro Light" w:hAnsi="Myriad Pro Light"/>
      <w:color w:val="2A388F"/>
      <w:sz w:val="7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3BC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8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1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-monitor.org/par-monitor-methodology/" TargetMode="External"/><Relationship Id="rId13" Type="http://schemas.openxmlformats.org/officeDocument/2006/relationships/hyperlink" Target="mailto:weber.grants@thinkforeurope.org" TargetMode="External"/><Relationship Id="rId18" Type="http://schemas.openxmlformats.org/officeDocument/2006/relationships/hyperlink" Target="http://www.par-monitor.or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par-monitor.org" TargetMode="External"/><Relationship Id="rId17" Type="http://schemas.openxmlformats.org/officeDocument/2006/relationships/hyperlink" Target="mailto:weber.grants@thinkforeurope.or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jovana.knezevic@cep.org.rs" TargetMode="External"/><Relationship Id="rId20" Type="http://schemas.openxmlformats.org/officeDocument/2006/relationships/hyperlink" Target="http://www.par-monitor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pc.eu/en/Publications/The-European-Citizens-Consult~267d84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par-monitor.org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www.par-monitor.org/workshop-on-citizen-engagement-through-consultations/" TargetMode="External"/><Relationship Id="rId19" Type="http://schemas.openxmlformats.org/officeDocument/2006/relationships/hyperlink" Target="http://www.par-monitor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igmaweb.org/publications/principles-public-administration-eu-candidate-countries-and-potential-candidates.htm" TargetMode="External"/><Relationship Id="rId14" Type="http://schemas.openxmlformats.org/officeDocument/2006/relationships/hyperlink" Target="mailto:jovana.knezevic@cep.org.rs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6" Type="http://schemas.openxmlformats.org/officeDocument/2006/relationships/image" Target="media/image20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esa\CEP\Centar%20za%20evropske%20politike%20-%20CEP%20Radno\WeBER%20Project\Inicijalizacija%20i%20planiranje\PAR%20Monitor%20Methodology\Selection%20of%20PAP\WeBER%20repor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74DD0-F1FB-466A-B2F9-3A33D5D8F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WeBER report template</Template>
  <TotalTime>149</TotalTime>
  <Pages>10</Pages>
  <Words>2969</Words>
  <Characters>16928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Anesa</dc:creator>
  <cp:keywords/>
  <cp:lastModifiedBy>Jovana Knezevic</cp:lastModifiedBy>
  <cp:revision>12</cp:revision>
  <dcterms:created xsi:type="dcterms:W3CDTF">2020-08-31T12:59:00Z</dcterms:created>
  <dcterms:modified xsi:type="dcterms:W3CDTF">2020-09-03T12:39:00Z</dcterms:modified>
</cp:coreProperties>
</file>