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2CB8CB" w14:textId="77777777" w:rsidR="00897327" w:rsidRPr="00B612F6" w:rsidRDefault="00897327" w:rsidP="00902234">
      <w:pPr>
        <w:rPr>
          <w:rFonts w:ascii="Myriad Pro Light" w:hAnsi="Myriad Pro Light"/>
          <w:lang w:val="bs-Latn-BA"/>
        </w:rPr>
      </w:pPr>
      <w:r w:rsidRPr="00B612F6">
        <w:rPr>
          <w:rFonts w:ascii="Myriad Pro Light" w:hAnsi="Myriad Pro Light"/>
          <w:lang w:val="bs-Latn-BA"/>
        </w:rPr>
        <w:t>Broj ugovora</w:t>
      </w:r>
      <w:r w:rsidR="00902234" w:rsidRPr="00B612F6">
        <w:rPr>
          <w:rFonts w:ascii="Myriad Pro Light" w:hAnsi="Myriad Pro Light"/>
          <w:lang w:val="bs-Latn-BA"/>
        </w:rPr>
        <w:t>:</w:t>
      </w:r>
    </w:p>
    <w:p w14:paraId="73BA27FF" w14:textId="77777777" w:rsidR="00897327" w:rsidRPr="00B612F6" w:rsidRDefault="00897327" w:rsidP="00902234">
      <w:pPr>
        <w:rPr>
          <w:rFonts w:ascii="Myriad Pro Light" w:hAnsi="Myriad Pro Light"/>
          <w:lang w:val="bs-Latn-BA"/>
        </w:rPr>
      </w:pPr>
      <w:r w:rsidRPr="00B612F6">
        <w:rPr>
          <w:rFonts w:ascii="Myriad Pro Light" w:hAnsi="Myriad Pro Light"/>
          <w:lang w:val="bs-Latn-BA"/>
        </w:rPr>
        <w:t>Datum</w:t>
      </w:r>
      <w:r w:rsidR="00902234" w:rsidRPr="00B612F6">
        <w:rPr>
          <w:rFonts w:ascii="Myriad Pro Light" w:hAnsi="Myriad Pro Light"/>
          <w:lang w:val="bs-Latn-BA"/>
        </w:rPr>
        <w:t>:</w:t>
      </w:r>
    </w:p>
    <w:p w14:paraId="479D6330" w14:textId="77777777" w:rsidR="00897327" w:rsidRPr="00B612F6" w:rsidRDefault="00897327" w:rsidP="00902234">
      <w:pPr>
        <w:rPr>
          <w:rFonts w:ascii="Myriad Pro Light" w:hAnsi="Myriad Pro Light"/>
          <w:lang w:val="bs-Latn-BA"/>
        </w:rPr>
      </w:pPr>
      <w:r w:rsidRPr="00B612F6">
        <w:rPr>
          <w:rFonts w:ascii="Myriad Pro Light" w:hAnsi="Myriad Pro Light"/>
          <w:lang w:val="bs-Latn-BA"/>
        </w:rPr>
        <w:t>M</w:t>
      </w:r>
      <w:r w:rsidR="00B612F6" w:rsidRPr="00B612F6">
        <w:rPr>
          <w:rFonts w:ascii="Myriad Pro Light" w:hAnsi="Myriad Pro Light"/>
          <w:lang w:val="bs-Latn-BA"/>
        </w:rPr>
        <w:t>j</w:t>
      </w:r>
      <w:r w:rsidRPr="00B612F6">
        <w:rPr>
          <w:rFonts w:ascii="Myriad Pro Light" w:hAnsi="Myriad Pro Light"/>
          <w:lang w:val="bs-Latn-BA"/>
        </w:rPr>
        <w:t>esto</w:t>
      </w:r>
      <w:r w:rsidR="00902234" w:rsidRPr="00B612F6">
        <w:rPr>
          <w:rFonts w:ascii="Myriad Pro Light" w:hAnsi="Myriad Pro Light"/>
          <w:lang w:val="bs-Latn-BA"/>
        </w:rPr>
        <w:t>:</w:t>
      </w:r>
    </w:p>
    <w:p w14:paraId="7BF30485" w14:textId="77777777" w:rsidR="00897327" w:rsidRPr="00B612F6" w:rsidRDefault="00897327" w:rsidP="00897327">
      <w:pPr>
        <w:pStyle w:val="SubtitleWeBER"/>
        <w:rPr>
          <w:sz w:val="32"/>
          <w:szCs w:val="32"/>
          <w:lang w:val="bs-Latn-BA"/>
        </w:rPr>
      </w:pPr>
    </w:p>
    <w:p w14:paraId="35016B96" w14:textId="77777777" w:rsidR="00897327" w:rsidRPr="00B612F6" w:rsidRDefault="00C9617A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Davalac granta (X organizacija)</w:t>
      </w:r>
      <w:r w:rsidR="00897327" w:rsidRPr="00B612F6">
        <w:rPr>
          <w:lang w:val="bs-Latn-BA"/>
        </w:rPr>
        <w:t xml:space="preserve">, adresa: </w:t>
      </w:r>
      <w:r w:rsidRPr="00B612F6">
        <w:rPr>
          <w:lang w:val="bs-Latn-BA"/>
        </w:rPr>
        <w:t>XXX</w:t>
      </w:r>
      <w:r w:rsidR="00897327" w:rsidRPr="00B612F6">
        <w:rPr>
          <w:lang w:val="bs-Latn-BA"/>
        </w:rPr>
        <w:t xml:space="preserve">, </w:t>
      </w:r>
      <w:r w:rsidRPr="00B612F6">
        <w:rPr>
          <w:lang w:val="bs-Latn-BA"/>
        </w:rPr>
        <w:t xml:space="preserve">poštanski broj, grad: XXX, matični broj: XXX, </w:t>
      </w:r>
      <w:r w:rsidR="00897327" w:rsidRPr="00B612F6">
        <w:rPr>
          <w:lang w:val="bs-Latn-BA"/>
        </w:rPr>
        <w:t xml:space="preserve">PIB: </w:t>
      </w:r>
      <w:r w:rsidRPr="00B612F6">
        <w:rPr>
          <w:lang w:val="bs-Latn-BA"/>
        </w:rPr>
        <w:t>XXX</w:t>
      </w:r>
      <w:r w:rsidR="00897327" w:rsidRPr="00B612F6">
        <w:rPr>
          <w:lang w:val="bs-Latn-BA"/>
        </w:rPr>
        <w:t xml:space="preserve">, koga zastupa </w:t>
      </w:r>
      <w:r w:rsidRPr="00B612F6">
        <w:rPr>
          <w:lang w:val="bs-Latn-BA"/>
        </w:rPr>
        <w:t>XXX</w:t>
      </w:r>
      <w:r w:rsidR="00897327" w:rsidRPr="00B612F6">
        <w:rPr>
          <w:lang w:val="bs-Latn-BA"/>
        </w:rPr>
        <w:t xml:space="preserve"> </w:t>
      </w:r>
      <w:r w:rsidRPr="00B612F6">
        <w:rPr>
          <w:lang w:val="bs-Latn-BA"/>
        </w:rPr>
        <w:t>(ime ovlaš</w:t>
      </w:r>
      <w:r w:rsidR="00B612F6">
        <w:rPr>
          <w:lang w:val="bs-Latn-BA"/>
        </w:rPr>
        <w:t>t</w:t>
      </w:r>
      <w:r w:rsidRPr="00B612F6">
        <w:rPr>
          <w:lang w:val="bs-Latn-BA"/>
        </w:rPr>
        <w:t>e</w:t>
      </w:r>
      <w:r w:rsidR="00B612F6">
        <w:rPr>
          <w:lang w:val="bs-Latn-BA"/>
        </w:rPr>
        <w:t>n</w:t>
      </w:r>
      <w:r w:rsidRPr="00B612F6">
        <w:rPr>
          <w:lang w:val="bs-Latn-BA"/>
        </w:rPr>
        <w:t>og lica)</w:t>
      </w:r>
      <w:r w:rsidR="00897327" w:rsidRPr="00B612F6">
        <w:rPr>
          <w:lang w:val="bs-Latn-BA"/>
        </w:rPr>
        <w:t>,</w:t>
      </w:r>
      <w:r w:rsidRPr="00B612F6">
        <w:rPr>
          <w:lang w:val="bs-Latn-BA"/>
        </w:rPr>
        <w:t xml:space="preserve"> funkcija ovlaš</w:t>
      </w:r>
      <w:r w:rsidR="00B612F6">
        <w:rPr>
          <w:lang w:val="bs-Latn-BA"/>
        </w:rPr>
        <w:t>t</w:t>
      </w:r>
      <w:r w:rsidRPr="00B612F6">
        <w:rPr>
          <w:lang w:val="bs-Latn-BA"/>
        </w:rPr>
        <w:t>enog lica,</w:t>
      </w:r>
      <w:r w:rsidR="00897327" w:rsidRPr="00B612F6">
        <w:rPr>
          <w:lang w:val="bs-Latn-BA"/>
        </w:rPr>
        <w:t xml:space="preserve"> u ime WeBER</w:t>
      </w:r>
      <w:r w:rsidR="00F5004B" w:rsidRPr="00B612F6">
        <w:rPr>
          <w:lang w:val="bs-Latn-BA"/>
        </w:rPr>
        <w:t xml:space="preserve"> 2.0</w:t>
      </w:r>
      <w:r w:rsidR="00897327" w:rsidRPr="00B612F6">
        <w:rPr>
          <w:lang w:val="bs-Latn-BA"/>
        </w:rPr>
        <w:t xml:space="preserve"> projekta, kao Davalac finansijskih sredstava (u daljem tekstu: </w:t>
      </w:r>
      <w:r w:rsidRPr="00B612F6">
        <w:rPr>
          <w:lang w:val="bs-Latn-BA"/>
        </w:rPr>
        <w:t>skraćenica organizacije</w:t>
      </w:r>
      <w:r w:rsidR="00897327" w:rsidRPr="00B612F6">
        <w:rPr>
          <w:lang w:val="bs-Latn-BA"/>
        </w:rPr>
        <w:t>),</w:t>
      </w:r>
    </w:p>
    <w:p w14:paraId="12892A58" w14:textId="77777777" w:rsidR="00897327" w:rsidRPr="00B612F6" w:rsidRDefault="00897327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i </w:t>
      </w:r>
    </w:p>
    <w:p w14:paraId="332A2512" w14:textId="77777777" w:rsidR="00897327" w:rsidRPr="00B612F6" w:rsidRDefault="00897327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(Naziv organizacije) adresa: “XXXX”, poštanski broj, grad, matični broj</w:t>
      </w:r>
      <w:r w:rsidR="00C9617A" w:rsidRPr="00B612F6">
        <w:rPr>
          <w:lang w:val="bs-Latn-BA"/>
        </w:rPr>
        <w:t>:</w:t>
      </w:r>
      <w:r w:rsidRPr="00B612F6">
        <w:rPr>
          <w:lang w:val="bs-Latn-BA"/>
        </w:rPr>
        <w:t xml:space="preserve"> XXX, PIB</w:t>
      </w:r>
      <w:r w:rsidR="00C9617A" w:rsidRPr="00B612F6">
        <w:rPr>
          <w:lang w:val="bs-Latn-BA"/>
        </w:rPr>
        <w:t>: XXX</w:t>
      </w:r>
      <w:r w:rsidRPr="00B612F6">
        <w:rPr>
          <w:lang w:val="bs-Latn-BA"/>
        </w:rPr>
        <w:t xml:space="preserve">, </w:t>
      </w:r>
      <w:r w:rsidR="00C9617A" w:rsidRPr="00B612F6">
        <w:rPr>
          <w:lang w:val="bs-Latn-BA"/>
        </w:rPr>
        <w:t xml:space="preserve">broj </w:t>
      </w:r>
      <w:r w:rsidRPr="00B612F6">
        <w:rPr>
          <w:lang w:val="bs-Latn-BA"/>
        </w:rPr>
        <w:t>bankov</w:t>
      </w:r>
      <w:r w:rsidR="00C9617A" w:rsidRPr="00B612F6">
        <w:rPr>
          <w:lang w:val="bs-Latn-BA"/>
        </w:rPr>
        <w:t xml:space="preserve">nog </w:t>
      </w:r>
      <w:r w:rsidRPr="00B612F6">
        <w:rPr>
          <w:lang w:val="bs-Latn-BA"/>
        </w:rPr>
        <w:t>račun</w:t>
      </w:r>
      <w:r w:rsidR="00C9617A" w:rsidRPr="00B612F6">
        <w:rPr>
          <w:lang w:val="bs-Latn-BA"/>
        </w:rPr>
        <w:t>a</w:t>
      </w:r>
      <w:r w:rsidRPr="00B612F6">
        <w:rPr>
          <w:lang w:val="bs-Latn-BA"/>
        </w:rPr>
        <w:t xml:space="preserve"> XXXXX (naziv banke i grad), koju zastup</w:t>
      </w:r>
      <w:r w:rsidR="00C9617A" w:rsidRPr="00B612F6">
        <w:rPr>
          <w:lang w:val="bs-Latn-BA"/>
        </w:rPr>
        <w:t>a XXX (ime ovlaš</w:t>
      </w:r>
      <w:r w:rsidR="00B612F6">
        <w:rPr>
          <w:lang w:val="bs-Latn-BA"/>
        </w:rPr>
        <w:t>t</w:t>
      </w:r>
      <w:r w:rsidR="00C9617A" w:rsidRPr="00B612F6">
        <w:rPr>
          <w:lang w:val="bs-Latn-BA"/>
        </w:rPr>
        <w:t>enog lica)</w:t>
      </w:r>
      <w:r w:rsidRPr="00B612F6">
        <w:rPr>
          <w:lang w:val="bs-Latn-BA"/>
        </w:rPr>
        <w:t>, funkcija ovlaš</w:t>
      </w:r>
      <w:r w:rsidR="00B612F6">
        <w:rPr>
          <w:lang w:val="bs-Latn-BA"/>
        </w:rPr>
        <w:t>t</w:t>
      </w:r>
      <w:r w:rsidRPr="00B612F6">
        <w:rPr>
          <w:lang w:val="bs-Latn-BA"/>
        </w:rPr>
        <w:t xml:space="preserve">enog lica, kao Korisnik finansijskih sredstava (u daljem tekstu: Korisnik), </w:t>
      </w:r>
    </w:p>
    <w:p w14:paraId="72DCF8BB" w14:textId="77777777" w:rsidR="00897327" w:rsidRPr="00B612F6" w:rsidRDefault="00897327" w:rsidP="00E94415">
      <w:pPr>
        <w:pStyle w:val="BodyTextWeBER"/>
        <w:spacing w:line="276" w:lineRule="auto"/>
        <w:rPr>
          <w:sz w:val="24"/>
          <w:szCs w:val="24"/>
          <w:lang w:val="bs-Latn-BA"/>
        </w:rPr>
      </w:pPr>
      <w:r w:rsidRPr="00B612F6">
        <w:rPr>
          <w:sz w:val="24"/>
          <w:szCs w:val="24"/>
          <w:lang w:val="bs-Latn-BA"/>
        </w:rPr>
        <w:t>Zaključuju:</w:t>
      </w:r>
    </w:p>
    <w:p w14:paraId="223F0BEE" w14:textId="77777777" w:rsidR="00A430CE" w:rsidRPr="00B612F6" w:rsidRDefault="00897327" w:rsidP="00E94415">
      <w:pPr>
        <w:pStyle w:val="H1WeBER"/>
        <w:ind w:left="360"/>
        <w:jc w:val="center"/>
        <w:rPr>
          <w:lang w:val="bs-Latn-BA"/>
        </w:rPr>
      </w:pPr>
      <w:r w:rsidRPr="00B612F6">
        <w:rPr>
          <w:lang w:val="bs-Latn-BA"/>
        </w:rPr>
        <w:t xml:space="preserve">Ugovor o </w:t>
      </w:r>
      <w:r w:rsidR="00B612F6" w:rsidRPr="00B612F6">
        <w:rPr>
          <w:lang w:val="bs-Latn-BA"/>
        </w:rPr>
        <w:t>dodjeli</w:t>
      </w:r>
      <w:r w:rsidRPr="00B612F6">
        <w:rPr>
          <w:lang w:val="bs-Latn-BA"/>
        </w:rPr>
        <w:t xml:space="preserve"> finansijskih sredstava</w:t>
      </w:r>
    </w:p>
    <w:p w14:paraId="67B975D0" w14:textId="77777777" w:rsidR="00897327" w:rsidRPr="00B612F6" w:rsidRDefault="00897327" w:rsidP="00E94415">
      <w:pPr>
        <w:pStyle w:val="H1WeBER"/>
        <w:ind w:left="360"/>
        <w:jc w:val="center"/>
        <w:rPr>
          <w:lang w:val="bs-Latn-BA"/>
        </w:rPr>
      </w:pPr>
      <w:r w:rsidRPr="00B612F6">
        <w:rPr>
          <w:lang w:val="bs-Latn-BA"/>
        </w:rPr>
        <w:t>WeBER-G-02</w:t>
      </w:r>
    </w:p>
    <w:p w14:paraId="50E989EC" w14:textId="77777777" w:rsidR="00AC78F8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>Predmet ugovora</w:t>
      </w:r>
    </w:p>
    <w:p w14:paraId="2A5D0903" w14:textId="77777777" w:rsidR="00EF693F" w:rsidRPr="00B612F6" w:rsidRDefault="00EF693F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1.</w:t>
      </w:r>
    </w:p>
    <w:p w14:paraId="4E2F8F9B" w14:textId="77777777" w:rsidR="00EF693F" w:rsidRPr="00B612F6" w:rsidRDefault="00EF693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Ovaj Ugovor reguliše uzajamna prava i obaveze između Davaoca i Korisnika</w:t>
      </w:r>
      <w:r w:rsidR="00AD3B64" w:rsidRPr="00B612F6">
        <w:rPr>
          <w:lang w:val="bs-Latn-BA"/>
        </w:rPr>
        <w:t xml:space="preserve"> granta</w:t>
      </w:r>
      <w:r w:rsidRPr="00B612F6">
        <w:rPr>
          <w:lang w:val="bs-Latn-BA"/>
        </w:rPr>
        <w:t xml:space="preserve"> u pogledu sprovođenja projekta (“……”) (u daljem tekstu: Projekat).</w:t>
      </w:r>
    </w:p>
    <w:p w14:paraId="03F60422" w14:textId="5A68659B" w:rsidR="00EF693F" w:rsidRPr="00B612F6" w:rsidRDefault="00EF693F" w:rsidP="006D0F02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Sprovođenje Projekta predstavlja </w:t>
      </w:r>
      <w:r w:rsidR="00B612F6" w:rsidRPr="00B612F6">
        <w:rPr>
          <w:lang w:val="bs-Latn-BA"/>
        </w:rPr>
        <w:t>dio</w:t>
      </w:r>
      <w:r w:rsidRPr="00B612F6">
        <w:rPr>
          <w:lang w:val="bs-Latn-BA"/>
        </w:rPr>
        <w:t xml:space="preserve"> </w:t>
      </w:r>
      <w:r w:rsidR="00971956" w:rsidRPr="00B612F6">
        <w:rPr>
          <w:lang w:val="bs-Latn-BA"/>
        </w:rPr>
        <w:t>Programa malih grantova za organizacije civilnog društva za praćenje RJU na lokalnom nivou</w:t>
      </w:r>
      <w:r w:rsidRPr="00B612F6">
        <w:rPr>
          <w:lang w:val="bs-Latn-BA"/>
        </w:rPr>
        <w:t xml:space="preserve"> u okviru</w:t>
      </w:r>
      <w:r w:rsidR="006603FE" w:rsidRPr="00B612F6">
        <w:rPr>
          <w:lang w:val="bs-Latn-BA"/>
        </w:rPr>
        <w:t xml:space="preserve"> Projekta </w:t>
      </w:r>
      <w:r w:rsidR="00447984" w:rsidRPr="00B612F6">
        <w:rPr>
          <w:lang w:val="bs-Latn-BA"/>
        </w:rPr>
        <w:t>osnaživanja</w:t>
      </w:r>
      <w:r w:rsidR="006603FE" w:rsidRPr="00B612F6">
        <w:rPr>
          <w:lang w:val="bs-Latn-BA"/>
        </w:rPr>
        <w:t xml:space="preserve"> civilnog društva Zapadnog Balkana za </w:t>
      </w:r>
      <w:r w:rsidR="00447984" w:rsidRPr="00B612F6">
        <w:rPr>
          <w:lang w:val="bs-Latn-BA"/>
        </w:rPr>
        <w:t>reformisanu</w:t>
      </w:r>
      <w:r w:rsidR="006603FE" w:rsidRPr="00B612F6">
        <w:rPr>
          <w:lang w:val="bs-Latn-BA"/>
        </w:rPr>
        <w:t xml:space="preserve"> javn</w:t>
      </w:r>
      <w:r w:rsidR="00447984" w:rsidRPr="00B612F6">
        <w:rPr>
          <w:lang w:val="bs-Latn-BA"/>
        </w:rPr>
        <w:t xml:space="preserve">u </w:t>
      </w:r>
      <w:r w:rsidR="006603FE" w:rsidRPr="00B612F6">
        <w:rPr>
          <w:lang w:val="bs-Latn-BA"/>
        </w:rPr>
        <w:t>uprav</w:t>
      </w:r>
      <w:r w:rsidR="00447984" w:rsidRPr="00B612F6">
        <w:rPr>
          <w:lang w:val="bs-Latn-BA"/>
        </w:rPr>
        <w:t>u</w:t>
      </w:r>
      <w:r w:rsidR="006603FE" w:rsidRPr="00B612F6">
        <w:rPr>
          <w:lang w:val="bs-Latn-BA"/>
        </w:rPr>
        <w:t xml:space="preserve"> </w:t>
      </w:r>
      <w:r w:rsidR="00AD3B64" w:rsidRPr="00B612F6">
        <w:rPr>
          <w:lang w:val="bs-Latn-BA"/>
        </w:rPr>
        <w:t xml:space="preserve">– </w:t>
      </w:r>
      <w:r w:rsidRPr="00B612F6">
        <w:rPr>
          <w:lang w:val="bs-Latn-BA"/>
        </w:rPr>
        <w:t>WeBER</w:t>
      </w:r>
      <w:r w:rsidR="00452618" w:rsidRPr="00B612F6">
        <w:rPr>
          <w:lang w:val="bs-Latn-BA"/>
        </w:rPr>
        <w:t xml:space="preserve"> 2.0</w:t>
      </w:r>
      <w:r w:rsidRPr="00B612F6">
        <w:rPr>
          <w:lang w:val="bs-Latn-BA"/>
        </w:rPr>
        <w:t>, koji finansira Evropska unija. WeBER</w:t>
      </w:r>
      <w:r w:rsidR="00452618" w:rsidRPr="00B612F6">
        <w:rPr>
          <w:lang w:val="bs-Latn-BA"/>
        </w:rPr>
        <w:t xml:space="preserve"> 2.0</w:t>
      </w:r>
      <w:r w:rsidRPr="00B612F6">
        <w:rPr>
          <w:lang w:val="bs-Latn-BA"/>
        </w:rPr>
        <w:t xml:space="preserve"> projekat </w:t>
      </w:r>
      <w:r w:rsidR="006603FE" w:rsidRPr="00B612F6">
        <w:rPr>
          <w:lang w:val="bs-Latn-BA"/>
        </w:rPr>
        <w:t>sprovodi</w:t>
      </w:r>
      <w:r w:rsidRPr="00B612F6">
        <w:rPr>
          <w:lang w:val="bs-Latn-BA"/>
        </w:rPr>
        <w:t xml:space="preserve"> Centar za evropske politike – CEP (Srbija), u svojstvu vodećeg partnera na projektu, sa partnerskim organizacijama: Institut za demokratiju i posredovanje (Albanija), Vanjskopolitička inicijativa </w:t>
      </w:r>
      <w:r w:rsidR="00971956" w:rsidRPr="00B612F6">
        <w:rPr>
          <w:lang w:val="bs-Latn-BA"/>
        </w:rPr>
        <w:t xml:space="preserve">BH </w:t>
      </w:r>
      <w:r w:rsidRPr="00B612F6">
        <w:rPr>
          <w:lang w:val="bs-Latn-BA"/>
        </w:rPr>
        <w:t>(Bosna i Hercegovina), Grupa za pravne i političke studije (Kosovo), Institut alternativa (Crna Gora), Institut za evropske politike (</w:t>
      </w:r>
      <w:r w:rsidR="00B612F6" w:rsidRPr="00B612F6">
        <w:rPr>
          <w:lang w:val="bs-Latn-BA"/>
        </w:rPr>
        <w:t>Sjeverna</w:t>
      </w:r>
      <w:r w:rsidR="00971956" w:rsidRPr="00B612F6">
        <w:rPr>
          <w:lang w:val="bs-Latn-BA"/>
        </w:rPr>
        <w:t xml:space="preserve"> </w:t>
      </w:r>
      <w:r w:rsidRPr="00B612F6">
        <w:rPr>
          <w:lang w:val="bs-Latn-BA"/>
        </w:rPr>
        <w:t xml:space="preserve">Makedonija) i Centar za evropske politike – EPC (Belgija). Korisniku se </w:t>
      </w:r>
      <w:r w:rsidR="00B612F6" w:rsidRPr="00B612F6">
        <w:rPr>
          <w:lang w:val="bs-Latn-BA"/>
        </w:rPr>
        <w:t>dodjeljuju</w:t>
      </w:r>
      <w:r w:rsidRPr="00B612F6">
        <w:rPr>
          <w:lang w:val="bs-Latn-BA"/>
        </w:rPr>
        <w:t xml:space="preserve"> finansijska sredstva na osnovu dostavljene</w:t>
      </w:r>
      <w:r w:rsidR="006D0F02">
        <w:rPr>
          <w:lang w:val="bs-Latn-BA"/>
        </w:rPr>
        <w:t xml:space="preserve"> </w:t>
      </w:r>
      <w:r w:rsidRPr="00B612F6">
        <w:rPr>
          <w:lang w:val="bs-Latn-BA"/>
        </w:rPr>
        <w:t xml:space="preserve">aplikacije, a nakon evaluacije koju je sprovela Komisija za selekciju, uspostavljena za potrebe sprovođenja Poziva za </w:t>
      </w:r>
      <w:r w:rsidR="00971956" w:rsidRPr="00B612F6">
        <w:rPr>
          <w:lang w:val="bs-Latn-BA"/>
        </w:rPr>
        <w:lastRenderedPageBreak/>
        <w:t>podnošenje</w:t>
      </w:r>
      <w:r w:rsidRPr="00B612F6">
        <w:rPr>
          <w:lang w:val="bs-Latn-BA"/>
        </w:rPr>
        <w:t xml:space="preserve"> pr</w:t>
      </w:r>
      <w:r w:rsidR="00B612F6">
        <w:rPr>
          <w:lang w:val="bs-Latn-BA"/>
        </w:rPr>
        <w:t>ij</w:t>
      </w:r>
      <w:r w:rsidRPr="00B612F6">
        <w:rPr>
          <w:lang w:val="bs-Latn-BA"/>
        </w:rPr>
        <w:t>edloga projekata</w:t>
      </w:r>
      <w:r w:rsidR="00971956" w:rsidRPr="00B612F6">
        <w:rPr>
          <w:lang w:val="bs-Latn-BA"/>
        </w:rPr>
        <w:t xml:space="preserve"> (CfP #Weber-G-02) </w:t>
      </w:r>
      <w:r w:rsidRPr="00B612F6">
        <w:rPr>
          <w:lang w:val="bs-Latn-BA"/>
        </w:rPr>
        <w:t xml:space="preserve">objavljenog u sklopu WeBER </w:t>
      </w:r>
      <w:r w:rsidR="00F5004B" w:rsidRPr="00B612F6">
        <w:rPr>
          <w:lang w:val="bs-Latn-BA"/>
        </w:rPr>
        <w:t xml:space="preserve">2.0 </w:t>
      </w:r>
      <w:r w:rsidRPr="00B612F6">
        <w:rPr>
          <w:lang w:val="bs-Latn-BA"/>
        </w:rPr>
        <w:t>projekta</w:t>
      </w:r>
      <w:r w:rsidR="00452618" w:rsidRPr="00B612F6">
        <w:rPr>
          <w:lang w:val="bs-Latn-BA"/>
        </w:rPr>
        <w:t xml:space="preserve"> </w:t>
      </w:r>
      <w:r w:rsidR="00971956" w:rsidRPr="00B612F6">
        <w:rPr>
          <w:lang w:val="bs-Latn-BA"/>
        </w:rPr>
        <w:t>XXX (datum objavljivanja Poziva)</w:t>
      </w:r>
      <w:r w:rsidRPr="00B612F6">
        <w:rPr>
          <w:lang w:val="bs-Latn-BA"/>
        </w:rPr>
        <w:t>.</w:t>
      </w:r>
    </w:p>
    <w:p w14:paraId="10094EF7" w14:textId="77777777" w:rsidR="00452618" w:rsidRPr="00B612F6" w:rsidRDefault="00EF693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Odobreni pr</w:t>
      </w:r>
      <w:r w:rsidR="00B612F6">
        <w:rPr>
          <w:lang w:val="bs-Latn-BA"/>
        </w:rPr>
        <w:t>ij</w:t>
      </w:r>
      <w:r w:rsidRPr="00B612F6">
        <w:rPr>
          <w:lang w:val="bs-Latn-BA"/>
        </w:rPr>
        <w:t>edlog Projekta i budžet sastavni su d</w:t>
      </w:r>
      <w:r w:rsidR="00B612F6">
        <w:rPr>
          <w:lang w:val="bs-Latn-BA"/>
        </w:rPr>
        <w:t>ij</w:t>
      </w:r>
      <w:r w:rsidRPr="00B612F6">
        <w:rPr>
          <w:lang w:val="bs-Latn-BA"/>
        </w:rPr>
        <w:t xml:space="preserve">elovi ovog Ugovora. (Prilog Ugovoru br. 1 –  Prijavni obrazac i </w:t>
      </w:r>
      <w:r w:rsidR="000430C9" w:rsidRPr="00B612F6">
        <w:rPr>
          <w:lang w:val="bs-Latn-BA"/>
        </w:rPr>
        <w:t>P</w:t>
      </w:r>
      <w:r w:rsidRPr="00B612F6">
        <w:rPr>
          <w:lang w:val="bs-Latn-BA"/>
        </w:rPr>
        <w:t>rilog Ugovoru br. 2 – Budžet).</w:t>
      </w:r>
    </w:p>
    <w:p w14:paraId="50271F90" w14:textId="77777777" w:rsidR="00452618" w:rsidRPr="00B612F6" w:rsidRDefault="00452618" w:rsidP="00E94415">
      <w:pPr>
        <w:pStyle w:val="BodyTextWeBER"/>
        <w:spacing w:line="276" w:lineRule="auto"/>
        <w:jc w:val="left"/>
        <w:rPr>
          <w:b/>
          <w:i/>
          <w:iCs/>
          <w:sz w:val="24"/>
          <w:szCs w:val="24"/>
          <w:lang w:val="bs-Latn-BA"/>
        </w:rPr>
      </w:pPr>
      <w:r w:rsidRPr="00B612F6">
        <w:rPr>
          <w:b/>
          <w:i/>
          <w:iCs/>
          <w:sz w:val="24"/>
          <w:szCs w:val="24"/>
          <w:lang w:val="bs-Latn-BA"/>
        </w:rPr>
        <w:t xml:space="preserve">Sprovođenje Projekta </w:t>
      </w:r>
    </w:p>
    <w:p w14:paraId="07F2BC3F" w14:textId="77777777" w:rsidR="00452618" w:rsidRPr="00B612F6" w:rsidRDefault="00452618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Sprovođenje Projekta će započeti datuma kada Ugovor stupi na snagu i </w:t>
      </w:r>
      <w:r w:rsidR="00B612F6" w:rsidRPr="00B612F6">
        <w:rPr>
          <w:lang w:val="bs-Latn-BA"/>
        </w:rPr>
        <w:t>traja</w:t>
      </w:r>
      <w:r w:rsidR="00B612F6">
        <w:rPr>
          <w:lang w:val="bs-Latn-BA"/>
        </w:rPr>
        <w:t>t</w:t>
      </w:r>
      <w:r w:rsidR="00B612F6" w:rsidRPr="00B612F6">
        <w:rPr>
          <w:lang w:val="bs-Latn-BA"/>
        </w:rPr>
        <w:t xml:space="preserve"> će</w:t>
      </w:r>
      <w:r w:rsidRPr="00B612F6">
        <w:rPr>
          <w:lang w:val="bs-Latn-BA"/>
        </w:rPr>
        <w:t xml:space="preserve"> do </w:t>
      </w:r>
      <w:r w:rsidR="003B7EE2" w:rsidRPr="00B612F6">
        <w:rPr>
          <w:lang w:val="bs-Latn-BA"/>
        </w:rPr>
        <w:t>XXX</w:t>
      </w:r>
      <w:r w:rsidRPr="00B612F6">
        <w:rPr>
          <w:lang w:val="bs-Latn-BA"/>
        </w:rPr>
        <w:t>.</w:t>
      </w:r>
    </w:p>
    <w:p w14:paraId="062C63B4" w14:textId="77777777" w:rsidR="00452618" w:rsidRPr="00B612F6" w:rsidRDefault="00452618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prihvata finansijska sredstva dod</w:t>
      </w:r>
      <w:r w:rsidR="00430339">
        <w:rPr>
          <w:lang w:val="bs-Latn-BA"/>
        </w:rPr>
        <w:t>ij</w:t>
      </w:r>
      <w:r w:rsidRPr="00B612F6">
        <w:rPr>
          <w:lang w:val="bs-Latn-BA"/>
        </w:rPr>
        <w:t xml:space="preserve">eljena od Davaoca i preuzima odgovornost za </w:t>
      </w:r>
      <w:r w:rsidR="00B612F6" w:rsidRPr="00B612F6">
        <w:rPr>
          <w:lang w:val="bs-Latn-BA"/>
        </w:rPr>
        <w:t>uspj</w:t>
      </w:r>
      <w:r w:rsidR="00B612F6">
        <w:rPr>
          <w:lang w:val="bs-Latn-BA"/>
        </w:rPr>
        <w:t>e</w:t>
      </w:r>
      <w:r w:rsidR="00B612F6" w:rsidRPr="00B612F6">
        <w:rPr>
          <w:lang w:val="bs-Latn-BA"/>
        </w:rPr>
        <w:t>šno</w:t>
      </w:r>
      <w:r w:rsidRPr="00B612F6">
        <w:rPr>
          <w:lang w:val="bs-Latn-BA"/>
        </w:rPr>
        <w:t xml:space="preserve"> sprovođenje isplaniranih aktivnosti, prema odobrenoj Projektnoj dokumentaciji.</w:t>
      </w:r>
    </w:p>
    <w:p w14:paraId="6FF9A74F" w14:textId="77777777" w:rsidR="00E91250" w:rsidRPr="00B612F6" w:rsidRDefault="00E91250" w:rsidP="00E94415">
      <w:pPr>
        <w:pStyle w:val="BodyTextWeBER"/>
        <w:spacing w:line="276" w:lineRule="auto"/>
        <w:rPr>
          <w:lang w:val="bs-Latn-BA"/>
        </w:rPr>
      </w:pPr>
    </w:p>
    <w:p w14:paraId="5794875F" w14:textId="77777777" w:rsidR="00452618" w:rsidRPr="00B612F6" w:rsidRDefault="00452618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Pravila postavljena u Praktičnom vodiču Evropske unije </w:t>
      </w:r>
      <w:r w:rsidR="00B612F6" w:rsidRPr="00B612F6">
        <w:rPr>
          <w:lang w:val="bs-Latn-BA"/>
        </w:rPr>
        <w:t>primjenjuju</w:t>
      </w:r>
      <w:r w:rsidRPr="00B612F6">
        <w:rPr>
          <w:lang w:val="bs-Latn-BA"/>
        </w:rPr>
        <w:t xml:space="preserve"> se u toku sprovođenja ovog Projekta.</w:t>
      </w:r>
    </w:p>
    <w:p w14:paraId="781A2325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>Finansiranje Projekta</w:t>
      </w:r>
    </w:p>
    <w:p w14:paraId="1DC34844" w14:textId="77777777" w:rsidR="00452618" w:rsidRPr="00B612F6" w:rsidRDefault="00452618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2.</w:t>
      </w:r>
    </w:p>
    <w:p w14:paraId="67B81C10" w14:textId="77777777" w:rsidR="00753218" w:rsidRPr="00B612F6" w:rsidRDefault="00452618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Ukupna vr</w:t>
      </w:r>
      <w:r w:rsidR="00B612F6">
        <w:rPr>
          <w:lang w:val="bs-Latn-BA"/>
        </w:rPr>
        <w:t>ij</w:t>
      </w:r>
      <w:r w:rsidRPr="00B612F6">
        <w:rPr>
          <w:lang w:val="bs-Latn-BA"/>
        </w:rPr>
        <w:t xml:space="preserve">ednost dodeljenih finansijskih sredstava iznosi </w:t>
      </w:r>
      <w:r w:rsidR="00753218" w:rsidRPr="00B612F6">
        <w:rPr>
          <w:lang w:val="bs-Latn-BA"/>
        </w:rPr>
        <w:t>XXX</w:t>
      </w:r>
      <w:r w:rsidRPr="00B612F6">
        <w:rPr>
          <w:lang w:val="bs-Latn-BA"/>
        </w:rPr>
        <w:t xml:space="preserve"> EUR. Finansijska sredstva će biti isplaćena u </w:t>
      </w:r>
      <w:r w:rsidR="00753218" w:rsidRPr="00B612F6">
        <w:rPr>
          <w:lang w:val="bs-Latn-BA"/>
        </w:rPr>
        <w:t>2</w:t>
      </w:r>
      <w:r w:rsidRPr="00B612F6">
        <w:rPr>
          <w:lang w:val="bs-Latn-BA"/>
        </w:rPr>
        <w:t xml:space="preserve"> tranše:</w:t>
      </w:r>
    </w:p>
    <w:p w14:paraId="1D1976F8" w14:textId="77777777" w:rsidR="00753218" w:rsidRPr="00B612F6" w:rsidRDefault="00753218" w:rsidP="00E94415">
      <w:pPr>
        <w:pStyle w:val="BodyTextWeBER"/>
        <w:spacing w:line="276" w:lineRule="auto"/>
        <w:rPr>
          <w:lang w:val="bs-Latn-BA"/>
        </w:rPr>
      </w:pPr>
    </w:p>
    <w:p w14:paraId="74F5C3CF" w14:textId="77777777" w:rsidR="00753218" w:rsidRPr="00B612F6" w:rsidRDefault="00452618" w:rsidP="00E94415">
      <w:pPr>
        <w:pStyle w:val="Bullet1WeBER"/>
        <w:numPr>
          <w:ilvl w:val="0"/>
          <w:numId w:val="19"/>
        </w:numPr>
        <w:spacing w:line="276" w:lineRule="auto"/>
        <w:rPr>
          <w:lang w:val="bs-Latn-BA"/>
        </w:rPr>
      </w:pPr>
      <w:r w:rsidRPr="00B612F6">
        <w:rPr>
          <w:b/>
          <w:bCs/>
          <w:lang w:val="bs-Latn-BA"/>
        </w:rPr>
        <w:t>Prva tranša</w:t>
      </w:r>
      <w:r w:rsidRPr="00B612F6">
        <w:rPr>
          <w:lang w:val="bs-Latn-BA"/>
        </w:rPr>
        <w:t xml:space="preserve"> – 50% ukupne vr</w:t>
      </w:r>
      <w:r w:rsidR="00B612F6">
        <w:rPr>
          <w:lang w:val="bs-Latn-BA"/>
        </w:rPr>
        <w:t>ij</w:t>
      </w:r>
      <w:r w:rsidRPr="00B612F6">
        <w:rPr>
          <w:lang w:val="bs-Latn-BA"/>
        </w:rPr>
        <w:t>ednosti dodeljenih finansijskih sredstava: 15 dana nakon potpisivanja Ugovora;</w:t>
      </w:r>
    </w:p>
    <w:p w14:paraId="1365D37D" w14:textId="77777777" w:rsidR="00753218" w:rsidRPr="00B612F6" w:rsidRDefault="00452618" w:rsidP="00E94415">
      <w:pPr>
        <w:pStyle w:val="Bullet1WeBER"/>
        <w:numPr>
          <w:ilvl w:val="0"/>
          <w:numId w:val="19"/>
        </w:numPr>
        <w:spacing w:line="276" w:lineRule="auto"/>
        <w:rPr>
          <w:lang w:val="bs-Latn-BA"/>
        </w:rPr>
      </w:pPr>
      <w:r w:rsidRPr="00B612F6">
        <w:rPr>
          <w:b/>
          <w:bCs/>
          <w:lang w:val="bs-Latn-BA"/>
        </w:rPr>
        <w:t>Druga tranša</w:t>
      </w:r>
      <w:r w:rsidRPr="00B612F6">
        <w:rPr>
          <w:lang w:val="bs-Latn-BA"/>
        </w:rPr>
        <w:t xml:space="preserve"> – </w:t>
      </w:r>
      <w:r w:rsidR="00753218" w:rsidRPr="00B612F6">
        <w:rPr>
          <w:lang w:val="bs-Latn-BA"/>
        </w:rPr>
        <w:t>5</w:t>
      </w:r>
      <w:r w:rsidRPr="00B612F6">
        <w:rPr>
          <w:lang w:val="bs-Latn-BA"/>
        </w:rPr>
        <w:t>0% ukupne vr</w:t>
      </w:r>
      <w:r w:rsidR="00B612F6">
        <w:rPr>
          <w:lang w:val="bs-Latn-BA"/>
        </w:rPr>
        <w:t>ij</w:t>
      </w:r>
      <w:r w:rsidRPr="00B612F6">
        <w:rPr>
          <w:lang w:val="bs-Latn-BA"/>
        </w:rPr>
        <w:t xml:space="preserve">ednosti dodeljenih finansijskih sredstava: nakon odobrenja </w:t>
      </w:r>
      <w:r w:rsidR="00EC2BD1" w:rsidRPr="00B612F6">
        <w:rPr>
          <w:lang w:val="bs-Latn-BA"/>
        </w:rPr>
        <w:t>periodičnog</w:t>
      </w:r>
      <w:r w:rsidRPr="00B612F6">
        <w:rPr>
          <w:lang w:val="bs-Latn-BA"/>
        </w:rPr>
        <w:t xml:space="preserve"> narativnog i finansijskog izv</w:t>
      </w:r>
      <w:r w:rsidR="00B612F6">
        <w:rPr>
          <w:lang w:val="bs-Latn-BA"/>
        </w:rPr>
        <w:t>j</w:t>
      </w:r>
      <w:r w:rsidRPr="00B612F6">
        <w:rPr>
          <w:lang w:val="bs-Latn-BA"/>
        </w:rPr>
        <w:t>eštaja;</w:t>
      </w:r>
    </w:p>
    <w:p w14:paraId="446F1C7B" w14:textId="77777777" w:rsidR="00753218" w:rsidRPr="00B612F6" w:rsidRDefault="00753218" w:rsidP="00E94415">
      <w:pPr>
        <w:pStyle w:val="N1WeBER"/>
        <w:rPr>
          <w:lang w:val="bs-Latn-BA"/>
        </w:rPr>
      </w:pPr>
    </w:p>
    <w:p w14:paraId="75A46BC1" w14:textId="77777777" w:rsidR="00452618" w:rsidRPr="00B612F6" w:rsidRDefault="00452618" w:rsidP="00E94415">
      <w:pPr>
        <w:pStyle w:val="BodyTextWeBERv02"/>
        <w:rPr>
          <w:lang w:val="bs-Latn-BA"/>
        </w:rPr>
      </w:pPr>
      <w:r w:rsidRPr="00B612F6">
        <w:rPr>
          <w:b/>
          <w:bCs/>
          <w:u w:val="single"/>
          <w:lang w:val="bs-Latn-BA"/>
        </w:rPr>
        <w:t xml:space="preserve">Isplata </w:t>
      </w:r>
      <w:r w:rsidR="000360F9" w:rsidRPr="00B612F6">
        <w:rPr>
          <w:b/>
          <w:bCs/>
          <w:u w:val="single"/>
          <w:lang w:val="bs-Latn-BA"/>
        </w:rPr>
        <w:t xml:space="preserve">druge </w:t>
      </w:r>
      <w:r w:rsidRPr="00B612F6">
        <w:rPr>
          <w:b/>
          <w:bCs/>
          <w:u w:val="single"/>
          <w:lang w:val="bs-Latn-BA"/>
        </w:rPr>
        <w:t>tranš</w:t>
      </w:r>
      <w:r w:rsidR="000360F9" w:rsidRPr="00B612F6">
        <w:rPr>
          <w:b/>
          <w:bCs/>
          <w:u w:val="single"/>
          <w:lang w:val="bs-Latn-BA"/>
        </w:rPr>
        <w:t>e</w:t>
      </w:r>
      <w:r w:rsidRPr="00B612F6">
        <w:rPr>
          <w:b/>
          <w:bCs/>
          <w:u w:val="single"/>
          <w:lang w:val="bs-Latn-BA"/>
        </w:rPr>
        <w:t xml:space="preserve"> uslovljena je apsorpcijom </w:t>
      </w:r>
      <w:r w:rsidR="00522032" w:rsidRPr="00B612F6">
        <w:rPr>
          <w:b/>
          <w:bCs/>
          <w:u w:val="single"/>
          <w:lang w:val="bs-Latn-BA"/>
        </w:rPr>
        <w:t>prve tranše</w:t>
      </w:r>
      <w:r w:rsidRPr="00B612F6">
        <w:rPr>
          <w:lang w:val="bs-Latn-BA"/>
        </w:rPr>
        <w:t>.</w:t>
      </w:r>
    </w:p>
    <w:p w14:paraId="3FC6B97C" w14:textId="77777777" w:rsidR="00267810" w:rsidRPr="00B612F6" w:rsidRDefault="00EC2BD1" w:rsidP="00E94415">
      <w:pPr>
        <w:pStyle w:val="BodyTextWeBER"/>
        <w:spacing w:line="276" w:lineRule="auto"/>
        <w:rPr>
          <w:b/>
          <w:bCs/>
          <w:u w:val="single"/>
          <w:lang w:val="bs-Latn-BA" w:eastAsia="sr-Latn-RS"/>
        </w:rPr>
      </w:pPr>
      <w:r w:rsidRPr="00B612F6">
        <w:rPr>
          <w:b/>
          <w:bCs/>
          <w:u w:val="single"/>
          <w:lang w:val="bs-Latn-BA" w:eastAsia="sr-Latn-RS"/>
        </w:rPr>
        <w:t>U slučaju da</w:t>
      </w:r>
      <w:r w:rsidR="00267810" w:rsidRPr="00B612F6">
        <w:rPr>
          <w:b/>
          <w:bCs/>
          <w:u w:val="single"/>
          <w:lang w:val="bs-Latn-BA" w:eastAsia="sr-Latn-RS"/>
        </w:rPr>
        <w:t xml:space="preserve"> </w:t>
      </w:r>
      <w:r w:rsidR="009616B4" w:rsidRPr="00B612F6">
        <w:rPr>
          <w:b/>
          <w:bCs/>
          <w:u w:val="single"/>
          <w:lang w:val="bs-Latn-BA" w:eastAsia="sr-Latn-RS"/>
        </w:rPr>
        <w:t>završni</w:t>
      </w:r>
      <w:r w:rsidR="00267810" w:rsidRPr="00B612F6">
        <w:rPr>
          <w:b/>
          <w:bCs/>
          <w:u w:val="single"/>
          <w:lang w:val="bs-Latn-BA" w:eastAsia="sr-Latn-RS"/>
        </w:rPr>
        <w:t xml:space="preserve"> izv</w:t>
      </w:r>
      <w:r w:rsidR="00B612F6">
        <w:rPr>
          <w:b/>
          <w:bCs/>
          <w:u w:val="single"/>
          <w:lang w:val="bs-Latn-BA" w:eastAsia="sr-Latn-RS"/>
        </w:rPr>
        <w:t>j</w:t>
      </w:r>
      <w:r w:rsidR="00267810" w:rsidRPr="00B612F6">
        <w:rPr>
          <w:b/>
          <w:bCs/>
          <w:u w:val="single"/>
          <w:lang w:val="bs-Latn-BA" w:eastAsia="sr-Latn-RS"/>
        </w:rPr>
        <w:t>eštaj</w:t>
      </w:r>
      <w:r w:rsidRPr="00B612F6">
        <w:rPr>
          <w:b/>
          <w:bCs/>
          <w:u w:val="single"/>
          <w:lang w:val="bs-Latn-BA" w:eastAsia="sr-Latn-RS"/>
        </w:rPr>
        <w:t>,</w:t>
      </w:r>
      <w:r w:rsidR="00267810" w:rsidRPr="00B612F6">
        <w:rPr>
          <w:b/>
          <w:bCs/>
          <w:u w:val="single"/>
          <w:lang w:val="bs-Latn-BA" w:eastAsia="sr-Latn-RS"/>
        </w:rPr>
        <w:t xml:space="preserve"> podn</w:t>
      </w:r>
      <w:r w:rsidR="00B612F6">
        <w:rPr>
          <w:b/>
          <w:bCs/>
          <w:u w:val="single"/>
          <w:lang w:val="bs-Latn-BA" w:eastAsia="sr-Latn-RS"/>
        </w:rPr>
        <w:t>ij</w:t>
      </w:r>
      <w:r w:rsidR="00267810" w:rsidRPr="00B612F6">
        <w:rPr>
          <w:b/>
          <w:bCs/>
          <w:u w:val="single"/>
          <w:lang w:val="bs-Latn-BA" w:eastAsia="sr-Latn-RS"/>
        </w:rPr>
        <w:t>et od strane Korisnika</w:t>
      </w:r>
      <w:r w:rsidRPr="00B612F6">
        <w:rPr>
          <w:b/>
          <w:bCs/>
          <w:u w:val="single"/>
          <w:lang w:val="bs-Latn-BA" w:eastAsia="sr-Latn-RS"/>
        </w:rPr>
        <w:t>,</w:t>
      </w:r>
      <w:r w:rsidR="00267810" w:rsidRPr="00B612F6">
        <w:rPr>
          <w:b/>
          <w:bCs/>
          <w:u w:val="single"/>
          <w:lang w:val="bs-Latn-BA" w:eastAsia="sr-Latn-RS"/>
        </w:rPr>
        <w:t xml:space="preserve"> ne dokumentuje apsorpciju 100% finansijskih sredstava, Korisnik je </w:t>
      </w:r>
      <w:r w:rsidRPr="00B612F6">
        <w:rPr>
          <w:b/>
          <w:bCs/>
          <w:u w:val="single"/>
          <w:lang w:val="bs-Latn-BA" w:eastAsia="sr-Latn-RS"/>
        </w:rPr>
        <w:t>u obavezi</w:t>
      </w:r>
      <w:r w:rsidR="00267810" w:rsidRPr="00B612F6">
        <w:rPr>
          <w:b/>
          <w:bCs/>
          <w:u w:val="single"/>
          <w:lang w:val="bs-Latn-BA" w:eastAsia="sr-Latn-RS"/>
        </w:rPr>
        <w:t xml:space="preserve"> da izvrši </w:t>
      </w:r>
      <w:r w:rsidR="00B612F6">
        <w:rPr>
          <w:b/>
          <w:bCs/>
          <w:u w:val="single"/>
          <w:lang w:val="bs-Latn-BA" w:eastAsia="sr-Latn-RS"/>
        </w:rPr>
        <w:t>povrat</w:t>
      </w:r>
      <w:r w:rsidR="00267810" w:rsidRPr="00B612F6">
        <w:rPr>
          <w:b/>
          <w:bCs/>
          <w:u w:val="single"/>
          <w:lang w:val="bs-Latn-BA" w:eastAsia="sr-Latn-RS"/>
        </w:rPr>
        <w:t xml:space="preserve"> nepotrošenih sredstava Davaocu. </w:t>
      </w:r>
    </w:p>
    <w:p w14:paraId="45C692F4" w14:textId="77777777" w:rsidR="00452618" w:rsidRPr="00B612F6" w:rsidRDefault="00B612F6" w:rsidP="00E94415">
      <w:pPr>
        <w:pStyle w:val="BodyTextWeBER"/>
        <w:spacing w:line="276" w:lineRule="auto"/>
        <w:rPr>
          <w:b/>
          <w:bCs/>
          <w:u w:val="single"/>
          <w:lang w:val="bs-Latn-BA"/>
        </w:rPr>
      </w:pPr>
      <w:r w:rsidRPr="00B612F6">
        <w:rPr>
          <w:b/>
          <w:bCs/>
          <w:u w:val="single"/>
          <w:lang w:val="bs-Latn-BA"/>
        </w:rPr>
        <w:t>Nepoštivanje</w:t>
      </w:r>
      <w:r w:rsidR="00452618" w:rsidRPr="00B612F6">
        <w:rPr>
          <w:b/>
          <w:bCs/>
          <w:u w:val="single"/>
          <w:lang w:val="bs-Latn-BA"/>
        </w:rPr>
        <w:t xml:space="preserve"> rokova izn</w:t>
      </w:r>
      <w:r>
        <w:rPr>
          <w:b/>
          <w:bCs/>
          <w:u w:val="single"/>
          <w:lang w:val="bs-Latn-BA"/>
        </w:rPr>
        <w:t>ij</w:t>
      </w:r>
      <w:r w:rsidR="00452618" w:rsidRPr="00B612F6">
        <w:rPr>
          <w:b/>
          <w:bCs/>
          <w:u w:val="single"/>
          <w:lang w:val="bs-Latn-BA"/>
        </w:rPr>
        <w:t>etih u Članu 3</w:t>
      </w:r>
      <w:r w:rsidR="00501BBC" w:rsidRPr="00B612F6">
        <w:rPr>
          <w:b/>
          <w:bCs/>
          <w:u w:val="single"/>
          <w:lang w:val="bs-Latn-BA"/>
        </w:rPr>
        <w:t xml:space="preserve"> </w:t>
      </w:r>
      <w:r w:rsidR="00452618" w:rsidRPr="00B612F6">
        <w:rPr>
          <w:b/>
          <w:bCs/>
          <w:u w:val="single"/>
          <w:lang w:val="bs-Latn-BA"/>
        </w:rPr>
        <w:t>može dovesti do odlaganja uplate. Utvrđivanje neregularnosti</w:t>
      </w:r>
      <w:r w:rsidR="00267810" w:rsidRPr="00B612F6">
        <w:rPr>
          <w:b/>
          <w:bCs/>
          <w:u w:val="single"/>
          <w:lang w:val="bs-Latn-BA"/>
        </w:rPr>
        <w:t xml:space="preserve"> u sprovođenju</w:t>
      </w:r>
      <w:r w:rsidR="00452618" w:rsidRPr="00B612F6">
        <w:rPr>
          <w:b/>
          <w:bCs/>
          <w:u w:val="single"/>
          <w:lang w:val="bs-Latn-BA"/>
        </w:rPr>
        <w:t xml:space="preserve"> može dovesti do raskida ovog Ugovora. </w:t>
      </w:r>
    </w:p>
    <w:p w14:paraId="6E006A5D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>Dostavljanje izv</w:t>
      </w:r>
      <w:r w:rsidR="00B612F6">
        <w:rPr>
          <w:lang w:val="bs-Latn-BA"/>
        </w:rPr>
        <w:t>j</w:t>
      </w:r>
      <w:r w:rsidRPr="00B612F6">
        <w:rPr>
          <w:lang w:val="bs-Latn-BA"/>
        </w:rPr>
        <w:t>eštaja</w:t>
      </w:r>
    </w:p>
    <w:p w14:paraId="20FD55D1" w14:textId="77777777" w:rsidR="002149CF" w:rsidRPr="00B612F6" w:rsidRDefault="002149CF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3.</w:t>
      </w:r>
    </w:p>
    <w:p w14:paraId="31D1F949" w14:textId="4EDEFA17" w:rsidR="002149CF" w:rsidRPr="00B612F6" w:rsidRDefault="002149C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je u obavezi da dostavlja trom</w:t>
      </w:r>
      <w:r w:rsidR="00430339">
        <w:rPr>
          <w:lang w:val="bs-Latn-BA"/>
        </w:rPr>
        <w:t>j</w:t>
      </w:r>
      <w:r w:rsidRPr="00B612F6">
        <w:rPr>
          <w:lang w:val="bs-Latn-BA"/>
        </w:rPr>
        <w:t xml:space="preserve">esečne, </w:t>
      </w:r>
      <w:r w:rsidR="00902234" w:rsidRPr="00B612F6">
        <w:rPr>
          <w:lang w:val="bs-Latn-BA"/>
        </w:rPr>
        <w:t>periodične</w:t>
      </w:r>
      <w:r w:rsidRPr="00B612F6">
        <w:rPr>
          <w:lang w:val="bs-Latn-BA"/>
        </w:rPr>
        <w:t xml:space="preserve"> i završni narativni i finansijski izv</w:t>
      </w:r>
      <w:r w:rsidR="00B612F6">
        <w:rPr>
          <w:lang w:val="bs-Latn-BA"/>
        </w:rPr>
        <w:t>j</w:t>
      </w:r>
      <w:r w:rsidRPr="00B612F6">
        <w:rPr>
          <w:lang w:val="bs-Latn-BA"/>
        </w:rPr>
        <w:t>eštaj o napretku Projekta, prema obrascima koje dostavlja Davalac.</w:t>
      </w:r>
    </w:p>
    <w:p w14:paraId="5F552E80" w14:textId="77777777" w:rsidR="002149CF" w:rsidRPr="00B612F6" w:rsidRDefault="002149C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lastRenderedPageBreak/>
        <w:t>Trom</w:t>
      </w:r>
      <w:r w:rsidR="00430339">
        <w:rPr>
          <w:lang w:val="bs-Latn-BA"/>
        </w:rPr>
        <w:t>j</w:t>
      </w:r>
      <w:r w:rsidRPr="00B612F6">
        <w:rPr>
          <w:lang w:val="bs-Latn-BA"/>
        </w:rPr>
        <w:t>esečni narativni i finansijski izv</w:t>
      </w:r>
      <w:r w:rsidR="00B612F6">
        <w:rPr>
          <w:lang w:val="bs-Latn-BA"/>
        </w:rPr>
        <w:t>j</w:t>
      </w:r>
      <w:r w:rsidRPr="00B612F6">
        <w:rPr>
          <w:lang w:val="bs-Latn-BA"/>
        </w:rPr>
        <w:t>eštaji dostavljaju se najkasnije 15 dana nakon isteka prvog trom</w:t>
      </w:r>
      <w:r w:rsidR="00B612F6">
        <w:rPr>
          <w:lang w:val="bs-Latn-BA"/>
        </w:rPr>
        <w:t>j</w:t>
      </w:r>
      <w:r w:rsidRPr="00B612F6">
        <w:rPr>
          <w:lang w:val="bs-Latn-BA"/>
        </w:rPr>
        <w:t>esečnog perioda</w:t>
      </w:r>
      <w:r w:rsidR="00A828DE" w:rsidRPr="00B612F6">
        <w:rPr>
          <w:lang w:val="bs-Latn-BA"/>
        </w:rPr>
        <w:t xml:space="preserve"> (nakon prva tri </w:t>
      </w:r>
      <w:r w:rsidR="00B612F6" w:rsidRPr="00B612F6">
        <w:rPr>
          <w:lang w:val="bs-Latn-BA"/>
        </w:rPr>
        <w:t>mjeseca</w:t>
      </w:r>
      <w:r w:rsidR="00A828DE" w:rsidRPr="00B612F6">
        <w:rPr>
          <w:lang w:val="bs-Latn-BA"/>
        </w:rPr>
        <w:t>) sprovođenja</w:t>
      </w:r>
      <w:r w:rsidRPr="00B612F6">
        <w:rPr>
          <w:lang w:val="bs-Latn-BA"/>
        </w:rPr>
        <w:t xml:space="preserve"> </w:t>
      </w:r>
      <w:r w:rsidR="00A828DE" w:rsidRPr="00B612F6">
        <w:rPr>
          <w:lang w:val="bs-Latn-BA"/>
        </w:rPr>
        <w:t>P</w:t>
      </w:r>
      <w:r w:rsidRPr="00B612F6">
        <w:rPr>
          <w:lang w:val="bs-Latn-BA"/>
        </w:rPr>
        <w:t>rojekta</w:t>
      </w:r>
      <w:r w:rsidR="00A828DE" w:rsidRPr="00B612F6">
        <w:rPr>
          <w:lang w:val="bs-Latn-BA"/>
        </w:rPr>
        <w:t xml:space="preserve"> </w:t>
      </w:r>
      <w:r w:rsidRPr="00B612F6">
        <w:rPr>
          <w:lang w:val="bs-Latn-BA"/>
        </w:rPr>
        <w:t>i najkasnije 15 dana nakon isteka drugog trom</w:t>
      </w:r>
      <w:r w:rsidR="00B612F6">
        <w:rPr>
          <w:lang w:val="bs-Latn-BA"/>
        </w:rPr>
        <w:t>j</w:t>
      </w:r>
      <w:r w:rsidRPr="00B612F6">
        <w:rPr>
          <w:lang w:val="bs-Latn-BA"/>
        </w:rPr>
        <w:t>esečnog perioda (tri m</w:t>
      </w:r>
      <w:r w:rsidR="00B612F6">
        <w:rPr>
          <w:lang w:val="bs-Latn-BA"/>
        </w:rPr>
        <w:t>j</w:t>
      </w:r>
      <w:r w:rsidRPr="00B612F6">
        <w:rPr>
          <w:lang w:val="bs-Latn-BA"/>
        </w:rPr>
        <w:t xml:space="preserve">eseca nakon </w:t>
      </w:r>
      <w:r w:rsidR="00A828DE" w:rsidRPr="00B612F6">
        <w:rPr>
          <w:lang w:val="bs-Latn-BA"/>
        </w:rPr>
        <w:t>periodičnog</w:t>
      </w:r>
      <w:r w:rsidRPr="00B612F6">
        <w:rPr>
          <w:lang w:val="bs-Latn-BA"/>
        </w:rPr>
        <w:t xml:space="preserve"> izv</w:t>
      </w:r>
      <w:r w:rsidR="00B612F6">
        <w:rPr>
          <w:lang w:val="bs-Latn-BA"/>
        </w:rPr>
        <w:t>j</w:t>
      </w:r>
      <w:r w:rsidRPr="00B612F6">
        <w:rPr>
          <w:lang w:val="bs-Latn-BA"/>
        </w:rPr>
        <w:t>e</w:t>
      </w:r>
      <w:r w:rsidR="00A828DE" w:rsidRPr="00B612F6">
        <w:rPr>
          <w:lang w:val="bs-Latn-BA"/>
        </w:rPr>
        <w:t>š</w:t>
      </w:r>
      <w:r w:rsidRPr="00B612F6">
        <w:rPr>
          <w:lang w:val="bs-Latn-BA"/>
        </w:rPr>
        <w:t>taj</w:t>
      </w:r>
      <w:r w:rsidR="00A828DE" w:rsidRPr="00B612F6">
        <w:rPr>
          <w:lang w:val="bs-Latn-BA"/>
        </w:rPr>
        <w:t>a</w:t>
      </w:r>
      <w:r w:rsidRPr="00B612F6">
        <w:rPr>
          <w:lang w:val="bs-Latn-BA"/>
        </w:rPr>
        <w:t xml:space="preserve">) realizacije projekta. </w:t>
      </w:r>
    </w:p>
    <w:p w14:paraId="61E5BB31" w14:textId="77777777" w:rsidR="002149CF" w:rsidRPr="00B612F6" w:rsidRDefault="00B2047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Periodični</w:t>
      </w:r>
      <w:r w:rsidR="002149CF" w:rsidRPr="00B612F6">
        <w:rPr>
          <w:lang w:val="bs-Latn-BA"/>
        </w:rPr>
        <w:t xml:space="preserve"> narativni i finansijski izv</w:t>
      </w:r>
      <w:r w:rsidR="00B612F6">
        <w:rPr>
          <w:lang w:val="bs-Latn-BA"/>
        </w:rPr>
        <w:t>j</w:t>
      </w:r>
      <w:r w:rsidR="002149CF" w:rsidRPr="00B612F6">
        <w:rPr>
          <w:lang w:val="bs-Latn-BA"/>
        </w:rPr>
        <w:t>eštaj dostavlja se najkasnije 15 dana nakon isteka</w:t>
      </w:r>
      <w:r w:rsidRPr="00B612F6">
        <w:rPr>
          <w:lang w:val="bs-Latn-BA"/>
        </w:rPr>
        <w:t xml:space="preserve"> prve polovine </w:t>
      </w:r>
      <w:r w:rsidR="00B108D0" w:rsidRPr="00B612F6">
        <w:rPr>
          <w:lang w:val="bs-Latn-BA"/>
        </w:rPr>
        <w:t xml:space="preserve">ukupnog </w:t>
      </w:r>
      <w:r w:rsidRPr="00B612F6">
        <w:rPr>
          <w:lang w:val="bs-Latn-BA"/>
        </w:rPr>
        <w:t xml:space="preserve">trajanja Projekta od </w:t>
      </w:r>
      <w:r w:rsidR="002149CF" w:rsidRPr="00B612F6">
        <w:rPr>
          <w:lang w:val="bs-Latn-BA"/>
        </w:rPr>
        <w:t xml:space="preserve">datuma </w:t>
      </w:r>
      <w:r w:rsidR="00B108D0" w:rsidRPr="00B612F6">
        <w:rPr>
          <w:lang w:val="bs-Latn-BA"/>
        </w:rPr>
        <w:t>potpisivanja</w:t>
      </w:r>
      <w:r w:rsidR="002149CF" w:rsidRPr="00B612F6">
        <w:rPr>
          <w:lang w:val="bs-Latn-BA"/>
        </w:rPr>
        <w:t xml:space="preserve"> Ugovor</w:t>
      </w:r>
      <w:r w:rsidR="00B108D0" w:rsidRPr="00B612F6">
        <w:rPr>
          <w:lang w:val="bs-Latn-BA"/>
        </w:rPr>
        <w:t>a</w:t>
      </w:r>
      <w:r w:rsidR="002149CF" w:rsidRPr="00B612F6">
        <w:rPr>
          <w:lang w:val="bs-Latn-BA"/>
        </w:rPr>
        <w:t>.</w:t>
      </w:r>
    </w:p>
    <w:p w14:paraId="454B26B6" w14:textId="77777777" w:rsidR="002149CF" w:rsidRPr="00B612F6" w:rsidRDefault="002149C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Odobrenje druge tranše dodeljenih finansijskih sredstava će biti zasnovano na apsorpciji prethod</w:t>
      </w:r>
      <w:r w:rsidR="00926273" w:rsidRPr="00B612F6">
        <w:rPr>
          <w:lang w:val="bs-Latn-BA"/>
        </w:rPr>
        <w:t xml:space="preserve">ne </w:t>
      </w:r>
      <w:r w:rsidRPr="00B612F6">
        <w:rPr>
          <w:lang w:val="bs-Latn-BA"/>
        </w:rPr>
        <w:t>uplat</w:t>
      </w:r>
      <w:r w:rsidR="00926273" w:rsidRPr="00B612F6">
        <w:rPr>
          <w:lang w:val="bs-Latn-BA"/>
        </w:rPr>
        <w:t>e</w:t>
      </w:r>
      <w:r w:rsidRPr="00B612F6">
        <w:rPr>
          <w:lang w:val="bs-Latn-BA"/>
        </w:rPr>
        <w:t xml:space="preserve"> (najmanje 80%) i pozitivnom mišljenju Davaoca o dostavljen</w:t>
      </w:r>
      <w:r w:rsidR="00926273" w:rsidRPr="00B612F6">
        <w:rPr>
          <w:lang w:val="bs-Latn-BA"/>
        </w:rPr>
        <w:t>om periodičnom</w:t>
      </w:r>
      <w:r w:rsidRPr="00B612F6">
        <w:rPr>
          <w:lang w:val="bs-Latn-BA"/>
        </w:rPr>
        <w:t xml:space="preserve"> </w:t>
      </w:r>
      <w:r w:rsidR="00926273" w:rsidRPr="00B612F6">
        <w:rPr>
          <w:lang w:val="bs-Latn-BA"/>
        </w:rPr>
        <w:t>izv</w:t>
      </w:r>
      <w:r w:rsidR="00B612F6">
        <w:rPr>
          <w:lang w:val="bs-Latn-BA"/>
        </w:rPr>
        <w:t>j</w:t>
      </w:r>
      <w:r w:rsidR="00926273" w:rsidRPr="00B612F6">
        <w:rPr>
          <w:lang w:val="bs-Latn-BA"/>
        </w:rPr>
        <w:t>eštaju</w:t>
      </w:r>
      <w:r w:rsidRPr="00B612F6">
        <w:rPr>
          <w:lang w:val="bs-Latn-BA"/>
        </w:rPr>
        <w:t xml:space="preserve">. </w:t>
      </w:r>
    </w:p>
    <w:p w14:paraId="6F18DAC6" w14:textId="77777777" w:rsidR="00422CC3" w:rsidRPr="00B612F6" w:rsidRDefault="002149C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Završni narativni i finansijski izv</w:t>
      </w:r>
      <w:r w:rsidR="00B612F6">
        <w:rPr>
          <w:lang w:val="bs-Latn-BA"/>
        </w:rPr>
        <w:t>j</w:t>
      </w:r>
      <w:r w:rsidRPr="00B612F6">
        <w:rPr>
          <w:lang w:val="bs-Latn-BA"/>
        </w:rPr>
        <w:t xml:space="preserve">eštaj Projekta podnosi se u roku od 30 dana nakon završetka realizacije Projekta. </w:t>
      </w:r>
    </w:p>
    <w:p w14:paraId="278DC2C9" w14:textId="77777777" w:rsidR="00422CC3" w:rsidRPr="00B612F6" w:rsidRDefault="002149C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Davalac</w:t>
      </w:r>
      <w:r w:rsidR="00422CC3" w:rsidRPr="00B612F6">
        <w:rPr>
          <w:lang w:val="bs-Latn-BA"/>
        </w:rPr>
        <w:t xml:space="preserve"> bi trebalo da odobri završni izv</w:t>
      </w:r>
      <w:r w:rsidR="00B612F6">
        <w:rPr>
          <w:lang w:val="bs-Latn-BA"/>
        </w:rPr>
        <w:t>j</w:t>
      </w:r>
      <w:r w:rsidR="00422CC3" w:rsidRPr="00B612F6">
        <w:rPr>
          <w:lang w:val="bs-Latn-BA"/>
        </w:rPr>
        <w:t xml:space="preserve">eštaj u roku od 15 dana od kada je Korisnik </w:t>
      </w:r>
      <w:r w:rsidR="00B612F6" w:rsidRPr="00B612F6">
        <w:rPr>
          <w:lang w:val="bs-Latn-BA"/>
        </w:rPr>
        <w:t>podnio</w:t>
      </w:r>
      <w:r w:rsidR="00422CC3" w:rsidRPr="00B612F6">
        <w:rPr>
          <w:lang w:val="bs-Latn-BA"/>
        </w:rPr>
        <w:t xml:space="preserve"> završni </w:t>
      </w:r>
      <w:r w:rsidR="00B612F6" w:rsidRPr="00B612F6">
        <w:rPr>
          <w:lang w:val="bs-Latn-BA"/>
        </w:rPr>
        <w:t>izvještaj</w:t>
      </w:r>
      <w:r w:rsidR="00422CC3" w:rsidRPr="00B612F6">
        <w:rPr>
          <w:lang w:val="bs-Latn-BA"/>
        </w:rPr>
        <w:t>.</w:t>
      </w:r>
    </w:p>
    <w:p w14:paraId="04765F62" w14:textId="77777777" w:rsidR="00422CC3" w:rsidRPr="00B612F6" w:rsidRDefault="00422CC3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Korisnik je u obavezi da nepotrošena finansijska sredstva prebaci Davaocu u roku od 15 dana od kada je Davalac poslao </w:t>
      </w:r>
      <w:r w:rsidR="00B612F6" w:rsidRPr="00B612F6">
        <w:rPr>
          <w:lang w:val="bs-Latn-BA"/>
        </w:rPr>
        <w:t>obavještenje</w:t>
      </w:r>
      <w:r w:rsidRPr="00B612F6">
        <w:rPr>
          <w:lang w:val="bs-Latn-BA"/>
        </w:rPr>
        <w:t xml:space="preserve"> o iznosu nepotrošenih sredstava koje treba vratiti. </w:t>
      </w:r>
    </w:p>
    <w:p w14:paraId="4C35D538" w14:textId="77777777" w:rsidR="00422CC3" w:rsidRPr="00B612F6" w:rsidRDefault="00422CC3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U slučaju da završni </w:t>
      </w:r>
      <w:r w:rsidR="00B612F6" w:rsidRPr="00B612F6">
        <w:rPr>
          <w:lang w:val="bs-Latn-BA"/>
        </w:rPr>
        <w:t>izvještaj</w:t>
      </w:r>
      <w:r w:rsidRPr="00B612F6">
        <w:rPr>
          <w:lang w:val="bs-Latn-BA"/>
        </w:rPr>
        <w:t xml:space="preserve">, koji je </w:t>
      </w:r>
      <w:r w:rsidR="00B612F6" w:rsidRPr="00B612F6">
        <w:rPr>
          <w:lang w:val="bs-Latn-BA"/>
        </w:rPr>
        <w:t>podnio</w:t>
      </w:r>
      <w:r w:rsidRPr="00B612F6">
        <w:rPr>
          <w:lang w:val="bs-Latn-BA"/>
        </w:rPr>
        <w:t xml:space="preserve"> Korisnik, opravdava 100% finansijskih sredstava i sva prateća dokumentacija je </w:t>
      </w:r>
      <w:r w:rsidR="002811BD" w:rsidRPr="00B612F6">
        <w:rPr>
          <w:lang w:val="bs-Latn-BA"/>
        </w:rPr>
        <w:t>odgovarajuća</w:t>
      </w:r>
      <w:r w:rsidRPr="00B612F6">
        <w:rPr>
          <w:lang w:val="bs-Latn-BA"/>
        </w:rPr>
        <w:t xml:space="preserve">, sredstva se ne vraćaju Davaocu. </w:t>
      </w:r>
    </w:p>
    <w:p w14:paraId="48419C09" w14:textId="77777777" w:rsidR="002149CF" w:rsidRPr="00B612F6" w:rsidRDefault="002811B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Davalac je u obavezi</w:t>
      </w:r>
      <w:r w:rsidR="002149CF" w:rsidRPr="00B612F6">
        <w:rPr>
          <w:lang w:val="bs-Latn-BA"/>
        </w:rPr>
        <w:t xml:space="preserve"> da razmotri primljene izv</w:t>
      </w:r>
      <w:r w:rsidR="00864AFC">
        <w:rPr>
          <w:lang w:val="bs-Latn-BA"/>
        </w:rPr>
        <w:t>je</w:t>
      </w:r>
      <w:r w:rsidR="002149CF" w:rsidRPr="00B612F6">
        <w:rPr>
          <w:lang w:val="bs-Latn-BA"/>
        </w:rPr>
        <w:t>štaje. Davalac ima pravo da</w:t>
      </w:r>
      <w:r w:rsidRPr="00B612F6">
        <w:rPr>
          <w:lang w:val="bs-Latn-BA"/>
        </w:rPr>
        <w:t>,</w:t>
      </w:r>
      <w:r w:rsidR="002149CF" w:rsidRPr="00B612F6">
        <w:rPr>
          <w:lang w:val="bs-Latn-BA"/>
        </w:rPr>
        <w:t xml:space="preserve"> po potrebi</w:t>
      </w:r>
      <w:r w:rsidRPr="00B612F6">
        <w:rPr>
          <w:lang w:val="bs-Latn-BA"/>
        </w:rPr>
        <w:t>,</w:t>
      </w:r>
      <w:r w:rsidR="002149CF" w:rsidRPr="00B612F6">
        <w:rPr>
          <w:lang w:val="bs-Latn-BA"/>
        </w:rPr>
        <w:t xml:space="preserve"> </w:t>
      </w:r>
      <w:r w:rsidR="00864AFC" w:rsidRPr="00B612F6">
        <w:rPr>
          <w:lang w:val="bs-Latn-BA"/>
        </w:rPr>
        <w:t>zaht</w:t>
      </w:r>
      <w:r w:rsidR="00430339">
        <w:rPr>
          <w:lang w:val="bs-Latn-BA"/>
        </w:rPr>
        <w:t>i</w:t>
      </w:r>
      <w:r w:rsidR="00864AFC" w:rsidRPr="00B612F6">
        <w:rPr>
          <w:lang w:val="bs-Latn-BA"/>
        </w:rPr>
        <w:t>jeva</w:t>
      </w:r>
      <w:r w:rsidR="002149CF" w:rsidRPr="00B612F6">
        <w:rPr>
          <w:lang w:val="bs-Latn-BA"/>
        </w:rPr>
        <w:t xml:space="preserve"> od Korisnika dodatne informacije ili dokument</w:t>
      </w:r>
      <w:r w:rsidR="00864AFC">
        <w:rPr>
          <w:lang w:val="bs-Latn-BA"/>
        </w:rPr>
        <w:t>e</w:t>
      </w:r>
      <w:r w:rsidR="002149CF" w:rsidRPr="00B612F6">
        <w:rPr>
          <w:lang w:val="bs-Latn-BA"/>
        </w:rPr>
        <w:t xml:space="preserve">. </w:t>
      </w:r>
    </w:p>
    <w:p w14:paraId="180BE52E" w14:textId="6D81AF1C" w:rsidR="002149CF" w:rsidRPr="00B612F6" w:rsidRDefault="002149C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Tokom realizacije Projektnih aktivnosti, Davalac ima pravo da nenajavljeno </w:t>
      </w:r>
      <w:r w:rsidR="00864AFC" w:rsidRPr="00B612F6">
        <w:rPr>
          <w:lang w:val="bs-Latn-BA"/>
        </w:rPr>
        <w:t>posjeti</w:t>
      </w:r>
      <w:r w:rsidRPr="00B612F6">
        <w:rPr>
          <w:lang w:val="bs-Latn-BA"/>
        </w:rPr>
        <w:t xml:space="preserve"> Korisnika radi </w:t>
      </w:r>
      <w:r w:rsidR="00430339" w:rsidRPr="00B612F6">
        <w:rPr>
          <w:lang w:val="bs-Latn-BA"/>
        </w:rPr>
        <w:t>pr</w:t>
      </w:r>
      <w:r w:rsidR="00430339">
        <w:rPr>
          <w:lang w:val="bs-Latn-BA"/>
        </w:rPr>
        <w:t>a</w:t>
      </w:r>
      <w:r w:rsidR="00430339" w:rsidRPr="00B612F6">
        <w:rPr>
          <w:lang w:val="bs-Latn-BA"/>
        </w:rPr>
        <w:t xml:space="preserve">ćenja </w:t>
      </w:r>
      <w:r w:rsidRPr="00B612F6">
        <w:rPr>
          <w:lang w:val="bs-Latn-BA"/>
        </w:rPr>
        <w:t xml:space="preserve">i evaluacije Projekta. </w:t>
      </w:r>
    </w:p>
    <w:p w14:paraId="1B63DC5F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>Procedura za izm</w:t>
      </w:r>
      <w:r w:rsidR="00864AFC">
        <w:rPr>
          <w:lang w:val="bs-Latn-BA"/>
        </w:rPr>
        <w:t>j</w:t>
      </w:r>
      <w:r w:rsidRPr="00B612F6">
        <w:rPr>
          <w:lang w:val="bs-Latn-BA"/>
        </w:rPr>
        <w:t xml:space="preserve">enu </w:t>
      </w:r>
      <w:r w:rsidR="00CE57CA" w:rsidRPr="00B612F6">
        <w:rPr>
          <w:lang w:val="bs-Latn-BA"/>
        </w:rPr>
        <w:t>p</w:t>
      </w:r>
      <w:r w:rsidRPr="00B612F6">
        <w:rPr>
          <w:lang w:val="bs-Latn-BA"/>
        </w:rPr>
        <w:t>rojektnih aktivnosti i budžeta</w:t>
      </w:r>
    </w:p>
    <w:p w14:paraId="6109E700" w14:textId="77777777" w:rsidR="00F948EB" w:rsidRPr="00B612F6" w:rsidRDefault="00F948EB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4.</w:t>
      </w:r>
    </w:p>
    <w:p w14:paraId="53EFD792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Za bilo koju </w:t>
      </w:r>
      <w:r w:rsidR="00864AFC" w:rsidRPr="00B612F6">
        <w:rPr>
          <w:lang w:val="bs-Latn-BA"/>
        </w:rPr>
        <w:t>promjenu</w:t>
      </w:r>
      <w:r w:rsidRPr="00B612F6">
        <w:rPr>
          <w:lang w:val="bs-Latn-BA"/>
        </w:rPr>
        <w:t xml:space="preserve"> u pogledu realizacije Projektnih aktivnosti, u skladu sa Prilogom Ugovora br. 1 i Prilogom Ugovora br. 2, Korisnik je dužan da </w:t>
      </w:r>
      <w:r w:rsidR="00864AFC" w:rsidRPr="00B612F6">
        <w:rPr>
          <w:lang w:val="bs-Latn-BA"/>
        </w:rPr>
        <w:t>zaht</w:t>
      </w:r>
      <w:r w:rsidR="00430339">
        <w:rPr>
          <w:lang w:val="bs-Latn-BA"/>
        </w:rPr>
        <w:t>i</w:t>
      </w:r>
      <w:r w:rsidR="00864AFC" w:rsidRPr="00B612F6">
        <w:rPr>
          <w:lang w:val="bs-Latn-BA"/>
        </w:rPr>
        <w:t>jeva</w:t>
      </w:r>
      <w:r w:rsidRPr="00B612F6">
        <w:rPr>
          <w:lang w:val="bs-Latn-BA"/>
        </w:rPr>
        <w:t xml:space="preserve"> pismeno odobrenje odgovarajućeg osoblja Davaoca.</w:t>
      </w:r>
    </w:p>
    <w:p w14:paraId="332DDD72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Korisnik može da izvrši </w:t>
      </w:r>
      <w:r w:rsidR="00864AFC" w:rsidRPr="00B612F6">
        <w:rPr>
          <w:lang w:val="bs-Latn-BA"/>
        </w:rPr>
        <w:t>preraspodjelu</w:t>
      </w:r>
      <w:r w:rsidRPr="00B612F6">
        <w:rPr>
          <w:lang w:val="bs-Latn-BA"/>
        </w:rPr>
        <w:t xml:space="preserve"> finansijskih sredstava iz jedne u drugu budžetsku liniju do maksimalnog iznosa od 10% ukupne budžetske linije. </w:t>
      </w:r>
      <w:r w:rsidR="00864AFC" w:rsidRPr="00B612F6">
        <w:rPr>
          <w:lang w:val="bs-Latn-BA"/>
        </w:rPr>
        <w:t>Preraspodjela</w:t>
      </w:r>
      <w:r w:rsidRPr="00B612F6">
        <w:rPr>
          <w:lang w:val="bs-Latn-BA"/>
        </w:rPr>
        <w:t xml:space="preserve"> između kategorija dozvoljena je </w:t>
      </w:r>
      <w:r w:rsidRPr="00B612F6">
        <w:rPr>
          <w:u w:val="single"/>
          <w:lang w:val="bs-Latn-BA"/>
        </w:rPr>
        <w:t>ukoliko se ne odnosi na kategoriju ljudskih resursa</w:t>
      </w:r>
      <w:r w:rsidRPr="00B612F6">
        <w:rPr>
          <w:lang w:val="bs-Latn-BA"/>
        </w:rPr>
        <w:t xml:space="preserve"> i ukoliko </w:t>
      </w:r>
      <w:r w:rsidR="00864AFC" w:rsidRPr="00B612F6">
        <w:rPr>
          <w:lang w:val="bs-Latn-BA"/>
        </w:rPr>
        <w:t>preraspodjela</w:t>
      </w:r>
      <w:r w:rsidRPr="00B612F6">
        <w:rPr>
          <w:lang w:val="bs-Latn-BA"/>
        </w:rPr>
        <w:t xml:space="preserve"> ne iznosi više od 25% ukupne sume kategorije </w:t>
      </w:r>
      <w:r w:rsidRPr="00B612F6">
        <w:rPr>
          <w:u w:val="single"/>
          <w:lang w:val="bs-Latn-BA"/>
        </w:rPr>
        <w:t>u kojoj</w:t>
      </w:r>
      <w:r w:rsidRPr="00B612F6">
        <w:rPr>
          <w:lang w:val="bs-Latn-BA"/>
        </w:rPr>
        <w:t xml:space="preserve"> su resursi </w:t>
      </w:r>
      <w:r w:rsidR="00864AFC" w:rsidRPr="00B612F6">
        <w:rPr>
          <w:lang w:val="bs-Latn-BA"/>
        </w:rPr>
        <w:t>preraspod</w:t>
      </w:r>
      <w:r w:rsidR="00430339">
        <w:rPr>
          <w:lang w:val="bs-Latn-BA"/>
        </w:rPr>
        <w:t>i</w:t>
      </w:r>
      <w:r w:rsidR="00864AFC" w:rsidRPr="00B612F6">
        <w:rPr>
          <w:lang w:val="bs-Latn-BA"/>
        </w:rPr>
        <w:t>jel</w:t>
      </w:r>
      <w:r w:rsidR="00430339">
        <w:rPr>
          <w:lang w:val="bs-Latn-BA"/>
        </w:rPr>
        <w:t>je</w:t>
      </w:r>
      <w:r w:rsidR="00864AFC" w:rsidRPr="00B612F6">
        <w:rPr>
          <w:lang w:val="bs-Latn-BA"/>
        </w:rPr>
        <w:t>ni</w:t>
      </w:r>
      <w:r w:rsidRPr="00B612F6">
        <w:rPr>
          <w:lang w:val="bs-Latn-BA"/>
        </w:rPr>
        <w:t xml:space="preserve"> i nije viša od 25% ukupne sume kategorije </w:t>
      </w:r>
      <w:r w:rsidRPr="00B612F6">
        <w:rPr>
          <w:u w:val="single"/>
          <w:lang w:val="bs-Latn-BA"/>
        </w:rPr>
        <w:t>iz koje</w:t>
      </w:r>
      <w:r w:rsidRPr="00B612F6">
        <w:rPr>
          <w:lang w:val="bs-Latn-BA"/>
        </w:rPr>
        <w:t xml:space="preserve"> se resursi </w:t>
      </w:r>
      <w:r w:rsidR="00864AFC" w:rsidRPr="00B612F6">
        <w:rPr>
          <w:lang w:val="bs-Latn-BA"/>
        </w:rPr>
        <w:t>preraspodjeljuju</w:t>
      </w:r>
      <w:r w:rsidRPr="00B612F6">
        <w:rPr>
          <w:lang w:val="bs-Latn-BA"/>
        </w:rPr>
        <w:t xml:space="preserve">. </w:t>
      </w:r>
    </w:p>
    <w:p w14:paraId="01953D5A" w14:textId="77777777" w:rsidR="00F948EB" w:rsidRPr="00B612F6" w:rsidRDefault="00864AFC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Promjene</w:t>
      </w:r>
      <w:r w:rsidR="00F948EB" w:rsidRPr="00B612F6">
        <w:rPr>
          <w:lang w:val="bs-Latn-BA"/>
        </w:rPr>
        <w:t xml:space="preserve"> ne mogu stupiti na snagu dok Korisnik ne primi zvaničnu pisanu potvrdu o konačnoj odluci u vezi sa zaht</w:t>
      </w:r>
      <w:r>
        <w:rPr>
          <w:lang w:val="bs-Latn-BA"/>
        </w:rPr>
        <w:t>ij</w:t>
      </w:r>
      <w:r w:rsidR="00F948EB" w:rsidRPr="00B612F6">
        <w:rPr>
          <w:lang w:val="bs-Latn-BA"/>
        </w:rPr>
        <w:t xml:space="preserve">evanim </w:t>
      </w:r>
      <w:r w:rsidRPr="00B612F6">
        <w:rPr>
          <w:lang w:val="bs-Latn-BA"/>
        </w:rPr>
        <w:t>promjenama</w:t>
      </w:r>
      <w:r w:rsidR="00F948EB" w:rsidRPr="00B612F6">
        <w:rPr>
          <w:lang w:val="bs-Latn-BA"/>
        </w:rPr>
        <w:t xml:space="preserve"> od odgovarajućeg osoblja Davaoca.</w:t>
      </w:r>
    </w:p>
    <w:p w14:paraId="555F5E7D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Davalac je dužan da u roku od 7 do 10 radnih dana razmotri </w:t>
      </w:r>
      <w:r w:rsidR="00864AFC" w:rsidRPr="00B612F6">
        <w:rPr>
          <w:lang w:val="bs-Latn-BA"/>
        </w:rPr>
        <w:t>zahtjev</w:t>
      </w:r>
      <w:r w:rsidRPr="00B612F6">
        <w:rPr>
          <w:lang w:val="bs-Latn-BA"/>
        </w:rPr>
        <w:t xml:space="preserve"> za </w:t>
      </w:r>
      <w:r w:rsidR="00864AFC" w:rsidRPr="00B612F6">
        <w:rPr>
          <w:lang w:val="bs-Latn-BA"/>
        </w:rPr>
        <w:t>promjenu</w:t>
      </w:r>
      <w:r w:rsidRPr="00B612F6">
        <w:rPr>
          <w:lang w:val="bs-Latn-BA"/>
        </w:rPr>
        <w:t xml:space="preserve"> budžeta i usvoji konačnu odluku. Nakon konačne odluke, radi se ispravka budžeta koji je sastavni </w:t>
      </w:r>
      <w:r w:rsidR="00864AFC" w:rsidRPr="00B612F6">
        <w:rPr>
          <w:lang w:val="bs-Latn-BA"/>
        </w:rPr>
        <w:t>dio</w:t>
      </w:r>
      <w:r w:rsidRPr="00B612F6">
        <w:rPr>
          <w:lang w:val="bs-Latn-BA"/>
        </w:rPr>
        <w:t xml:space="preserve"> Priloga Ugovora br. 2. </w:t>
      </w:r>
    </w:p>
    <w:p w14:paraId="46B8D57A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lastRenderedPageBreak/>
        <w:t xml:space="preserve">Mentorstvo i </w:t>
      </w:r>
      <w:r w:rsidR="0078687C" w:rsidRPr="00B612F6">
        <w:rPr>
          <w:lang w:val="bs-Latn-BA"/>
        </w:rPr>
        <w:t>obuka</w:t>
      </w:r>
    </w:p>
    <w:p w14:paraId="3BE2761F" w14:textId="77777777" w:rsidR="0078687C" w:rsidRPr="00B612F6" w:rsidRDefault="0078687C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 xml:space="preserve">Član 5. </w:t>
      </w:r>
    </w:p>
    <w:p w14:paraId="79DA6411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Davalac </w:t>
      </w:r>
      <w:r w:rsidR="00273370" w:rsidRPr="00B612F6">
        <w:rPr>
          <w:lang w:val="bs-Latn-BA"/>
        </w:rPr>
        <w:t>će pružiti mentorsku podršku</w:t>
      </w:r>
      <w:r w:rsidRPr="00B612F6">
        <w:rPr>
          <w:lang w:val="bs-Latn-BA"/>
        </w:rPr>
        <w:t xml:space="preserve"> Korisniku </w:t>
      </w:r>
      <w:r w:rsidR="00273370" w:rsidRPr="00B612F6">
        <w:rPr>
          <w:lang w:val="bs-Latn-BA"/>
        </w:rPr>
        <w:t>tokom</w:t>
      </w:r>
      <w:r w:rsidRPr="00B612F6">
        <w:rPr>
          <w:lang w:val="bs-Latn-BA"/>
        </w:rPr>
        <w:t xml:space="preserve"> perioda sprovođenja Projekta.</w:t>
      </w:r>
    </w:p>
    <w:p w14:paraId="4A3DD417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Mentorsku podršku će pružiti istraživači na WeBER</w:t>
      </w:r>
      <w:r w:rsidR="00F5004B" w:rsidRPr="00B612F6">
        <w:rPr>
          <w:lang w:val="bs-Latn-BA"/>
        </w:rPr>
        <w:t xml:space="preserve"> 2.0</w:t>
      </w:r>
      <w:r w:rsidRPr="00B612F6">
        <w:rPr>
          <w:lang w:val="bs-Latn-BA"/>
        </w:rPr>
        <w:t xml:space="preserve"> projektu u cilju </w:t>
      </w:r>
      <w:r w:rsidR="00864AFC" w:rsidRPr="00B612F6">
        <w:rPr>
          <w:lang w:val="bs-Latn-BA"/>
        </w:rPr>
        <w:t>savjetovanja</w:t>
      </w:r>
      <w:r w:rsidRPr="00B612F6">
        <w:rPr>
          <w:lang w:val="bs-Latn-BA"/>
        </w:rPr>
        <w:t xml:space="preserve"> i pružanja </w:t>
      </w:r>
      <w:r w:rsidR="00864AFC" w:rsidRPr="00B612F6">
        <w:rPr>
          <w:lang w:val="bs-Latn-BA"/>
        </w:rPr>
        <w:t>smjernica</w:t>
      </w:r>
      <w:r w:rsidRPr="00B612F6">
        <w:rPr>
          <w:lang w:val="bs-Latn-BA"/>
        </w:rPr>
        <w:t xml:space="preserve"> </w:t>
      </w:r>
      <w:r w:rsidR="00273370" w:rsidRPr="00B612F6">
        <w:rPr>
          <w:lang w:val="bs-Latn-BA"/>
        </w:rPr>
        <w:t>za</w:t>
      </w:r>
      <w:r w:rsidRPr="00B612F6">
        <w:rPr>
          <w:lang w:val="bs-Latn-BA"/>
        </w:rPr>
        <w:t xml:space="preserve"> sprovođenj</w:t>
      </w:r>
      <w:r w:rsidR="00273370" w:rsidRPr="00B612F6">
        <w:rPr>
          <w:lang w:val="bs-Latn-BA"/>
        </w:rPr>
        <w:t>e</w:t>
      </w:r>
      <w:r w:rsidRPr="00B612F6">
        <w:rPr>
          <w:lang w:val="bs-Latn-BA"/>
        </w:rPr>
        <w:t xml:space="preserve"> Projekta, naročito kada se radi o</w:t>
      </w:r>
      <w:r w:rsidR="00273370" w:rsidRPr="00B612F6">
        <w:rPr>
          <w:lang w:val="bs-Latn-BA"/>
        </w:rPr>
        <w:t xml:space="preserve"> građanskim</w:t>
      </w:r>
      <w:r w:rsidRPr="00B612F6">
        <w:rPr>
          <w:lang w:val="bs-Latn-BA"/>
        </w:rPr>
        <w:t xml:space="preserve"> </w:t>
      </w:r>
      <w:r w:rsidR="00273370" w:rsidRPr="00B612F6">
        <w:rPr>
          <w:lang w:val="bs-Latn-BA"/>
        </w:rPr>
        <w:t>konsultacijama na lokalnom nivou</w:t>
      </w:r>
      <w:r w:rsidRPr="00B612F6">
        <w:rPr>
          <w:lang w:val="bs-Latn-BA"/>
        </w:rPr>
        <w:t xml:space="preserve">.  </w:t>
      </w:r>
    </w:p>
    <w:p w14:paraId="40FE5032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Za Korisnika će biti organizovana jednodnevna radionica o procedurama finansijskog upravljanja i dobrim praksama u oblasti projektnog upravljanja. </w:t>
      </w:r>
    </w:p>
    <w:p w14:paraId="77575FD5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 xml:space="preserve">Vidljivost </w:t>
      </w:r>
      <w:r w:rsidR="00CE57CA" w:rsidRPr="00B612F6">
        <w:rPr>
          <w:lang w:val="bs-Latn-BA"/>
        </w:rPr>
        <w:t>p</w:t>
      </w:r>
      <w:r w:rsidRPr="00B612F6">
        <w:rPr>
          <w:lang w:val="bs-Latn-BA"/>
        </w:rPr>
        <w:t>rojekta</w:t>
      </w:r>
    </w:p>
    <w:p w14:paraId="6E046E21" w14:textId="77777777" w:rsidR="00F948EB" w:rsidRPr="00B612F6" w:rsidRDefault="00F948EB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6.</w:t>
      </w:r>
    </w:p>
    <w:p w14:paraId="3B01DCA7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Korisnik će </w:t>
      </w:r>
      <w:r w:rsidR="00CE7414">
        <w:rPr>
          <w:lang w:val="bs-Latn-BA"/>
        </w:rPr>
        <w:t>poduzeti</w:t>
      </w:r>
      <w:r w:rsidR="008D775D" w:rsidRPr="00B612F6">
        <w:rPr>
          <w:lang w:val="bs-Latn-BA"/>
        </w:rPr>
        <w:t xml:space="preserve"> sve</w:t>
      </w:r>
      <w:r w:rsidRPr="00B612F6">
        <w:rPr>
          <w:lang w:val="bs-Latn-BA"/>
        </w:rPr>
        <w:t xml:space="preserve"> potrebne korake radi promovisanja činjenice da Evropska unija finansira ovaj Projekat. </w:t>
      </w:r>
      <w:r w:rsidR="00CE7414">
        <w:rPr>
          <w:lang w:val="bs-Latn-BA"/>
        </w:rPr>
        <w:t>Poduzeti</w:t>
      </w:r>
      <w:r w:rsidRPr="00B612F6">
        <w:rPr>
          <w:lang w:val="bs-Latn-BA"/>
        </w:rPr>
        <w:t xml:space="preserve"> koraci će biti u skladu sa Priručnikom za komunikacije i vidljivost spoljnih aktivnosti Evropske unije koji je objavila Evropska komisija: </w:t>
      </w:r>
    </w:p>
    <w:p w14:paraId="517AC577" w14:textId="77777777" w:rsidR="00F948EB" w:rsidRPr="00B612F6" w:rsidRDefault="002A1D53" w:rsidP="00E94415">
      <w:pPr>
        <w:pStyle w:val="BodyTextWeBER"/>
        <w:spacing w:line="276" w:lineRule="auto"/>
        <w:rPr>
          <w:lang w:val="bs-Latn-BA"/>
        </w:rPr>
      </w:pPr>
      <w:hyperlink r:id="rId8" w:history="1">
        <w:r w:rsidR="008D775D" w:rsidRPr="00B612F6">
          <w:rPr>
            <w:rStyle w:val="Hyperlink"/>
            <w:lang w:val="bs-Latn-BA"/>
          </w:rPr>
          <w:t>http://ec.europa.eu/europeaid/sites/devco/files/communication_and_visibility_manual_en_0.pdf</w:t>
        </w:r>
      </w:hyperlink>
      <w:r w:rsidR="00F948EB" w:rsidRPr="00B612F6">
        <w:rPr>
          <w:lang w:val="bs-Latn-BA"/>
        </w:rPr>
        <w:t xml:space="preserve"> </w:t>
      </w:r>
    </w:p>
    <w:p w14:paraId="6DF6350D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i Planom za sprovođenje aktivnosti u oblasti vidljivosti i komunikacija na WeBER</w:t>
      </w:r>
      <w:r w:rsidR="00C87E1F" w:rsidRPr="00B612F6">
        <w:rPr>
          <w:lang w:val="bs-Latn-BA"/>
        </w:rPr>
        <w:t xml:space="preserve"> 2.0</w:t>
      </w:r>
      <w:r w:rsidRPr="00B612F6">
        <w:rPr>
          <w:lang w:val="bs-Latn-BA"/>
        </w:rPr>
        <w:t xml:space="preserve"> projekt</w:t>
      </w:r>
      <w:r w:rsidR="008D775D" w:rsidRPr="00B612F6">
        <w:rPr>
          <w:lang w:val="bs-Latn-BA"/>
        </w:rPr>
        <w:t xml:space="preserve">u, u koordinaciji sa Davaocem. </w:t>
      </w:r>
    </w:p>
    <w:p w14:paraId="195E3739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će obezb</w:t>
      </w:r>
      <w:r w:rsidR="00CE7414">
        <w:rPr>
          <w:lang w:val="bs-Latn-BA"/>
        </w:rPr>
        <w:t>ij</w:t>
      </w:r>
      <w:r w:rsidRPr="00B612F6">
        <w:rPr>
          <w:lang w:val="bs-Latn-BA"/>
        </w:rPr>
        <w:t>editi vidljivost Projekta kroz upotrebu zastave Evropske unije i teksta: “Ovaj projekat finansira Evropska unija”</w:t>
      </w:r>
      <w:r w:rsidR="00FD58CE" w:rsidRPr="00B612F6">
        <w:rPr>
          <w:lang w:val="bs-Latn-BA"/>
        </w:rPr>
        <w:t>.</w:t>
      </w:r>
      <w:r w:rsidRPr="00B612F6">
        <w:rPr>
          <w:lang w:val="bs-Latn-BA"/>
        </w:rPr>
        <w:t xml:space="preserve"> Korisnik će upotrebljavati zvanični logo WeBER </w:t>
      </w:r>
      <w:r w:rsidR="00FD58CE" w:rsidRPr="00B612F6">
        <w:rPr>
          <w:lang w:val="bs-Latn-BA"/>
        </w:rPr>
        <w:t xml:space="preserve">2.0 </w:t>
      </w:r>
      <w:r w:rsidRPr="00B612F6">
        <w:rPr>
          <w:lang w:val="bs-Latn-BA"/>
        </w:rPr>
        <w:t>projekta u svim zvaničnim dokumentima, analizama, publikacijama, izv</w:t>
      </w:r>
      <w:r w:rsidR="00CE7414">
        <w:rPr>
          <w:lang w:val="bs-Latn-BA"/>
        </w:rPr>
        <w:t>j</w:t>
      </w:r>
      <w:r w:rsidRPr="00B612F6">
        <w:rPr>
          <w:lang w:val="bs-Latn-BA"/>
        </w:rPr>
        <w:t>eštajima, reklamnim i štampanim materijalima, kao i na događajima, nakon što Davalac ovu upotrebu odobri. Takođe</w:t>
      </w:r>
      <w:r w:rsidR="00CE7414">
        <w:rPr>
          <w:lang w:val="bs-Latn-BA"/>
        </w:rPr>
        <w:t>r</w:t>
      </w:r>
      <w:r w:rsidRPr="00B612F6">
        <w:rPr>
          <w:lang w:val="bs-Latn-BA"/>
        </w:rPr>
        <w:t>, Davalac će Korisniku obezb</w:t>
      </w:r>
      <w:r w:rsidR="00CE7414">
        <w:rPr>
          <w:lang w:val="bs-Latn-BA"/>
        </w:rPr>
        <w:t>ij</w:t>
      </w:r>
      <w:r w:rsidRPr="00B612F6">
        <w:rPr>
          <w:lang w:val="bs-Latn-BA"/>
        </w:rPr>
        <w:t xml:space="preserve">editi neophodne obrasce sa elementima vidljivosti projekta. </w:t>
      </w:r>
    </w:p>
    <w:p w14:paraId="4E795727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je dužan da u svojim periodičnim i godišnjim izv</w:t>
      </w:r>
      <w:r w:rsidR="00CE7414">
        <w:rPr>
          <w:lang w:val="bs-Latn-BA"/>
        </w:rPr>
        <w:t>j</w:t>
      </w:r>
      <w:r w:rsidRPr="00B612F6">
        <w:rPr>
          <w:lang w:val="bs-Latn-BA"/>
        </w:rPr>
        <w:t xml:space="preserve">eštajima, kao i prilikom predstavljanja rezultata Projekta u medijima, napomene da </w:t>
      </w:r>
      <w:r w:rsidR="003320F7" w:rsidRPr="00B612F6">
        <w:rPr>
          <w:lang w:val="bs-Latn-BA"/>
        </w:rPr>
        <w:t>je Program</w:t>
      </w:r>
      <w:r w:rsidRPr="00B612F6">
        <w:rPr>
          <w:lang w:val="bs-Latn-BA"/>
        </w:rPr>
        <w:t xml:space="preserve"> dod</w:t>
      </w:r>
      <w:r w:rsidR="00CE7414">
        <w:rPr>
          <w:lang w:val="bs-Latn-BA"/>
        </w:rPr>
        <w:t>j</w:t>
      </w:r>
      <w:r w:rsidRPr="00B612F6">
        <w:rPr>
          <w:lang w:val="bs-Latn-BA"/>
        </w:rPr>
        <w:t xml:space="preserve">eljivanja </w:t>
      </w:r>
      <w:r w:rsidR="003320F7" w:rsidRPr="00B612F6">
        <w:rPr>
          <w:lang w:val="bs-Latn-BA"/>
        </w:rPr>
        <w:t>malih grantova</w:t>
      </w:r>
      <w:r w:rsidRPr="00B612F6">
        <w:rPr>
          <w:lang w:val="bs-Latn-BA"/>
        </w:rPr>
        <w:t xml:space="preserve"> podržal</w:t>
      </w:r>
      <w:r w:rsidR="003320F7" w:rsidRPr="00B612F6">
        <w:rPr>
          <w:lang w:val="bs-Latn-BA"/>
        </w:rPr>
        <w:t>a</w:t>
      </w:r>
      <w:r w:rsidRPr="00B612F6">
        <w:rPr>
          <w:lang w:val="bs-Latn-BA"/>
        </w:rPr>
        <w:t xml:space="preserve"> Evropska unija</w:t>
      </w:r>
      <w:r w:rsidR="00FD58CE" w:rsidRPr="00B612F6">
        <w:rPr>
          <w:lang w:val="bs-Latn-BA"/>
        </w:rPr>
        <w:t>.</w:t>
      </w:r>
    </w:p>
    <w:p w14:paraId="20115E05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U toku promocije i predstavljanja istraživanja/publikacije proizvedene u okviru ovog Projekta, Korisnik treba da upotrebljava sl</w:t>
      </w:r>
      <w:r w:rsidR="00CE7414">
        <w:rPr>
          <w:lang w:val="bs-Latn-BA"/>
        </w:rPr>
        <w:t>ij</w:t>
      </w:r>
      <w:r w:rsidRPr="00B612F6">
        <w:rPr>
          <w:lang w:val="bs-Latn-BA"/>
        </w:rPr>
        <w:t xml:space="preserve">edeću izjavu: “Ovaj dokument je proizveden uz finansijsku podršku Evropske unije. Sadržaj ovog dokumenta je odgovornost &lt;Korisnik&gt; i ni na koji način se ne može smatrati da odražava stavove Evropske </w:t>
      </w:r>
      <w:r w:rsidR="00FD58CE" w:rsidRPr="00B612F6">
        <w:rPr>
          <w:lang w:val="bs-Latn-BA"/>
        </w:rPr>
        <w:t>unije</w:t>
      </w:r>
      <w:r w:rsidRPr="00B612F6">
        <w:rPr>
          <w:lang w:val="bs-Latn-BA"/>
        </w:rPr>
        <w:t>. “</w:t>
      </w:r>
    </w:p>
    <w:p w14:paraId="55509A0A" w14:textId="77777777" w:rsidR="00F948EB" w:rsidRPr="00B612F6" w:rsidRDefault="00F948E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ovlašćuje Davaoca</w:t>
      </w:r>
      <w:r w:rsidR="00615163" w:rsidRPr="00B612F6">
        <w:rPr>
          <w:lang w:val="bs-Latn-BA"/>
        </w:rPr>
        <w:t xml:space="preserve"> i</w:t>
      </w:r>
      <w:r w:rsidRPr="00B612F6">
        <w:rPr>
          <w:lang w:val="bs-Latn-BA"/>
        </w:rPr>
        <w:t xml:space="preserve"> Evropsku komisiju</w:t>
      </w:r>
      <w:r w:rsidR="00FD58CE" w:rsidRPr="00B612F6">
        <w:rPr>
          <w:lang w:val="bs-Latn-BA"/>
        </w:rPr>
        <w:t xml:space="preserve"> </w:t>
      </w:r>
      <w:r w:rsidRPr="00B612F6">
        <w:rPr>
          <w:lang w:val="bs-Latn-BA"/>
        </w:rPr>
        <w:t>da objave njegov naziv i adresu, nacionalnost, cilj dod</w:t>
      </w:r>
      <w:r w:rsidR="00CE7414">
        <w:rPr>
          <w:lang w:val="bs-Latn-BA"/>
        </w:rPr>
        <w:t>j</w:t>
      </w:r>
      <w:r w:rsidRPr="00B612F6">
        <w:rPr>
          <w:lang w:val="bs-Latn-BA"/>
        </w:rPr>
        <w:t xml:space="preserve">eljivanja finansijskih sredstava, trajanje i lokaciju, kao i ukupan iznos dodeljenih sredstava. Odstupanje od obaveze da objavi ove informacije može se dobiti ako njihovo objavljivanje ugrožava ili nanosi štetu interesima Korisnika. </w:t>
      </w:r>
    </w:p>
    <w:p w14:paraId="103262A1" w14:textId="77777777" w:rsidR="00615163" w:rsidRPr="00B612F6" w:rsidRDefault="00615163" w:rsidP="00E94415">
      <w:pPr>
        <w:pStyle w:val="H1WeBER"/>
        <w:rPr>
          <w:lang w:val="bs-Latn-BA"/>
        </w:rPr>
      </w:pPr>
      <w:r w:rsidRPr="00B612F6">
        <w:rPr>
          <w:lang w:val="bs-Latn-BA"/>
        </w:rPr>
        <w:t>Finansijsko poslovanje</w:t>
      </w:r>
    </w:p>
    <w:p w14:paraId="77FE6AAA" w14:textId="77777777" w:rsidR="00AF4538" w:rsidRPr="00B612F6" w:rsidRDefault="00AF4538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lastRenderedPageBreak/>
        <w:t>Član 7.</w:t>
      </w:r>
    </w:p>
    <w:p w14:paraId="764EF417" w14:textId="77777777" w:rsidR="00AF4538" w:rsidRPr="00B612F6" w:rsidRDefault="00AF4538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je dužan da precizno i na redovnoj bazi vodi računovodstvenu evidenciju u toku realizacije Projekta, koristeći odgovarajući sistem dvojnog knjigovodstva.</w:t>
      </w:r>
    </w:p>
    <w:p w14:paraId="4DF70BC5" w14:textId="77777777" w:rsidR="00AF4538" w:rsidRPr="00B612F6" w:rsidRDefault="00AF4538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Poslovne knjige:</w:t>
      </w:r>
    </w:p>
    <w:p w14:paraId="198B5052" w14:textId="77777777" w:rsidR="005900A9" w:rsidRPr="00B612F6" w:rsidRDefault="005900A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mogu biti sastavni </w:t>
      </w:r>
      <w:r w:rsidR="00A555D1" w:rsidRPr="00B612F6">
        <w:rPr>
          <w:lang w:val="bs-Latn-BA"/>
        </w:rPr>
        <w:t>dio</w:t>
      </w:r>
      <w:r w:rsidRPr="00B612F6">
        <w:rPr>
          <w:lang w:val="bs-Latn-BA"/>
        </w:rPr>
        <w:t xml:space="preserve"> ili dodatak redovnog sistema korisnika;</w:t>
      </w:r>
    </w:p>
    <w:p w14:paraId="109525C5" w14:textId="77777777" w:rsidR="005900A9" w:rsidRPr="00B612F6" w:rsidRDefault="005900A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treba voditi u skladu sa računovodstvenim i knjigovodstvenim principima i pravilima koja se </w:t>
      </w:r>
      <w:r w:rsidR="00A555D1" w:rsidRPr="00B612F6">
        <w:rPr>
          <w:lang w:val="bs-Latn-BA"/>
        </w:rPr>
        <w:t>primjenjuju</w:t>
      </w:r>
      <w:r w:rsidRPr="00B612F6">
        <w:rPr>
          <w:lang w:val="bs-Latn-BA"/>
        </w:rPr>
        <w:t xml:space="preserve"> u državi u kojoj se Projekat sprovodi;</w:t>
      </w:r>
    </w:p>
    <w:p w14:paraId="44D6B116" w14:textId="77777777" w:rsidR="005900A9" w:rsidRPr="00B612F6" w:rsidRDefault="005900A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treba da omoguće lako praćenje, identifikovanje i </w:t>
      </w:r>
      <w:r w:rsidR="00A555D1" w:rsidRPr="00B612F6">
        <w:rPr>
          <w:lang w:val="bs-Latn-BA"/>
        </w:rPr>
        <w:t>provjeravanje</w:t>
      </w:r>
      <w:r w:rsidRPr="00B612F6">
        <w:rPr>
          <w:lang w:val="bs-Latn-BA"/>
        </w:rPr>
        <w:t xml:space="preserve"> prihoda i troškova Projekta. </w:t>
      </w:r>
    </w:p>
    <w:p w14:paraId="7B546D82" w14:textId="77777777" w:rsidR="00AF4538" w:rsidRPr="00B612F6" w:rsidRDefault="00AF4538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je dužan da obezb</w:t>
      </w:r>
      <w:r w:rsidR="00A555D1">
        <w:rPr>
          <w:lang w:val="bs-Latn-BA"/>
        </w:rPr>
        <w:t>ij</w:t>
      </w:r>
      <w:r w:rsidRPr="00B612F6">
        <w:rPr>
          <w:lang w:val="bs-Latn-BA"/>
        </w:rPr>
        <w:t>edi pravilno i lako praćenje finansijskih izv</w:t>
      </w:r>
      <w:r w:rsidR="00A555D1">
        <w:rPr>
          <w:lang w:val="bs-Latn-BA"/>
        </w:rPr>
        <w:t>j</w:t>
      </w:r>
      <w:r w:rsidRPr="00B612F6">
        <w:rPr>
          <w:lang w:val="bs-Latn-BA"/>
        </w:rPr>
        <w:t xml:space="preserve">eštaja navedenih u Članu </w:t>
      </w:r>
      <w:r w:rsidR="005900A9" w:rsidRPr="00B612F6">
        <w:rPr>
          <w:lang w:val="bs-Latn-BA"/>
        </w:rPr>
        <w:t>3</w:t>
      </w:r>
      <w:r w:rsidRPr="00B612F6">
        <w:rPr>
          <w:lang w:val="bs-Latn-BA"/>
        </w:rPr>
        <w:t>., u računovodstvenom sistemu, računovodstvu i ostalim dokumentima od značaja. Zbog ovoga, Korisnik je dužan da pripremi i pravilno vodi usaglašavanja, dodatne planove, analize i raspod</w:t>
      </w:r>
      <w:r w:rsidR="00A555D1">
        <w:rPr>
          <w:lang w:val="bs-Latn-BA"/>
        </w:rPr>
        <w:t>j</w:t>
      </w:r>
      <w:r w:rsidRPr="00B612F6">
        <w:rPr>
          <w:lang w:val="bs-Latn-BA"/>
        </w:rPr>
        <w:t>elu, inspekciju i prov</w:t>
      </w:r>
      <w:r w:rsidR="00A555D1">
        <w:rPr>
          <w:lang w:val="bs-Latn-BA"/>
        </w:rPr>
        <w:t>j</w:t>
      </w:r>
      <w:r w:rsidRPr="00B612F6">
        <w:rPr>
          <w:lang w:val="bs-Latn-BA"/>
        </w:rPr>
        <w:t xml:space="preserve">eru.  </w:t>
      </w:r>
    </w:p>
    <w:p w14:paraId="70FA103B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>Pravo pristupu</w:t>
      </w:r>
    </w:p>
    <w:p w14:paraId="444D98F3" w14:textId="77777777" w:rsidR="00AF4538" w:rsidRPr="00B612F6" w:rsidRDefault="00AF4538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8.</w:t>
      </w:r>
    </w:p>
    <w:p w14:paraId="6FF1834F" w14:textId="77777777" w:rsidR="00AF4538" w:rsidRPr="00B612F6" w:rsidRDefault="00AF4538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mora da omogući verifikaciju od strane Evropske komisije, Evropske kancelarije za borbu protiv prevara, Evropskog revizorskog suda i spoljnog revizora koga ovlašćuje Davalac. Korisnik treba da preduzme sve korake kako bi olakšao njihov rad.</w:t>
      </w:r>
    </w:p>
    <w:p w14:paraId="1F475028" w14:textId="77777777" w:rsidR="00AF4538" w:rsidRPr="00B612F6" w:rsidRDefault="00AF4538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Entitetima navedenim u Stavu 1. ovog Člana Korisnik treba da omogući: </w:t>
      </w:r>
    </w:p>
    <w:p w14:paraId="0DDADC16" w14:textId="77777777" w:rsidR="005900A9" w:rsidRPr="00B612F6" w:rsidRDefault="005900A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pristup lokacijama na kojima se sprovodi Projekat;</w:t>
      </w:r>
    </w:p>
    <w:p w14:paraId="2039EB65" w14:textId="77777777" w:rsidR="005900A9" w:rsidRPr="00B612F6" w:rsidRDefault="005900A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prov</w:t>
      </w:r>
      <w:r w:rsidR="00A555D1">
        <w:rPr>
          <w:lang w:val="bs-Latn-BA"/>
        </w:rPr>
        <w:t>j</w:t>
      </w:r>
      <w:r w:rsidRPr="00B612F6">
        <w:rPr>
          <w:lang w:val="bs-Latn-BA"/>
        </w:rPr>
        <w:t>eru informacionog i računovodstvenog sistema, dokumenata i baza podataka u vezi sa tehničkim i finansijskim upravljanjem Projektom;</w:t>
      </w:r>
    </w:p>
    <w:p w14:paraId="69084C65" w14:textId="77777777" w:rsidR="00574D29" w:rsidRPr="00B612F6" w:rsidRDefault="00574D2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izradu kopija dokumenata; </w:t>
      </w:r>
    </w:p>
    <w:p w14:paraId="7E679C33" w14:textId="77777777" w:rsidR="00574D29" w:rsidRPr="00B612F6" w:rsidRDefault="00574D2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sprovođenje kontrole na licu m</w:t>
      </w:r>
      <w:r w:rsidR="00A555D1">
        <w:rPr>
          <w:lang w:val="bs-Latn-BA"/>
        </w:rPr>
        <w:t>j</w:t>
      </w:r>
      <w:r w:rsidRPr="00B612F6">
        <w:rPr>
          <w:lang w:val="bs-Latn-BA"/>
        </w:rPr>
        <w:t xml:space="preserve">esta; </w:t>
      </w:r>
    </w:p>
    <w:p w14:paraId="67E044BD" w14:textId="77777777" w:rsidR="00574D29" w:rsidRPr="00B612F6" w:rsidRDefault="00574D2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sprovođenje potpune revizije c</w:t>
      </w:r>
      <w:r w:rsidR="00A555D1">
        <w:rPr>
          <w:lang w:val="bs-Latn-BA"/>
        </w:rPr>
        <w:t>j</w:t>
      </w:r>
      <w:r w:rsidRPr="00B612F6">
        <w:rPr>
          <w:lang w:val="bs-Latn-BA"/>
        </w:rPr>
        <w:t xml:space="preserve">elokupne računovodstvene evidencije i dokumentacije vezane za finansiranje Projekta. </w:t>
      </w:r>
    </w:p>
    <w:p w14:paraId="21B9FC60" w14:textId="77777777" w:rsidR="00AF4538" w:rsidRPr="00B612F6" w:rsidRDefault="00AF4538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Dodatno, Korisnik mora da omogući Evropskoj kancelariji za borbu protiv prevara da obezb</w:t>
      </w:r>
      <w:r w:rsidR="00A555D1">
        <w:rPr>
          <w:lang w:val="bs-Latn-BA"/>
        </w:rPr>
        <w:t>ij</w:t>
      </w:r>
      <w:r w:rsidRPr="00B612F6">
        <w:rPr>
          <w:lang w:val="bs-Latn-BA"/>
        </w:rPr>
        <w:t>edi kontrolu i inspekciju u skladu sa procedurama Zakona o zaštiti finansijskih interesa Evropske unije u smislu prevara i nepravilnosti.</w:t>
      </w:r>
    </w:p>
    <w:p w14:paraId="7713B00F" w14:textId="77777777" w:rsidR="009E4A45" w:rsidRPr="00B612F6" w:rsidRDefault="009E4A45" w:rsidP="00E94415">
      <w:pPr>
        <w:jc w:val="both"/>
        <w:rPr>
          <w:rFonts w:ascii="Myriad Pro Light" w:hAnsi="Myriad Pro Light"/>
          <w:lang w:val="bs-Latn-BA"/>
        </w:rPr>
      </w:pPr>
      <w:r w:rsidRPr="00B612F6">
        <w:rPr>
          <w:rFonts w:ascii="Myriad Pro Light" w:hAnsi="Myriad Pro Light"/>
          <w:lang w:val="bs-Latn-BA"/>
        </w:rPr>
        <w:t>Pravo pristupa dodeljeno predstavnicima Evropske komisije, Evropske kancelarije za borbu protiv prevara, Evropskog revizorskog suda i spoljnom revizoru ovlašćenom od strane Davaoca u cilju sprovođenja verifikacije, izloženo u ovom Članu, biće zasnovano na pov</w:t>
      </w:r>
      <w:r w:rsidR="00A555D1">
        <w:rPr>
          <w:rFonts w:ascii="Myriad Pro Light" w:hAnsi="Myriad Pro Light"/>
          <w:lang w:val="bs-Latn-BA"/>
        </w:rPr>
        <w:t>j</w:t>
      </w:r>
      <w:r w:rsidRPr="00B612F6">
        <w:rPr>
          <w:rFonts w:ascii="Myriad Pro Light" w:hAnsi="Myriad Pro Light"/>
          <w:lang w:val="bs-Latn-BA"/>
        </w:rPr>
        <w:t>erljivosti u odnosu na treća lica, u skladu sa obavezama koje proističu iz važećeg javnog prava.</w:t>
      </w:r>
    </w:p>
    <w:p w14:paraId="495630B3" w14:textId="77777777" w:rsidR="009E4A45" w:rsidRPr="00B612F6" w:rsidRDefault="009E4A45" w:rsidP="00E94415">
      <w:pPr>
        <w:jc w:val="both"/>
        <w:rPr>
          <w:rFonts w:ascii="Myriad Pro Light" w:hAnsi="Myriad Pro Light"/>
          <w:lang w:val="bs-Latn-BA"/>
        </w:rPr>
      </w:pPr>
      <w:r w:rsidRPr="00B612F6">
        <w:rPr>
          <w:rFonts w:ascii="Myriad Pro Light" w:hAnsi="Myriad Pro Light"/>
          <w:lang w:val="bs-Latn-BA"/>
        </w:rPr>
        <w:t>Korisnik mora obezb</w:t>
      </w:r>
      <w:r w:rsidR="00A555D1">
        <w:rPr>
          <w:rFonts w:ascii="Myriad Pro Light" w:hAnsi="Myriad Pro Light"/>
          <w:lang w:val="bs-Latn-BA"/>
        </w:rPr>
        <w:t>ij</w:t>
      </w:r>
      <w:r w:rsidRPr="00B612F6">
        <w:rPr>
          <w:rFonts w:ascii="Myriad Pro Light" w:hAnsi="Myriad Pro Light"/>
          <w:lang w:val="bs-Latn-BA"/>
        </w:rPr>
        <w:t>editi pristup u slučaju sprovođenja evaluacije i praćenja od strane Evropske komisije u toku i nakon sprovođenja projekta.</w:t>
      </w:r>
    </w:p>
    <w:p w14:paraId="0A97299C" w14:textId="77777777" w:rsidR="000C0F51" w:rsidRPr="00B612F6" w:rsidRDefault="00A555D1" w:rsidP="00E94415">
      <w:pPr>
        <w:pStyle w:val="H1WeBER"/>
        <w:rPr>
          <w:lang w:val="bs-Latn-BA"/>
        </w:rPr>
      </w:pPr>
      <w:r w:rsidRPr="00B612F6">
        <w:rPr>
          <w:lang w:val="bs-Latn-BA"/>
        </w:rPr>
        <w:lastRenderedPageBreak/>
        <w:t>Povjerljivost</w:t>
      </w:r>
    </w:p>
    <w:p w14:paraId="6423EC55" w14:textId="77777777" w:rsidR="009E4A45" w:rsidRPr="00B612F6" w:rsidRDefault="009E4A45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9.</w:t>
      </w:r>
    </w:p>
    <w:p w14:paraId="512E6E97" w14:textId="77777777" w:rsidR="001956ED" w:rsidRPr="00B612F6" w:rsidRDefault="009E4A45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Davalac i Korisnik preuzimaju obavezu čuvanja </w:t>
      </w:r>
      <w:r w:rsidR="00A555D1" w:rsidRPr="00B612F6">
        <w:rPr>
          <w:lang w:val="bs-Latn-BA"/>
        </w:rPr>
        <w:t>povjerljivosti</w:t>
      </w:r>
      <w:r w:rsidRPr="00B612F6">
        <w:rPr>
          <w:lang w:val="bs-Latn-BA"/>
        </w:rPr>
        <w:t xml:space="preserve"> podataka u vezi sa sprovođenjem ovog Ugovora. Obaveza čuvanja </w:t>
      </w:r>
      <w:r w:rsidR="00A555D1" w:rsidRPr="00B612F6">
        <w:rPr>
          <w:lang w:val="bs-Latn-BA"/>
        </w:rPr>
        <w:t>povjerljivosti</w:t>
      </w:r>
      <w:r w:rsidRPr="00B612F6">
        <w:rPr>
          <w:lang w:val="bs-Latn-BA"/>
        </w:rPr>
        <w:t xml:space="preserve"> podataka poštova</w:t>
      </w:r>
      <w:r w:rsidR="00A555D1">
        <w:rPr>
          <w:lang w:val="bs-Latn-BA"/>
        </w:rPr>
        <w:t xml:space="preserve">t </w:t>
      </w:r>
      <w:r w:rsidRPr="00B612F6">
        <w:rPr>
          <w:lang w:val="bs-Latn-BA"/>
        </w:rPr>
        <w:t xml:space="preserve">će se pet </w:t>
      </w:r>
      <w:r w:rsidR="003014D9" w:rsidRPr="00B612F6">
        <w:rPr>
          <w:lang w:val="bs-Latn-BA"/>
        </w:rPr>
        <w:t xml:space="preserve">(5) </w:t>
      </w:r>
      <w:r w:rsidRPr="00B612F6">
        <w:rPr>
          <w:lang w:val="bs-Latn-BA"/>
        </w:rPr>
        <w:t>godina od da</w:t>
      </w:r>
      <w:r w:rsidR="003014D9" w:rsidRPr="00B612F6">
        <w:rPr>
          <w:lang w:val="bs-Latn-BA"/>
        </w:rPr>
        <w:t xml:space="preserve">na odobrenja </w:t>
      </w:r>
      <w:r w:rsidR="00312A49" w:rsidRPr="00B612F6">
        <w:rPr>
          <w:lang w:val="bs-Latn-BA"/>
        </w:rPr>
        <w:t xml:space="preserve">završnog </w:t>
      </w:r>
      <w:r w:rsidR="00A555D1" w:rsidRPr="00B612F6">
        <w:rPr>
          <w:lang w:val="bs-Latn-BA"/>
        </w:rPr>
        <w:t>izvještaja</w:t>
      </w:r>
      <w:r w:rsidRPr="00B612F6">
        <w:rPr>
          <w:lang w:val="bs-Latn-BA"/>
        </w:rPr>
        <w:t xml:space="preserve">, i odnosi se kako na pisane tako i na usmeno dogovorene podatke. </w:t>
      </w:r>
    </w:p>
    <w:p w14:paraId="7D557E67" w14:textId="77777777" w:rsidR="009E4A45" w:rsidRPr="00B612F6" w:rsidRDefault="009E4A45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Osim ako ne </w:t>
      </w:r>
      <w:r w:rsidR="00A555D1" w:rsidRPr="00B612F6">
        <w:rPr>
          <w:lang w:val="bs-Latn-BA"/>
        </w:rPr>
        <w:t>posjeduje</w:t>
      </w:r>
      <w:r w:rsidRPr="00B612F6">
        <w:rPr>
          <w:lang w:val="bs-Latn-BA"/>
        </w:rPr>
        <w:t xml:space="preserve"> saglasnost Davaoca, Korisnik neće koristiti </w:t>
      </w:r>
      <w:r w:rsidR="00A555D1" w:rsidRPr="00B612F6">
        <w:rPr>
          <w:lang w:val="bs-Latn-BA"/>
        </w:rPr>
        <w:t>povjerljive</w:t>
      </w:r>
      <w:r w:rsidRPr="00B612F6">
        <w:rPr>
          <w:lang w:val="bs-Latn-BA"/>
        </w:rPr>
        <w:t xml:space="preserve"> podatke u bilo koju svrhu koja ne spada u ispunjavanje obaveza definisanih ovim Ugovorom.</w:t>
      </w:r>
    </w:p>
    <w:p w14:paraId="53DF36AB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>Vođenje dokumentacije</w:t>
      </w:r>
    </w:p>
    <w:p w14:paraId="354124B3" w14:textId="77777777" w:rsidR="00D738EF" w:rsidRPr="00B612F6" w:rsidRDefault="00D738EF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10.</w:t>
      </w:r>
    </w:p>
    <w:p w14:paraId="1F29B40E" w14:textId="77777777" w:rsidR="00D738EF" w:rsidRPr="00B612F6" w:rsidRDefault="00D738E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Korisnik je zadužen za vođenje dokumentacije, finansijskih obračuna i pratećih dokumenata u vezi sa ovim Ugovorom pet (5) godina nakon </w:t>
      </w:r>
      <w:r w:rsidR="003014D9" w:rsidRPr="00B612F6">
        <w:rPr>
          <w:lang w:val="bs-Latn-BA"/>
        </w:rPr>
        <w:t xml:space="preserve">odobrenja završnog </w:t>
      </w:r>
      <w:r w:rsidR="00902224" w:rsidRPr="00B612F6">
        <w:rPr>
          <w:lang w:val="bs-Latn-BA"/>
        </w:rPr>
        <w:t>izvještaja</w:t>
      </w:r>
      <w:r w:rsidRPr="00B612F6">
        <w:rPr>
          <w:lang w:val="bs-Latn-BA"/>
        </w:rPr>
        <w:t>, kao i u toku revizije, verifikacije, žalbi, parnica i drugih mogućih postupaka.</w:t>
      </w:r>
    </w:p>
    <w:p w14:paraId="1DED4C70" w14:textId="77777777" w:rsidR="00D738EF" w:rsidRPr="00B612F6" w:rsidRDefault="00D738E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Dokumentacija treba da bude lako dostupna i arhivirana na način koji dopušta lak pristup i </w:t>
      </w:r>
      <w:r w:rsidR="00902224" w:rsidRPr="00B612F6">
        <w:rPr>
          <w:lang w:val="bs-Latn-BA"/>
        </w:rPr>
        <w:t>provjeru</w:t>
      </w:r>
      <w:r w:rsidRPr="00B612F6">
        <w:rPr>
          <w:lang w:val="bs-Latn-BA"/>
        </w:rPr>
        <w:t>, a Korisnik mora da obav</w:t>
      </w:r>
      <w:r w:rsidR="00902224">
        <w:rPr>
          <w:lang w:val="bs-Latn-BA"/>
        </w:rPr>
        <w:t>ij</w:t>
      </w:r>
      <w:r w:rsidRPr="00B612F6">
        <w:rPr>
          <w:lang w:val="bs-Latn-BA"/>
        </w:rPr>
        <w:t>esti Davaoca o m</w:t>
      </w:r>
      <w:r w:rsidR="00902224">
        <w:rPr>
          <w:lang w:val="bs-Latn-BA"/>
        </w:rPr>
        <w:t>j</w:t>
      </w:r>
      <w:r w:rsidRPr="00B612F6">
        <w:rPr>
          <w:lang w:val="bs-Latn-BA"/>
        </w:rPr>
        <w:t>estu arhiviranja dokumentacije.</w:t>
      </w:r>
    </w:p>
    <w:p w14:paraId="339A25E0" w14:textId="77777777" w:rsidR="00D738EF" w:rsidRPr="00B612F6" w:rsidRDefault="00D738EF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Sva prateća dokumentacija mora da bude dostupna u svom izvornom obliku, </w:t>
      </w:r>
      <w:r w:rsidR="003014D9" w:rsidRPr="00B612F6">
        <w:rPr>
          <w:lang w:val="bs-Latn-BA"/>
        </w:rPr>
        <w:t>kao</w:t>
      </w:r>
      <w:r w:rsidRPr="00B612F6">
        <w:rPr>
          <w:lang w:val="bs-Latn-BA"/>
        </w:rPr>
        <w:t xml:space="preserve"> i u elektronskoj formi.</w:t>
      </w:r>
    </w:p>
    <w:p w14:paraId="3BABDD43" w14:textId="77777777" w:rsidR="00D738EF" w:rsidRPr="00B612F6" w:rsidRDefault="00D738EF" w:rsidP="00E94415">
      <w:pPr>
        <w:pStyle w:val="BodyTextWeBER"/>
        <w:spacing w:line="276" w:lineRule="auto"/>
        <w:rPr>
          <w:lang w:val="bs-Latn-BA"/>
        </w:rPr>
      </w:pPr>
      <w:r w:rsidRPr="00F91D32">
        <w:rPr>
          <w:lang w:val="bs-Latn-BA"/>
        </w:rPr>
        <w:t>Pored izv</w:t>
      </w:r>
      <w:r w:rsidR="00902224" w:rsidRPr="00F91D32">
        <w:rPr>
          <w:lang w:val="bs-Latn-BA"/>
        </w:rPr>
        <w:t>j</w:t>
      </w:r>
      <w:r w:rsidRPr="00F91D32">
        <w:rPr>
          <w:lang w:val="bs-Latn-BA"/>
        </w:rPr>
        <w:t>eštaja izloženih u Članu 3., ovaj Član obuhvata sl</w:t>
      </w:r>
      <w:r w:rsidR="00902224" w:rsidRPr="00F91D32">
        <w:rPr>
          <w:lang w:val="bs-Latn-BA"/>
        </w:rPr>
        <w:t>ij</w:t>
      </w:r>
      <w:r w:rsidRPr="00F91D32">
        <w:rPr>
          <w:lang w:val="bs-Latn-BA"/>
        </w:rPr>
        <w:t>edeće dokumente:</w:t>
      </w:r>
    </w:p>
    <w:p w14:paraId="4B5439D7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računovodstvena evidencija (elektronska ili manuelna) u dvojnom knjigovodstvenom sistemu Korisnika, kao što su glavna knjiga, pomoćne poslovne knjige i nalozi za plaćanje, registar osnovnih sredstava i druge računovodstvene informacije;</w:t>
      </w:r>
    </w:p>
    <w:p w14:paraId="793BD986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dokazi o sprovedenim procedurama javnih nabavki, kao što su tenderska dokumentacija, tenderske ponude i evaluativni </w:t>
      </w:r>
      <w:r w:rsidR="00902224" w:rsidRPr="00B612F6">
        <w:rPr>
          <w:lang w:val="bs-Latn-BA"/>
        </w:rPr>
        <w:t>izvještaji</w:t>
      </w:r>
      <w:r w:rsidRPr="00B612F6">
        <w:rPr>
          <w:lang w:val="bs-Latn-BA"/>
        </w:rPr>
        <w:t>;</w:t>
      </w:r>
    </w:p>
    <w:p w14:paraId="0814E384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dokazi o obavezama, kao što su ugovori i slične forme;</w:t>
      </w:r>
    </w:p>
    <w:p w14:paraId="2468FFEB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dokazi o pruženim uslugama, kao što su odobreni izv</w:t>
      </w:r>
      <w:r w:rsidR="00902224">
        <w:rPr>
          <w:lang w:val="bs-Latn-BA"/>
        </w:rPr>
        <w:t>j</w:t>
      </w:r>
      <w:r w:rsidRPr="00B612F6">
        <w:rPr>
          <w:lang w:val="bs-Latn-BA"/>
        </w:rPr>
        <w:t>eštaji, pr</w:t>
      </w:r>
      <w:r w:rsidR="00902224">
        <w:rPr>
          <w:lang w:val="bs-Latn-BA"/>
        </w:rPr>
        <w:t>ij</w:t>
      </w:r>
      <w:r w:rsidRPr="00B612F6">
        <w:rPr>
          <w:lang w:val="bs-Latn-BA"/>
        </w:rPr>
        <w:t xml:space="preserve">evozne karte, dokazi o seminarima, konferencijama i obukama (uključujući relevantnu dokumentaciju i dobijene materijale i </w:t>
      </w:r>
      <w:r w:rsidR="00902224">
        <w:rPr>
          <w:lang w:val="bs-Latn-BA"/>
        </w:rPr>
        <w:t>certifikate</w:t>
      </w:r>
      <w:r w:rsidRPr="00B612F6">
        <w:rPr>
          <w:lang w:val="bs-Latn-BA"/>
        </w:rPr>
        <w:t>), itd.;</w:t>
      </w:r>
    </w:p>
    <w:p w14:paraId="6B2EA05A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dokazi o primljenoj robi, kao što su dokazi o isporukama od dobavljača;</w:t>
      </w:r>
    </w:p>
    <w:p w14:paraId="76CA8F8F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dokazi o izvršenim uplatama, kao što su potvrde i računi</w:t>
      </w:r>
    </w:p>
    <w:p w14:paraId="53F24C52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dokazi o kupovinama, kao što su fakture i računi;</w:t>
      </w:r>
    </w:p>
    <w:p w14:paraId="1166CADF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dokazi o uplatama, kao što su bankovni izvodi, i drugi relevantni dokazi o uplatama</w:t>
      </w:r>
    </w:p>
    <w:p w14:paraId="2F8181C3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dokaz da su plaćeni porezi nepovratni ; </w:t>
      </w:r>
    </w:p>
    <w:p w14:paraId="165BEAE3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>troškovi goriva – kratak pregled u formi spiska pređenih razdaljina, pros</w:t>
      </w:r>
      <w:r w:rsidR="0082038D">
        <w:rPr>
          <w:lang w:val="bs-Latn-BA"/>
        </w:rPr>
        <w:t>j</w:t>
      </w:r>
      <w:r w:rsidRPr="00B612F6">
        <w:rPr>
          <w:lang w:val="bs-Latn-BA"/>
        </w:rPr>
        <w:t xml:space="preserve">ečna potrošnja </w:t>
      </w:r>
      <w:r w:rsidR="00B900D4" w:rsidRPr="00B612F6">
        <w:rPr>
          <w:lang w:val="bs-Latn-BA"/>
        </w:rPr>
        <w:t>korištenog</w:t>
      </w:r>
      <w:r w:rsidRPr="00B612F6">
        <w:rPr>
          <w:lang w:val="bs-Latn-BA"/>
        </w:rPr>
        <w:t xml:space="preserve"> vozila, c</w:t>
      </w:r>
      <w:r w:rsidR="00B900D4">
        <w:rPr>
          <w:lang w:val="bs-Latn-BA"/>
        </w:rPr>
        <w:t>ij</w:t>
      </w:r>
      <w:r w:rsidRPr="00B612F6">
        <w:rPr>
          <w:lang w:val="bs-Latn-BA"/>
        </w:rPr>
        <w:t>ene goriva i održavanja;</w:t>
      </w:r>
    </w:p>
    <w:p w14:paraId="5F4EC028" w14:textId="77777777" w:rsidR="003014D9" w:rsidRPr="00B612F6" w:rsidRDefault="003014D9" w:rsidP="00E94415">
      <w:pPr>
        <w:pStyle w:val="Bullet1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evidencija plaćanja osoblja, kao što su ugovori, </w:t>
      </w:r>
      <w:r w:rsidR="00B900D4" w:rsidRPr="00B612F6">
        <w:rPr>
          <w:lang w:val="bs-Latn-BA"/>
        </w:rPr>
        <w:t>izvještaji</w:t>
      </w:r>
      <w:r w:rsidRPr="00B612F6">
        <w:rPr>
          <w:lang w:val="bs-Latn-BA"/>
        </w:rPr>
        <w:t xml:space="preserve"> o isplaćenim zaradama i obrasci za evidentiranje radnog vremena (</w:t>
      </w:r>
      <w:r w:rsidRPr="00B612F6">
        <w:rPr>
          <w:i/>
          <w:lang w:val="bs-Latn-BA"/>
        </w:rPr>
        <w:t>time sheets</w:t>
      </w:r>
      <w:r w:rsidRPr="00B612F6">
        <w:rPr>
          <w:lang w:val="bs-Latn-BA"/>
        </w:rPr>
        <w:t>). Lokalno osoblje zaposleno na određeno vr</w:t>
      </w:r>
      <w:r w:rsidR="00B900D4">
        <w:rPr>
          <w:lang w:val="bs-Latn-BA"/>
        </w:rPr>
        <w:t>ij</w:t>
      </w:r>
      <w:r w:rsidRPr="00B612F6">
        <w:rPr>
          <w:lang w:val="bs-Latn-BA"/>
        </w:rPr>
        <w:t xml:space="preserve">eme: detalji o isplaćenim naknadama blagovremeno potvrđenim od strane nadležne osobe, bruto </w:t>
      </w:r>
      <w:r w:rsidRPr="00B612F6">
        <w:rPr>
          <w:lang w:val="bs-Latn-BA"/>
        </w:rPr>
        <w:lastRenderedPageBreak/>
        <w:t xml:space="preserve">zarade prikazane po svim stavkama, socijalne beneficije, osiguranje i neto plate. Za nerezidente: analiza i </w:t>
      </w:r>
      <w:r w:rsidR="00B900D4" w:rsidRPr="00B612F6">
        <w:rPr>
          <w:lang w:val="bs-Latn-BA"/>
        </w:rPr>
        <w:t>raspodjela</w:t>
      </w:r>
      <w:r w:rsidRPr="00B612F6">
        <w:rPr>
          <w:lang w:val="bs-Latn-BA"/>
        </w:rPr>
        <w:t xml:space="preserve"> troškova rada po </w:t>
      </w:r>
      <w:r w:rsidR="00B900D4" w:rsidRPr="00B612F6">
        <w:rPr>
          <w:lang w:val="bs-Latn-BA"/>
        </w:rPr>
        <w:t>mjesecima</w:t>
      </w:r>
      <w:r w:rsidRPr="00B612F6">
        <w:rPr>
          <w:lang w:val="bs-Latn-BA"/>
        </w:rPr>
        <w:t>, uobičajena bruto zarada zasnovana na univerzalnim utvrđenim iznosima, socijalne beneficije, osiguranje i neto plate.</w:t>
      </w:r>
    </w:p>
    <w:p w14:paraId="6B2EB97C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 xml:space="preserve">Komunikacija </w:t>
      </w:r>
    </w:p>
    <w:p w14:paraId="7A8ECD05" w14:textId="77777777" w:rsidR="00BA63BC" w:rsidRPr="00B612F6" w:rsidRDefault="00BA63BC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11.</w:t>
      </w:r>
    </w:p>
    <w:p w14:paraId="535C2623" w14:textId="77777777" w:rsidR="00BA63BC" w:rsidRPr="00B612F6" w:rsidRDefault="00BA63BC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Zvanična komunikacija između Davaoca i Korisnika sprovodi</w:t>
      </w:r>
      <w:r w:rsidR="00B900D4">
        <w:rPr>
          <w:lang w:val="bs-Latn-BA"/>
        </w:rPr>
        <w:t xml:space="preserve">t </w:t>
      </w:r>
      <w:r w:rsidRPr="00B612F6">
        <w:rPr>
          <w:lang w:val="bs-Latn-BA"/>
        </w:rPr>
        <w:t>će se između nadležnog osoblja Davaoca i kontakt osobe Korisnika kojoj je ova dužnost dod</w:t>
      </w:r>
      <w:r w:rsidR="00B900D4">
        <w:rPr>
          <w:lang w:val="bs-Latn-BA"/>
        </w:rPr>
        <w:t>j</w:t>
      </w:r>
      <w:r w:rsidRPr="00B612F6">
        <w:rPr>
          <w:lang w:val="bs-Latn-BA"/>
        </w:rPr>
        <w:t>eljena, putem elektronskih adresa navedenih u ovom Ugovoru. Elektronska komunikacija između gore pomenutih lica predstavlja</w:t>
      </w:r>
      <w:r w:rsidR="00B900D4">
        <w:rPr>
          <w:lang w:val="bs-Latn-BA"/>
        </w:rPr>
        <w:t xml:space="preserve">t </w:t>
      </w:r>
      <w:r w:rsidRPr="00B612F6">
        <w:rPr>
          <w:lang w:val="bs-Latn-BA"/>
        </w:rPr>
        <w:t>će zvaničnu komunikaciju između Davaoca i Korisnika, osim ako Davalac jasno ne ukaže na potrebu za pisanom komunikacijom po određenim pitanjima.</w:t>
      </w:r>
    </w:p>
    <w:p w14:paraId="112FE728" w14:textId="77777777" w:rsidR="00BA63BC" w:rsidRPr="00B612F6" w:rsidRDefault="00BA63BC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Sva komunikacija koja nije u skladu sa odredbama ovog člana neće se smatrati zvaničnom komunikacijom i nije obavezujuća za Davaoca.</w:t>
      </w:r>
    </w:p>
    <w:p w14:paraId="75C3A638" w14:textId="77777777" w:rsidR="00BA63BC" w:rsidRPr="00B612F6" w:rsidRDefault="00BA63BC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Davalac će blagovremeno davati pojašnjenja/odgovore na sva pitanja postavljena od strane Korisnika.</w:t>
      </w:r>
    </w:p>
    <w:p w14:paraId="6DCCB77D" w14:textId="77777777" w:rsidR="00BA63BC" w:rsidRPr="00B612F6" w:rsidRDefault="00BA63BC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Za sva sporna pitanja tokom sprovođenja projekta, Korisnik ima pravo da konsultuje i </w:t>
      </w:r>
      <w:r w:rsidR="00B900D4" w:rsidRPr="00B612F6">
        <w:rPr>
          <w:lang w:val="bs-Latn-BA"/>
        </w:rPr>
        <w:t>zaht</w:t>
      </w:r>
      <w:r w:rsidR="0082038D">
        <w:rPr>
          <w:lang w:val="bs-Latn-BA"/>
        </w:rPr>
        <w:t>i</w:t>
      </w:r>
      <w:r w:rsidR="00B900D4" w:rsidRPr="00B612F6">
        <w:rPr>
          <w:lang w:val="bs-Latn-BA"/>
        </w:rPr>
        <w:t>jeva</w:t>
      </w:r>
      <w:r w:rsidRPr="00B612F6">
        <w:rPr>
          <w:lang w:val="bs-Latn-BA"/>
        </w:rPr>
        <w:t xml:space="preserve"> mišljenje Davaoca. Davalac će u roku od dv</w:t>
      </w:r>
      <w:r w:rsidR="00B900D4">
        <w:rPr>
          <w:lang w:val="bs-Latn-BA"/>
        </w:rPr>
        <w:t>ij</w:t>
      </w:r>
      <w:r w:rsidRPr="00B612F6">
        <w:rPr>
          <w:lang w:val="bs-Latn-BA"/>
        </w:rPr>
        <w:t xml:space="preserve">e </w:t>
      </w:r>
      <w:r w:rsidR="00B900D4">
        <w:rPr>
          <w:lang w:val="bs-Latn-BA"/>
        </w:rPr>
        <w:t>sedmice</w:t>
      </w:r>
      <w:r w:rsidRPr="00B612F6">
        <w:rPr>
          <w:lang w:val="bs-Latn-BA"/>
        </w:rPr>
        <w:t xml:space="preserve"> ponuditi racionalno r</w:t>
      </w:r>
      <w:r w:rsidR="00B900D4">
        <w:rPr>
          <w:lang w:val="bs-Latn-BA"/>
        </w:rPr>
        <w:t>j</w:t>
      </w:r>
      <w:r w:rsidRPr="00B612F6">
        <w:rPr>
          <w:lang w:val="bs-Latn-BA"/>
        </w:rPr>
        <w:t xml:space="preserve">ešenje. Ukoliko je potrebno, Davalac može uputiti Korisnika na komunikaciju sa </w:t>
      </w:r>
      <w:r w:rsidR="00956835" w:rsidRPr="00B612F6">
        <w:rPr>
          <w:lang w:val="bs-Latn-BA"/>
        </w:rPr>
        <w:t>Grant m</w:t>
      </w:r>
      <w:r w:rsidRPr="00B612F6">
        <w:rPr>
          <w:lang w:val="bs-Latn-BA"/>
        </w:rPr>
        <w:t>enadžerom.</w:t>
      </w:r>
    </w:p>
    <w:p w14:paraId="61A82E12" w14:textId="77777777" w:rsidR="00BA63BC" w:rsidRPr="00B612F6" w:rsidRDefault="00BA63BC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Kako bi olakšao komunikaciju i vođenje dokumentacije, Davalac će za Korisnika uspostaviti virtuelni pristup </w:t>
      </w:r>
      <w:r w:rsidR="00D61424" w:rsidRPr="00B612F6">
        <w:rPr>
          <w:lang w:val="bs-Latn-BA"/>
        </w:rPr>
        <w:t>dashboard-u</w:t>
      </w:r>
      <w:r w:rsidRPr="00B612F6">
        <w:rPr>
          <w:lang w:val="bs-Latn-BA"/>
        </w:rPr>
        <w:t xml:space="preserve">. Korisnik je u obavezi da koristi </w:t>
      </w:r>
      <w:r w:rsidR="00D61424" w:rsidRPr="00B612F6">
        <w:rPr>
          <w:lang w:val="bs-Latn-BA"/>
        </w:rPr>
        <w:t>ovaj alat</w:t>
      </w:r>
      <w:r w:rsidRPr="00B612F6">
        <w:rPr>
          <w:lang w:val="bs-Latn-BA"/>
        </w:rPr>
        <w:t xml:space="preserve"> prema uputstvima Davaoca.</w:t>
      </w:r>
    </w:p>
    <w:p w14:paraId="0BFC4587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>Kvalitet rezultata</w:t>
      </w:r>
    </w:p>
    <w:p w14:paraId="68040F7A" w14:textId="77777777" w:rsidR="007E665D" w:rsidRPr="00B612F6" w:rsidRDefault="007E665D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12.</w:t>
      </w:r>
    </w:p>
    <w:p w14:paraId="7ED2A770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Studije koje predstavljaju integralni </w:t>
      </w:r>
      <w:r w:rsidR="00B900D4" w:rsidRPr="00B612F6">
        <w:rPr>
          <w:lang w:val="bs-Latn-BA"/>
        </w:rPr>
        <w:t>dio</w:t>
      </w:r>
      <w:r w:rsidRPr="00B612F6">
        <w:rPr>
          <w:lang w:val="bs-Latn-BA"/>
        </w:rPr>
        <w:t xml:space="preserve"> </w:t>
      </w:r>
      <w:r w:rsidR="0015174F" w:rsidRPr="00B612F6">
        <w:rPr>
          <w:color w:val="000000"/>
          <w:lang w:val="bs-Latn-BA"/>
        </w:rPr>
        <w:t>Programa malih grantova</w:t>
      </w:r>
      <w:r w:rsidRPr="00B612F6">
        <w:rPr>
          <w:color w:val="000000"/>
          <w:lang w:val="bs-Latn-BA"/>
        </w:rPr>
        <w:t xml:space="preserve"> </w:t>
      </w:r>
      <w:r w:rsidRPr="00B612F6">
        <w:rPr>
          <w:lang w:val="bs-Latn-BA"/>
        </w:rPr>
        <w:t>treba da budu originalne i da doprinose ostvarivanju ciljeva Projekta.</w:t>
      </w:r>
    </w:p>
    <w:p w14:paraId="726E7802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će osigurati da su rezultati ostvareni ovim Projektom originalni i da nisu d</w:t>
      </w:r>
      <w:r w:rsidR="00B900D4">
        <w:rPr>
          <w:lang w:val="bs-Latn-BA"/>
        </w:rPr>
        <w:t>j</w:t>
      </w:r>
      <w:r w:rsidRPr="00B612F6">
        <w:rPr>
          <w:lang w:val="bs-Latn-BA"/>
        </w:rPr>
        <w:t xml:space="preserve">elimično ili u potpunosti ostvareni kao </w:t>
      </w:r>
      <w:r w:rsidR="00B900D4" w:rsidRPr="00B612F6">
        <w:rPr>
          <w:lang w:val="bs-Latn-BA"/>
        </w:rPr>
        <w:t>dio</w:t>
      </w:r>
      <w:r w:rsidRPr="00B612F6">
        <w:rPr>
          <w:lang w:val="bs-Latn-BA"/>
        </w:rPr>
        <w:t xml:space="preserve"> drugog projekta ili drugih aktivnosti. </w:t>
      </w:r>
    </w:p>
    <w:p w14:paraId="12FEDC8A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Rezultati će biti prezentovani na regionalnoj konferenciji koja će biti održana u okviru WeBER 2.0 projekta i objavljeni na </w:t>
      </w:r>
      <w:hyperlink r:id="rId9" w:history="1">
        <w:r w:rsidRPr="00B612F6">
          <w:rPr>
            <w:rStyle w:val="Hyperlink"/>
            <w:color w:val="0563C1"/>
            <w:lang w:val="bs-Latn-BA"/>
          </w:rPr>
          <w:t>www.par-monitor.org</w:t>
        </w:r>
      </w:hyperlink>
      <w:r w:rsidRPr="00B612F6">
        <w:rPr>
          <w:lang w:val="bs-Latn-BA"/>
        </w:rPr>
        <w:t xml:space="preserve">. Davalac zadržava pravo da predlaže </w:t>
      </w:r>
      <w:r w:rsidR="00B900D4" w:rsidRPr="00B612F6">
        <w:rPr>
          <w:lang w:val="bs-Latn-BA"/>
        </w:rPr>
        <w:t>izmjene</w:t>
      </w:r>
      <w:r w:rsidRPr="00B612F6">
        <w:rPr>
          <w:lang w:val="bs-Latn-BA"/>
        </w:rPr>
        <w:t xml:space="preserve"> i unapređenja metodologije Projektnih rezultata u skladu sa Projektnim dokumentom.</w:t>
      </w:r>
    </w:p>
    <w:p w14:paraId="565F5EB1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Davalac ima pravo da kontroliše kvalitet finalnog proizvoda projekta.</w:t>
      </w:r>
    </w:p>
    <w:p w14:paraId="23C08DDC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Korisnik je u obavezi da učestvuje u svim projektnim aktivnostima koje se odnose na sprovođenje </w:t>
      </w:r>
      <w:r w:rsidR="00354DAD" w:rsidRPr="00B612F6">
        <w:rPr>
          <w:lang w:val="bs-Latn-BA"/>
        </w:rPr>
        <w:t>Programa</w:t>
      </w:r>
      <w:r w:rsidRPr="00B612F6">
        <w:rPr>
          <w:lang w:val="bs-Latn-BA"/>
        </w:rPr>
        <w:t xml:space="preserve"> </w:t>
      </w:r>
      <w:r w:rsidR="00354DAD" w:rsidRPr="00B612F6">
        <w:rPr>
          <w:lang w:val="bs-Latn-BA"/>
        </w:rPr>
        <w:t>malih grantova</w:t>
      </w:r>
      <w:r w:rsidRPr="00B612F6">
        <w:rPr>
          <w:lang w:val="bs-Latn-BA"/>
        </w:rPr>
        <w:t xml:space="preserve">, </w:t>
      </w:r>
      <w:r w:rsidRPr="00B612F6">
        <w:rPr>
          <w:color w:val="000000"/>
          <w:lang w:val="bs-Latn-BA"/>
        </w:rPr>
        <w:t xml:space="preserve">doprinose kreiranju PAR Monitor </w:t>
      </w:r>
      <w:r w:rsidR="00B900D4" w:rsidRPr="00B612F6">
        <w:rPr>
          <w:color w:val="000000"/>
          <w:lang w:val="bs-Latn-BA"/>
        </w:rPr>
        <w:t>izv</w:t>
      </w:r>
      <w:r w:rsidR="00B900D4">
        <w:rPr>
          <w:color w:val="000000"/>
          <w:lang w:val="bs-Latn-BA"/>
        </w:rPr>
        <w:t>je</w:t>
      </w:r>
      <w:r w:rsidR="00B900D4" w:rsidRPr="00B612F6">
        <w:rPr>
          <w:color w:val="000000"/>
          <w:lang w:val="bs-Latn-BA"/>
        </w:rPr>
        <w:t>štaja</w:t>
      </w:r>
      <w:r w:rsidRPr="00B612F6">
        <w:rPr>
          <w:color w:val="000000"/>
          <w:lang w:val="bs-Latn-BA"/>
        </w:rPr>
        <w:t xml:space="preserve"> i </w:t>
      </w:r>
      <w:r w:rsidRPr="00B612F6">
        <w:rPr>
          <w:lang w:val="bs-Latn-BA"/>
        </w:rPr>
        <w:t>drugim projektnim aktivnostima po pozivu Davaoca.</w:t>
      </w:r>
    </w:p>
    <w:p w14:paraId="2D0EF76E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>Vlasništvo i upotreba rezultata</w:t>
      </w:r>
    </w:p>
    <w:p w14:paraId="32370DE1" w14:textId="77777777" w:rsidR="007E665D" w:rsidRPr="00B612F6" w:rsidRDefault="007E665D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lastRenderedPageBreak/>
        <w:t>Član 13</w:t>
      </w:r>
      <w:r w:rsidR="000C53D8" w:rsidRPr="00B612F6">
        <w:rPr>
          <w:b/>
          <w:szCs w:val="22"/>
          <w:lang w:val="bs-Latn-BA"/>
        </w:rPr>
        <w:t>.</w:t>
      </w:r>
    </w:p>
    <w:p w14:paraId="051C3F31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Vlasništvo pripada Korisniku, kao i pravo intelektualne i industrijske svojine koja proizilazi iz rezultata aktivnosti, </w:t>
      </w:r>
      <w:r w:rsidR="00B900D4" w:rsidRPr="00B612F6">
        <w:rPr>
          <w:lang w:val="bs-Latn-BA"/>
        </w:rPr>
        <w:t>izvještaja</w:t>
      </w:r>
      <w:r w:rsidRPr="00B612F6">
        <w:rPr>
          <w:lang w:val="bs-Latn-BA"/>
        </w:rPr>
        <w:t xml:space="preserve"> i drugih relevantnih dokumenata u okviru Projekta.   </w:t>
      </w:r>
    </w:p>
    <w:p w14:paraId="27B0F519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ovlašćuje Davaoca da koristi, posebno skladišti, modifikuje, prevodi, prikazuje, reprodukuje u bilo kojoj tehničkoj proceduri, objavljuje i komunicira sa medijima svu dokumentaciju koja proizilazi iz aktivnosti, bez obzira na formu i bez potrebe da krši postojeća prava industrijske i intelektualne svojine.</w:t>
      </w:r>
    </w:p>
    <w:p w14:paraId="4AB77FB2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se obavezuje da će obezb</w:t>
      </w:r>
      <w:r w:rsidR="00B900D4">
        <w:rPr>
          <w:lang w:val="bs-Latn-BA"/>
        </w:rPr>
        <w:t>ij</w:t>
      </w:r>
      <w:r w:rsidRPr="00B612F6">
        <w:rPr>
          <w:lang w:val="bs-Latn-BA"/>
        </w:rPr>
        <w:t xml:space="preserve">editi sva prava na </w:t>
      </w:r>
      <w:r w:rsidR="00B900D4">
        <w:rPr>
          <w:lang w:val="bs-Latn-BA"/>
        </w:rPr>
        <w:t>korištenje</w:t>
      </w:r>
      <w:r w:rsidRPr="00B612F6">
        <w:rPr>
          <w:lang w:val="bs-Latn-BA"/>
        </w:rPr>
        <w:t xml:space="preserve"> postojeće intelektualne svojine, neophodna za implementaciju ovog Ugovora.</w:t>
      </w:r>
    </w:p>
    <w:p w14:paraId="7CAAB1AB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U slučaju da su fizička lica prikazana na foto ili video dokumentaciji, Korisnik će u završnom izv</w:t>
      </w:r>
      <w:r w:rsidR="00B900D4">
        <w:rPr>
          <w:lang w:val="bs-Latn-BA"/>
        </w:rPr>
        <w:t>j</w:t>
      </w:r>
      <w:r w:rsidRPr="00B612F6">
        <w:rPr>
          <w:lang w:val="bs-Latn-BA"/>
        </w:rPr>
        <w:t>eštaju koji se podnosi Davaocu obezb</w:t>
      </w:r>
      <w:r w:rsidR="00B900D4">
        <w:rPr>
          <w:lang w:val="bs-Latn-BA"/>
        </w:rPr>
        <w:t>ij</w:t>
      </w:r>
      <w:r w:rsidRPr="00B612F6">
        <w:rPr>
          <w:lang w:val="bs-Latn-BA"/>
        </w:rPr>
        <w:t>editi izjave ovih lica u kojima oni daju saglasnost za upotrebu ovog sadržaja. Ovo se ne odnosi na fotografije i video materijal snimljene na javnim m</w:t>
      </w:r>
      <w:r w:rsidR="00B900D4">
        <w:rPr>
          <w:lang w:val="bs-Latn-BA"/>
        </w:rPr>
        <w:t>j</w:t>
      </w:r>
      <w:r w:rsidRPr="00B612F6">
        <w:rPr>
          <w:lang w:val="bs-Latn-BA"/>
        </w:rPr>
        <w:t>estima/konferencijama i koji prikazuju učesnike/gledaoce, ili javne ličnosti prilikom njihovih javnih nastupa.</w:t>
      </w:r>
    </w:p>
    <w:p w14:paraId="3B6EDD70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>Sukob interesa</w:t>
      </w:r>
    </w:p>
    <w:p w14:paraId="2731F651" w14:textId="77777777" w:rsidR="007E665D" w:rsidRPr="00B612F6" w:rsidRDefault="007E665D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14</w:t>
      </w:r>
      <w:r w:rsidR="000C53D8" w:rsidRPr="00B612F6">
        <w:rPr>
          <w:b/>
          <w:szCs w:val="22"/>
          <w:lang w:val="bs-Latn-BA"/>
        </w:rPr>
        <w:t>.</w:t>
      </w:r>
    </w:p>
    <w:p w14:paraId="42C35918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će preduzeti sve neophodne m</w:t>
      </w:r>
      <w:r w:rsidR="00B900D4">
        <w:rPr>
          <w:lang w:val="bs-Latn-BA"/>
        </w:rPr>
        <w:t>j</w:t>
      </w:r>
      <w:r w:rsidRPr="00B612F6">
        <w:rPr>
          <w:lang w:val="bs-Latn-BA"/>
        </w:rPr>
        <w:t>ere da spr</w:t>
      </w:r>
      <w:r w:rsidR="00B900D4">
        <w:rPr>
          <w:lang w:val="bs-Latn-BA"/>
        </w:rPr>
        <w:t>ij</w:t>
      </w:r>
      <w:r w:rsidRPr="00B612F6">
        <w:rPr>
          <w:lang w:val="bs-Latn-BA"/>
        </w:rPr>
        <w:t xml:space="preserve">eči bilo kakvu situaciju koja može ugroziti nezavisnost i fer implementaciju ovog Ugovora. Takvi sukobi interesa mogu nastati kao </w:t>
      </w:r>
      <w:r w:rsidR="00B900D4" w:rsidRPr="00B612F6">
        <w:rPr>
          <w:lang w:val="bs-Latn-BA"/>
        </w:rPr>
        <w:t>posljedica</w:t>
      </w:r>
      <w:r w:rsidRPr="00B612F6">
        <w:rPr>
          <w:lang w:val="bs-Latn-BA"/>
        </w:rPr>
        <w:t xml:space="preserve"> ekonomskog interesa, političke pripadnosti, nacionalnosti, porodičnih i emocionalnih veza, ili bilo koje druge vrste odnosa ili uzajamnog interesa.</w:t>
      </w:r>
    </w:p>
    <w:p w14:paraId="5B3DB520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Davalac će biti odmah </w:t>
      </w:r>
      <w:r w:rsidR="00B900D4" w:rsidRPr="00B612F6">
        <w:rPr>
          <w:lang w:val="bs-Latn-BA"/>
        </w:rPr>
        <w:t>obavješten</w:t>
      </w:r>
      <w:r w:rsidRPr="00B612F6">
        <w:rPr>
          <w:lang w:val="bs-Latn-BA"/>
        </w:rPr>
        <w:t xml:space="preserve"> o bilo kakvom konfliktu interesa koji može nastati u toku implementacije ovog Ugovora. U slučaju potvrde postojanja konflikta, Korisnik će odmah preduzeti sve neophodne korake za njegovo </w:t>
      </w:r>
      <w:r w:rsidR="00B900D4" w:rsidRPr="00B612F6">
        <w:rPr>
          <w:lang w:val="bs-Latn-BA"/>
        </w:rPr>
        <w:t>razrješenje</w:t>
      </w:r>
      <w:r w:rsidRPr="00B612F6">
        <w:rPr>
          <w:lang w:val="bs-Latn-BA"/>
        </w:rPr>
        <w:t>.</w:t>
      </w:r>
    </w:p>
    <w:p w14:paraId="695A6A6F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Davalac zadržava pravo da prov</w:t>
      </w:r>
      <w:r w:rsidR="00B900D4">
        <w:rPr>
          <w:lang w:val="bs-Latn-BA"/>
        </w:rPr>
        <w:t>j</w:t>
      </w:r>
      <w:r w:rsidRPr="00B612F6">
        <w:rPr>
          <w:lang w:val="bs-Latn-BA"/>
        </w:rPr>
        <w:t>eri da li su preduzete odgovarajuće m</w:t>
      </w:r>
      <w:r w:rsidR="00B900D4">
        <w:rPr>
          <w:lang w:val="bs-Latn-BA"/>
        </w:rPr>
        <w:t>j</w:t>
      </w:r>
      <w:r w:rsidRPr="00B612F6">
        <w:rPr>
          <w:lang w:val="bs-Latn-BA"/>
        </w:rPr>
        <w:t>ere i može zatražiti da se preduzmu dodatne m</w:t>
      </w:r>
      <w:r w:rsidR="00B900D4">
        <w:rPr>
          <w:lang w:val="bs-Latn-BA"/>
        </w:rPr>
        <w:t>j</w:t>
      </w:r>
      <w:r w:rsidRPr="00B612F6">
        <w:rPr>
          <w:lang w:val="bs-Latn-BA"/>
        </w:rPr>
        <w:t>ere, ako je to potrebno.</w:t>
      </w:r>
    </w:p>
    <w:p w14:paraId="4CB20E0C" w14:textId="77777777" w:rsidR="007E665D" w:rsidRPr="00B612F6" w:rsidRDefault="007E665D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Korisnik će osigurati da niko od njegovog osoblja, uključujući i visoki menadžment, nije izazvao situaciju koja može dovesti do konflikta interesa. U slučaju kršenja obaveza preuzetih na osnovu ovog Ugovora, Korisnik je u obavezi da odmah zam</w:t>
      </w:r>
      <w:r w:rsidR="00B900D4">
        <w:rPr>
          <w:lang w:val="bs-Latn-BA"/>
        </w:rPr>
        <w:t>ij</w:t>
      </w:r>
      <w:r w:rsidRPr="00B612F6">
        <w:rPr>
          <w:lang w:val="bs-Latn-BA"/>
        </w:rPr>
        <w:t>eni lice u pitanju bez ikakve odštete od strane Davaoca, ako se utvrdi da je lice u pitanju prouzrokovalo takvu situaciju.</w:t>
      </w:r>
    </w:p>
    <w:p w14:paraId="65D1C783" w14:textId="77777777" w:rsidR="00F5004B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>Odgovornost</w:t>
      </w:r>
    </w:p>
    <w:p w14:paraId="3BDFCEAC" w14:textId="77777777" w:rsidR="00F5004B" w:rsidRPr="00B612F6" w:rsidRDefault="00F5004B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15</w:t>
      </w:r>
      <w:r w:rsidR="000C53D8" w:rsidRPr="00B612F6">
        <w:rPr>
          <w:b/>
          <w:szCs w:val="22"/>
          <w:lang w:val="bs-Latn-BA"/>
        </w:rPr>
        <w:t>.</w:t>
      </w:r>
    </w:p>
    <w:p w14:paraId="14086D69" w14:textId="2327AE73" w:rsidR="00F5004B" w:rsidRPr="00B612F6" w:rsidRDefault="00F5004B" w:rsidP="00E94415">
      <w:pPr>
        <w:pStyle w:val="BodyTextWeBER"/>
        <w:spacing w:line="276" w:lineRule="auto"/>
        <w:rPr>
          <w:b/>
          <w:sz w:val="24"/>
          <w:szCs w:val="24"/>
          <w:lang w:val="bs-Latn-BA"/>
        </w:rPr>
      </w:pPr>
      <w:r w:rsidRPr="00B612F6">
        <w:rPr>
          <w:lang w:val="bs-Latn-BA"/>
        </w:rPr>
        <w:t>Davalac neće snositi nikakvu odgovornost ni pod kojim uslovima i ni iz kog razloga za štetu ili povredu nan</w:t>
      </w:r>
      <w:r w:rsidR="00B900D4">
        <w:rPr>
          <w:lang w:val="bs-Latn-BA"/>
        </w:rPr>
        <w:t>ij</w:t>
      </w:r>
      <w:r w:rsidRPr="00B612F6">
        <w:rPr>
          <w:lang w:val="bs-Latn-BA"/>
        </w:rPr>
        <w:t xml:space="preserve">etu osoblju ili imovini Korisnika prilikom sprovođenja Projekta, ili nastalu kao </w:t>
      </w:r>
      <w:r w:rsidR="0082038D" w:rsidRPr="00B612F6">
        <w:rPr>
          <w:lang w:val="bs-Latn-BA"/>
        </w:rPr>
        <w:t>r</w:t>
      </w:r>
      <w:r w:rsidR="0082038D">
        <w:rPr>
          <w:lang w:val="bs-Latn-BA"/>
        </w:rPr>
        <w:t>e</w:t>
      </w:r>
      <w:r w:rsidR="0082038D" w:rsidRPr="00B612F6">
        <w:rPr>
          <w:lang w:val="bs-Latn-BA"/>
        </w:rPr>
        <w:t xml:space="preserve">zultat </w:t>
      </w:r>
      <w:r w:rsidRPr="00B612F6">
        <w:rPr>
          <w:lang w:val="bs-Latn-BA"/>
        </w:rPr>
        <w:t xml:space="preserve">aktivnosti implementiranih u okviru Projekta. Stoga, Davalac ne može prihvatiti nikakav </w:t>
      </w:r>
      <w:r w:rsidR="00B900D4" w:rsidRPr="00B612F6">
        <w:rPr>
          <w:lang w:val="bs-Latn-BA"/>
        </w:rPr>
        <w:t>zahtjev</w:t>
      </w:r>
      <w:r w:rsidRPr="00B612F6">
        <w:rPr>
          <w:lang w:val="bs-Latn-BA"/>
        </w:rPr>
        <w:t xml:space="preserve"> za odštetu ili povećanje isplate</w:t>
      </w:r>
      <w:r w:rsidRPr="00B612F6">
        <w:rPr>
          <w:color w:val="FF0000"/>
          <w:lang w:val="bs-Latn-BA"/>
        </w:rPr>
        <w:t xml:space="preserve"> </w:t>
      </w:r>
      <w:r w:rsidRPr="00B612F6">
        <w:rPr>
          <w:lang w:val="bs-Latn-BA"/>
        </w:rPr>
        <w:t>u vezi sa bilo kakvom štetom ili povredom.</w:t>
      </w:r>
    </w:p>
    <w:p w14:paraId="225A0F37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lastRenderedPageBreak/>
        <w:t>Korisnik snosi punu odgovornost prema trećim licima, uključujući i odgovornost za štetu ili povredu bilo koje vrste, prouzrokovane od strane Korisnika tokom sprovođenja Projekta, ili kao posl</w:t>
      </w:r>
      <w:r w:rsidR="00B900D4">
        <w:rPr>
          <w:lang w:val="bs-Latn-BA"/>
        </w:rPr>
        <w:t>j</w:t>
      </w:r>
      <w:r w:rsidRPr="00B612F6">
        <w:rPr>
          <w:lang w:val="bs-Latn-BA"/>
        </w:rPr>
        <w:t>edice implementacije Projekta. Korisnik treba da zaštiti i oslobodi Davaoca svake odgovornosti koja proističe iz bilo kakvog odštetnog zaht</w:t>
      </w:r>
      <w:r w:rsidR="00AC54BF">
        <w:rPr>
          <w:lang w:val="bs-Latn-BA"/>
        </w:rPr>
        <w:t>j</w:t>
      </w:r>
      <w:r w:rsidRPr="00B612F6">
        <w:rPr>
          <w:lang w:val="bs-Latn-BA"/>
        </w:rPr>
        <w:t>eva ili aktivnosti kao rezultata povrede pravila i propisa od strane Korisnika, njegovih zaposlenih ili pojedinaca u njegovoj nadležnosti, ili kao rezultata povrede prava trećih lica.</w:t>
      </w:r>
    </w:p>
    <w:p w14:paraId="7406820D" w14:textId="77777777" w:rsidR="000C53D8" w:rsidRPr="00B612F6" w:rsidRDefault="000C53D8" w:rsidP="00E94415">
      <w:pPr>
        <w:pStyle w:val="BodyTextWeBER"/>
        <w:spacing w:line="276" w:lineRule="auto"/>
        <w:rPr>
          <w:lang w:val="bs-Latn-BA"/>
        </w:rPr>
      </w:pPr>
    </w:p>
    <w:p w14:paraId="38B81B18" w14:textId="77777777" w:rsidR="00F5004B" w:rsidRPr="00B612F6" w:rsidRDefault="00F5004B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16</w:t>
      </w:r>
      <w:r w:rsidR="000C53D8" w:rsidRPr="00B612F6">
        <w:rPr>
          <w:b/>
          <w:szCs w:val="22"/>
          <w:lang w:val="bs-Latn-BA"/>
        </w:rPr>
        <w:t>.</w:t>
      </w:r>
    </w:p>
    <w:p w14:paraId="09F430A1" w14:textId="77777777" w:rsidR="00232650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Ako se neophodni uslovi za upotrebu </w:t>
      </w:r>
      <w:r w:rsidR="00AC54BF" w:rsidRPr="00B612F6">
        <w:rPr>
          <w:lang w:val="bs-Latn-BA"/>
        </w:rPr>
        <w:t>dod</w:t>
      </w:r>
      <w:r w:rsidR="00AC54BF">
        <w:rPr>
          <w:lang w:val="bs-Latn-BA"/>
        </w:rPr>
        <w:t>i</w:t>
      </w:r>
      <w:r w:rsidR="00AC54BF" w:rsidRPr="00B612F6">
        <w:rPr>
          <w:lang w:val="bs-Latn-BA"/>
        </w:rPr>
        <w:t>jeljenih</w:t>
      </w:r>
      <w:r w:rsidRPr="00B612F6">
        <w:rPr>
          <w:lang w:val="bs-Latn-BA"/>
        </w:rPr>
        <w:t xml:space="preserve"> finansijskih sredstava </w:t>
      </w:r>
      <w:r w:rsidR="00AC54BF" w:rsidRPr="00B612F6">
        <w:rPr>
          <w:lang w:val="bs-Latn-BA"/>
        </w:rPr>
        <w:t>promjene</w:t>
      </w:r>
      <w:r w:rsidRPr="00B612F6">
        <w:rPr>
          <w:lang w:val="bs-Latn-BA"/>
        </w:rPr>
        <w:t xml:space="preserve"> ili prestanu da važe, kao u slučaju suštinskih odstupanja od Ugovora, nepravilnosti i/ili prevarnog ponašanja, Korisnik je u obavezi da vrati finansijska sredstva Davaocu.</w:t>
      </w:r>
      <w:r w:rsidR="00232650" w:rsidRPr="00B612F6">
        <w:rPr>
          <w:lang w:val="bs-Latn-BA"/>
        </w:rPr>
        <w:t xml:space="preserve"> </w:t>
      </w:r>
    </w:p>
    <w:p w14:paraId="77FA39D8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 xml:space="preserve">Raskid ugovora </w:t>
      </w:r>
    </w:p>
    <w:p w14:paraId="558A1DDC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Ako se utvrdi da su obaveze iz ovog Ugovora grubo prekršene, ili da Projekat nije implementiran u skladu sa ovim Ugovorom, Davalac ima pravo da raskine Ugovor.</w:t>
      </w:r>
    </w:p>
    <w:p w14:paraId="2EA86DA5" w14:textId="77777777" w:rsidR="000C53D8" w:rsidRPr="00B612F6" w:rsidRDefault="000C53D8" w:rsidP="00E94415">
      <w:pPr>
        <w:pStyle w:val="BodyTextWeBER"/>
        <w:spacing w:line="276" w:lineRule="auto"/>
        <w:rPr>
          <w:lang w:val="bs-Latn-BA"/>
        </w:rPr>
      </w:pPr>
    </w:p>
    <w:p w14:paraId="0E831BED" w14:textId="77777777" w:rsidR="00F5004B" w:rsidRPr="00B612F6" w:rsidRDefault="00F5004B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18</w:t>
      </w:r>
      <w:r w:rsidR="000C53D8" w:rsidRPr="00B612F6">
        <w:rPr>
          <w:b/>
          <w:szCs w:val="22"/>
          <w:lang w:val="bs-Latn-BA"/>
        </w:rPr>
        <w:t>.</w:t>
      </w:r>
    </w:p>
    <w:p w14:paraId="56D3036D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Sastavni </w:t>
      </w:r>
      <w:r w:rsidR="00AC54BF" w:rsidRPr="00B612F6">
        <w:rPr>
          <w:lang w:val="bs-Latn-BA"/>
        </w:rPr>
        <w:t>dio</w:t>
      </w:r>
      <w:r w:rsidRPr="00B612F6">
        <w:rPr>
          <w:lang w:val="bs-Latn-BA"/>
        </w:rPr>
        <w:t xml:space="preserve"> ovog Ugovora čine Opšti uslovi koji važe</w:t>
      </w:r>
      <w:r w:rsidR="003562C9" w:rsidRPr="00B612F6">
        <w:rPr>
          <w:lang w:val="bs-Latn-BA"/>
        </w:rPr>
        <w:t xml:space="preserve"> </w:t>
      </w:r>
      <w:r w:rsidRPr="00B612F6">
        <w:rPr>
          <w:lang w:val="bs-Latn-BA"/>
        </w:rPr>
        <w:t xml:space="preserve">za Ugovore o </w:t>
      </w:r>
      <w:r w:rsidR="00AC54BF" w:rsidRPr="00B612F6">
        <w:rPr>
          <w:lang w:val="bs-Latn-BA"/>
        </w:rPr>
        <w:t>dodjeli</w:t>
      </w:r>
      <w:r w:rsidRPr="00B612F6">
        <w:rPr>
          <w:lang w:val="bs-Latn-BA"/>
        </w:rPr>
        <w:t xml:space="preserve"> finansijskih sredstava koje  finansira Evropska unija za spoljne aktivnosti, koji se nalaze u prilogu ovog Ugovora.</w:t>
      </w:r>
    </w:p>
    <w:p w14:paraId="78374C81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Carine, porezi i troškovi, uključujući i PDV, nisu prihvatljivi troškovi na aktivnostima koje podržava Davalac i neće biti nadoknađeni.</w:t>
      </w:r>
    </w:p>
    <w:p w14:paraId="7C7EDDE1" w14:textId="77777777" w:rsidR="00232650" w:rsidRPr="00B612F6" w:rsidRDefault="00232650" w:rsidP="00E94415">
      <w:pPr>
        <w:pStyle w:val="H1WeBER"/>
        <w:rPr>
          <w:lang w:val="bs-Latn-BA"/>
        </w:rPr>
      </w:pPr>
      <w:r w:rsidRPr="00B612F6">
        <w:rPr>
          <w:lang w:val="bs-Latn-BA"/>
        </w:rPr>
        <w:t xml:space="preserve">Finalne odredbe </w:t>
      </w:r>
    </w:p>
    <w:p w14:paraId="2A130C08" w14:textId="77777777" w:rsidR="00F5004B" w:rsidRPr="00B612F6" w:rsidRDefault="00F5004B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 xml:space="preserve">Član </w:t>
      </w:r>
      <w:r w:rsidR="000C53D8" w:rsidRPr="00B612F6">
        <w:rPr>
          <w:b/>
          <w:szCs w:val="22"/>
          <w:lang w:val="bs-Latn-BA"/>
        </w:rPr>
        <w:t>19.</w:t>
      </w:r>
    </w:p>
    <w:p w14:paraId="37C15C28" w14:textId="77777777" w:rsidR="00F2696D" w:rsidRPr="00B612F6" w:rsidRDefault="000C53D8" w:rsidP="00E94415">
      <w:pPr>
        <w:rPr>
          <w:rFonts w:ascii="Myriad Pro Light" w:hAnsi="Myriad Pro Light"/>
          <w:lang w:val="bs-Latn-BA"/>
        </w:rPr>
      </w:pPr>
      <w:r w:rsidRPr="00B612F6">
        <w:rPr>
          <w:rFonts w:ascii="Myriad Pro Light" w:hAnsi="Myriad Pro Light"/>
          <w:lang w:val="bs-Latn-BA"/>
        </w:rPr>
        <w:t xml:space="preserve">Ovaj Ugovor stupa na snagu na dan potpisivanja Ugovora od strane Korisnika, kao ugovorne strane. </w:t>
      </w:r>
    </w:p>
    <w:p w14:paraId="0FF94ECA" w14:textId="77777777" w:rsidR="000C53D8" w:rsidRPr="00B612F6" w:rsidRDefault="000C53D8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>Član 20.</w:t>
      </w:r>
    </w:p>
    <w:p w14:paraId="6A505034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Svaki spor koji proističe iz ovog Ugovora r</w:t>
      </w:r>
      <w:r w:rsidR="00AC54BF">
        <w:rPr>
          <w:lang w:val="bs-Latn-BA"/>
        </w:rPr>
        <w:t>j</w:t>
      </w:r>
      <w:r w:rsidRPr="00B612F6">
        <w:rPr>
          <w:lang w:val="bs-Latn-BA"/>
        </w:rPr>
        <w:t>ešava</w:t>
      </w:r>
      <w:r w:rsidR="00AC54BF">
        <w:rPr>
          <w:lang w:val="bs-Latn-BA"/>
        </w:rPr>
        <w:t xml:space="preserve">t </w:t>
      </w:r>
      <w:r w:rsidRPr="00B612F6">
        <w:rPr>
          <w:lang w:val="bs-Latn-BA"/>
        </w:rPr>
        <w:t xml:space="preserve">će se sporazumno, a u slučaju da sporazum ne bude postignut, posredstvom nadležnog suda u </w:t>
      </w:r>
      <w:r w:rsidR="000C53D8" w:rsidRPr="00B612F6">
        <w:rPr>
          <w:lang w:val="bs-Latn-BA"/>
        </w:rPr>
        <w:t>XXX (glavni grad države Davaoca)</w:t>
      </w:r>
      <w:r w:rsidRPr="00B612F6">
        <w:rPr>
          <w:lang w:val="bs-Latn-BA"/>
        </w:rPr>
        <w:t xml:space="preserve">. </w:t>
      </w:r>
    </w:p>
    <w:p w14:paraId="2621DD45" w14:textId="77777777" w:rsidR="006023E6" w:rsidRPr="00B612F6" w:rsidRDefault="006023E6" w:rsidP="00E94415">
      <w:pPr>
        <w:pStyle w:val="BodyTextWeBER"/>
        <w:spacing w:line="276" w:lineRule="auto"/>
        <w:rPr>
          <w:lang w:val="bs-Latn-BA"/>
        </w:rPr>
      </w:pPr>
    </w:p>
    <w:p w14:paraId="7C3255A3" w14:textId="77777777" w:rsidR="00F5004B" w:rsidRPr="00B612F6" w:rsidRDefault="00F5004B" w:rsidP="00E94415">
      <w:pPr>
        <w:pStyle w:val="BodyTextWeBER"/>
        <w:spacing w:line="276" w:lineRule="auto"/>
        <w:jc w:val="center"/>
        <w:rPr>
          <w:b/>
          <w:szCs w:val="22"/>
          <w:lang w:val="bs-Latn-BA"/>
        </w:rPr>
      </w:pPr>
      <w:r w:rsidRPr="00B612F6">
        <w:rPr>
          <w:b/>
          <w:szCs w:val="22"/>
          <w:lang w:val="bs-Latn-BA"/>
        </w:rPr>
        <w:t xml:space="preserve">Član </w:t>
      </w:r>
      <w:r w:rsidR="000C53D8" w:rsidRPr="00B612F6">
        <w:rPr>
          <w:b/>
          <w:szCs w:val="22"/>
          <w:lang w:val="bs-Latn-BA"/>
        </w:rPr>
        <w:t>2</w:t>
      </w:r>
      <w:r w:rsidR="006023E6" w:rsidRPr="00B612F6">
        <w:rPr>
          <w:b/>
          <w:szCs w:val="22"/>
          <w:lang w:val="bs-Latn-BA"/>
        </w:rPr>
        <w:t>1</w:t>
      </w:r>
      <w:r w:rsidR="000C53D8" w:rsidRPr="00B612F6">
        <w:rPr>
          <w:b/>
          <w:szCs w:val="22"/>
          <w:lang w:val="bs-Latn-BA"/>
        </w:rPr>
        <w:t>.</w:t>
      </w:r>
    </w:p>
    <w:p w14:paraId="320C498C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Izrađen na </w:t>
      </w:r>
      <w:r w:rsidR="00AC54BF">
        <w:rPr>
          <w:lang w:val="bs-Latn-BA"/>
        </w:rPr>
        <w:t>bosanskom/srpskom/hrvatskom</w:t>
      </w:r>
      <w:r w:rsidRPr="00B612F6">
        <w:rPr>
          <w:lang w:val="bs-Latn-BA"/>
        </w:rPr>
        <w:t xml:space="preserve"> u tri (3) originalna </w:t>
      </w:r>
      <w:r w:rsidR="00AC54BF" w:rsidRPr="00B612F6">
        <w:rPr>
          <w:lang w:val="bs-Latn-BA"/>
        </w:rPr>
        <w:t>primjerka</w:t>
      </w:r>
      <w:r w:rsidRPr="00B612F6">
        <w:rPr>
          <w:lang w:val="bs-Latn-BA"/>
        </w:rPr>
        <w:t>, dva su namenjena Davaocu i jedan Korisniku.</w:t>
      </w:r>
    </w:p>
    <w:p w14:paraId="1C6E591A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4501"/>
      </w:tblGrid>
      <w:tr w:rsidR="00F5004B" w:rsidRPr="00B612F6" w14:paraId="60DC5C77" w14:textId="77777777" w:rsidTr="00F5004B">
        <w:trPr>
          <w:trHeight w:val="1369"/>
        </w:trPr>
        <w:tc>
          <w:tcPr>
            <w:tcW w:w="4501" w:type="dxa"/>
            <w:hideMark/>
          </w:tcPr>
          <w:p w14:paraId="505CFABC" w14:textId="77777777" w:rsidR="00F5004B" w:rsidRPr="00B612F6" w:rsidRDefault="00F5004B" w:rsidP="00E94415">
            <w:pPr>
              <w:jc w:val="center"/>
              <w:rPr>
                <w:rFonts w:ascii="Myriad Pro Light" w:hAnsi="Myriad Pro Light"/>
                <w:lang w:val="bs-Latn-BA"/>
              </w:rPr>
            </w:pPr>
            <w:r w:rsidRPr="00B612F6">
              <w:rPr>
                <w:rFonts w:ascii="Myriad Pro Light" w:hAnsi="Myriad Pro Light"/>
                <w:lang w:val="bs-Latn-BA"/>
              </w:rPr>
              <w:lastRenderedPageBreak/>
              <w:t xml:space="preserve">Davalac finansijskih sredstava </w:t>
            </w:r>
          </w:p>
        </w:tc>
        <w:tc>
          <w:tcPr>
            <w:tcW w:w="4501" w:type="dxa"/>
          </w:tcPr>
          <w:p w14:paraId="1A0BD24B" w14:textId="77777777" w:rsidR="00F5004B" w:rsidRPr="00B612F6" w:rsidRDefault="00F5004B" w:rsidP="00E94415">
            <w:pPr>
              <w:jc w:val="center"/>
              <w:rPr>
                <w:rFonts w:ascii="Myriad Pro Light" w:hAnsi="Myriad Pro Light"/>
                <w:lang w:val="bs-Latn-BA"/>
              </w:rPr>
            </w:pPr>
            <w:r w:rsidRPr="00B612F6">
              <w:rPr>
                <w:rFonts w:ascii="Myriad Pro Light" w:hAnsi="Myriad Pro Light"/>
                <w:lang w:val="bs-Latn-BA"/>
              </w:rPr>
              <w:t>Korisnik</w:t>
            </w:r>
          </w:p>
          <w:p w14:paraId="528F5279" w14:textId="77777777" w:rsidR="00F5004B" w:rsidRPr="00B612F6" w:rsidRDefault="00F5004B" w:rsidP="00E94415">
            <w:pPr>
              <w:jc w:val="center"/>
              <w:rPr>
                <w:rFonts w:ascii="Myriad Pro Light" w:hAnsi="Myriad Pro Light"/>
                <w:lang w:val="bs-Latn-BA"/>
              </w:rPr>
            </w:pPr>
          </w:p>
          <w:p w14:paraId="5F5BD3E2" w14:textId="77777777" w:rsidR="00F5004B" w:rsidRPr="00B612F6" w:rsidRDefault="00F5004B" w:rsidP="00E94415">
            <w:pPr>
              <w:jc w:val="center"/>
              <w:rPr>
                <w:rFonts w:ascii="Myriad Pro Light" w:hAnsi="Myriad Pro Light"/>
                <w:lang w:val="bs-Latn-BA"/>
              </w:rPr>
            </w:pPr>
            <w:r w:rsidRPr="00B612F6">
              <w:rPr>
                <w:rFonts w:ascii="Myriad Pro Light" w:hAnsi="Myriad Pro Light"/>
                <w:lang w:val="bs-Latn-BA"/>
              </w:rPr>
              <w:t xml:space="preserve">(Organizacija) </w:t>
            </w:r>
          </w:p>
        </w:tc>
      </w:tr>
      <w:tr w:rsidR="00F5004B" w:rsidRPr="00B612F6" w14:paraId="4470026B" w14:textId="77777777" w:rsidTr="00F5004B">
        <w:trPr>
          <w:trHeight w:val="1014"/>
        </w:trPr>
        <w:tc>
          <w:tcPr>
            <w:tcW w:w="4501" w:type="dxa"/>
            <w:hideMark/>
          </w:tcPr>
          <w:p w14:paraId="00D4397F" w14:textId="77777777" w:rsidR="00F5004B" w:rsidRPr="00B612F6" w:rsidRDefault="00F5004B" w:rsidP="00E94415">
            <w:pPr>
              <w:jc w:val="center"/>
              <w:rPr>
                <w:rFonts w:ascii="Myriad Pro Light" w:hAnsi="Myriad Pro Light"/>
                <w:lang w:val="bs-Latn-BA"/>
              </w:rPr>
            </w:pPr>
            <w:r w:rsidRPr="00B612F6">
              <w:rPr>
                <w:rFonts w:ascii="Myriad Pro Light" w:hAnsi="Myriad Pro Light"/>
                <w:lang w:val="bs-Latn-BA"/>
              </w:rPr>
              <w:t xml:space="preserve">Ime i prezime </w:t>
            </w:r>
          </w:p>
          <w:p w14:paraId="68AE5EB4" w14:textId="77777777" w:rsidR="00F5004B" w:rsidRPr="00B612F6" w:rsidRDefault="00F5004B" w:rsidP="00E94415">
            <w:pPr>
              <w:jc w:val="center"/>
              <w:rPr>
                <w:rFonts w:ascii="Myriad Pro Light" w:hAnsi="Myriad Pro Light"/>
                <w:lang w:val="bs-Latn-BA"/>
              </w:rPr>
            </w:pPr>
            <w:r w:rsidRPr="00B612F6">
              <w:rPr>
                <w:rFonts w:ascii="Myriad Pro Light" w:hAnsi="Myriad Pro Light"/>
                <w:lang w:val="bs-Latn-BA"/>
              </w:rPr>
              <w:t>Funkcija</w:t>
            </w:r>
          </w:p>
        </w:tc>
        <w:tc>
          <w:tcPr>
            <w:tcW w:w="4501" w:type="dxa"/>
            <w:hideMark/>
          </w:tcPr>
          <w:p w14:paraId="0474079F" w14:textId="77777777" w:rsidR="00F5004B" w:rsidRPr="00B612F6" w:rsidRDefault="00F5004B" w:rsidP="00E94415">
            <w:pPr>
              <w:jc w:val="center"/>
              <w:rPr>
                <w:rFonts w:ascii="Myriad Pro Light" w:hAnsi="Myriad Pro Light"/>
                <w:lang w:val="bs-Latn-BA"/>
              </w:rPr>
            </w:pPr>
            <w:r w:rsidRPr="00B612F6">
              <w:rPr>
                <w:rFonts w:ascii="Myriad Pro Light" w:hAnsi="Myriad Pro Light"/>
                <w:lang w:val="bs-Latn-BA"/>
              </w:rPr>
              <w:t>Ime i prezime</w:t>
            </w:r>
          </w:p>
          <w:p w14:paraId="725510BC" w14:textId="77777777" w:rsidR="00F5004B" w:rsidRPr="00B612F6" w:rsidRDefault="00F5004B" w:rsidP="00E94415">
            <w:pPr>
              <w:jc w:val="center"/>
              <w:rPr>
                <w:rFonts w:ascii="Myriad Pro Light" w:hAnsi="Myriad Pro Light"/>
                <w:lang w:val="bs-Latn-BA"/>
              </w:rPr>
            </w:pPr>
            <w:r w:rsidRPr="00B612F6">
              <w:rPr>
                <w:rFonts w:ascii="Myriad Pro Light" w:hAnsi="Myriad Pro Light"/>
                <w:lang w:val="bs-Latn-BA"/>
              </w:rPr>
              <w:t>Funkcija</w:t>
            </w:r>
          </w:p>
        </w:tc>
      </w:tr>
    </w:tbl>
    <w:p w14:paraId="1819A21C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</w:p>
    <w:p w14:paraId="2A6CBA7B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</w:p>
    <w:p w14:paraId="283ABDE7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</w:p>
    <w:p w14:paraId="709409C0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Kontak</w:t>
      </w:r>
      <w:r w:rsidR="00AC54BF">
        <w:rPr>
          <w:lang w:val="bs-Latn-BA"/>
        </w:rPr>
        <w:t>t</w:t>
      </w:r>
      <w:r w:rsidRPr="00B612F6">
        <w:rPr>
          <w:lang w:val="bs-Latn-BA"/>
        </w:rPr>
        <w:t xml:space="preserve"> osoba</w:t>
      </w:r>
      <w:r w:rsidR="006023E6" w:rsidRPr="00B612F6">
        <w:rPr>
          <w:lang w:val="bs-Latn-BA"/>
        </w:rPr>
        <w:t xml:space="preserve"> </w:t>
      </w:r>
      <w:r w:rsidRPr="00B612F6">
        <w:rPr>
          <w:lang w:val="bs-Latn-BA"/>
        </w:rPr>
        <w:t>ispred Davaoca:</w:t>
      </w:r>
    </w:p>
    <w:p w14:paraId="7A470BD9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Ime, prezime, funkcija </w:t>
      </w:r>
    </w:p>
    <w:p w14:paraId="129E82D7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Adresa </w:t>
      </w:r>
    </w:p>
    <w:p w14:paraId="660E2115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e-mail:</w:t>
      </w:r>
    </w:p>
    <w:p w14:paraId="47181E8F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cc: </w:t>
      </w:r>
    </w:p>
    <w:p w14:paraId="03593E6D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</w:p>
    <w:p w14:paraId="11BC9359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Kontakt osoba za </w:t>
      </w:r>
      <w:r w:rsidR="006023E6" w:rsidRPr="00B612F6">
        <w:rPr>
          <w:lang w:val="bs-Latn-BA"/>
        </w:rPr>
        <w:t>finansije</w:t>
      </w:r>
      <w:r w:rsidRPr="00B612F6">
        <w:rPr>
          <w:lang w:val="bs-Latn-BA"/>
        </w:rPr>
        <w:t xml:space="preserve"> Davaoca:</w:t>
      </w:r>
    </w:p>
    <w:p w14:paraId="0A6D7635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Ime, prezime, funkcija </w:t>
      </w:r>
    </w:p>
    <w:p w14:paraId="245C7D90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Adresa </w:t>
      </w:r>
    </w:p>
    <w:p w14:paraId="0B49BA88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e-mail:</w:t>
      </w:r>
    </w:p>
    <w:p w14:paraId="2685B63F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</w:p>
    <w:p w14:paraId="72AD4342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Kontakt osoba Korisnika:</w:t>
      </w:r>
    </w:p>
    <w:p w14:paraId="7BFA39E7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Ime, prezime, funkcija </w:t>
      </w:r>
    </w:p>
    <w:p w14:paraId="498C47BB" w14:textId="77777777" w:rsidR="00F5004B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 xml:space="preserve">Adresa </w:t>
      </w:r>
    </w:p>
    <w:p w14:paraId="25A8B1AB" w14:textId="77777777" w:rsidR="00A430CE" w:rsidRPr="00B612F6" w:rsidRDefault="00F5004B" w:rsidP="00E94415">
      <w:pPr>
        <w:pStyle w:val="BodyTextWeBER"/>
        <w:spacing w:line="276" w:lineRule="auto"/>
        <w:rPr>
          <w:lang w:val="bs-Latn-BA"/>
        </w:rPr>
      </w:pPr>
      <w:r w:rsidRPr="00B612F6">
        <w:rPr>
          <w:lang w:val="bs-Latn-BA"/>
        </w:rPr>
        <w:t>e-mail:</w:t>
      </w:r>
    </w:p>
    <w:sectPr w:rsidR="00A430CE" w:rsidRPr="00B612F6" w:rsidSect="003817B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851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2D1EAE" w14:textId="77777777" w:rsidR="002A1D53" w:rsidRDefault="002A1D53" w:rsidP="007D3DC2">
      <w:pPr>
        <w:spacing w:after="0" w:line="240" w:lineRule="auto"/>
      </w:pPr>
      <w:r>
        <w:separator/>
      </w:r>
    </w:p>
  </w:endnote>
  <w:endnote w:type="continuationSeparator" w:id="0">
    <w:p w14:paraId="7A18C9B6" w14:textId="77777777" w:rsidR="002A1D53" w:rsidRDefault="002A1D53" w:rsidP="007D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Times New Roman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">
    <w:charset w:val="00"/>
    <w:family w:val="roman"/>
    <w:pitch w:val="variable"/>
    <w:sig w:usb0="00000001" w:usb1="5200F9FB" w:usb2="0A040020" w:usb3="00000000" w:csb0="0000009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Macedonian Tm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8E486" w14:textId="77777777" w:rsidR="000378D1" w:rsidRPr="00C30EB6" w:rsidRDefault="007A100F" w:rsidP="007A100F">
    <w:pPr>
      <w:pStyle w:val="Footer"/>
      <w:tabs>
        <w:tab w:val="clear" w:pos="9072"/>
      </w:tabs>
      <w:ind w:right="425"/>
      <w:jc w:val="right"/>
      <w:rPr>
        <w:rFonts w:ascii="Myriad Pro Light" w:hAnsi="Myriad Pro Light"/>
        <w:b/>
        <w:color w:val="FFFFFF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343F2B32" wp14:editId="7668E850">
          <wp:simplePos x="0" y="0"/>
          <wp:positionH relativeFrom="column">
            <wp:posOffset>5738788</wp:posOffset>
          </wp:positionH>
          <wp:positionV relativeFrom="paragraph">
            <wp:posOffset>-179314</wp:posOffset>
          </wp:positionV>
          <wp:extent cx="488950" cy="765175"/>
          <wp:effectExtent l="0" t="0" r="0" b="0"/>
          <wp:wrapNone/>
          <wp:docPr id="1089" name="Picture 7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8D1">
      <w:rPr>
        <w:noProof/>
        <w:lang w:val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31A54C62" wp14:editId="2D70273E">
              <wp:simplePos x="0" y="0"/>
              <wp:positionH relativeFrom="column">
                <wp:posOffset>6099175</wp:posOffset>
              </wp:positionH>
              <wp:positionV relativeFrom="paragraph">
                <wp:posOffset>-2059305</wp:posOffset>
              </wp:positionV>
              <wp:extent cx="593090" cy="871220"/>
              <wp:effectExtent l="3175" t="7620" r="3810" b="6985"/>
              <wp:wrapNone/>
              <wp:docPr id="1029" name="Group 10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1030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D0309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7E81A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2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EB8F6" w14:textId="77777777" w:rsidR="000378D1" w:rsidRDefault="000378D1" w:rsidP="000378D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A54C62" id="Group 1029" o:spid="_x0000_s1026" style="position:absolute;left:0;text-align:left;margin-left:480.25pt;margin-top:-162.15pt;width:46.7pt;height:68.6pt;z-index:251665920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">
              <v:shape id="Freeform 2" o:spid="_x0000_s102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6EBD0309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2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4AC7E81A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2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50BEB8F6" w14:textId="77777777" w:rsidR="000378D1" w:rsidRDefault="000378D1" w:rsidP="000378D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0378D1" w:rsidRPr="00C30EB6">
      <w:rPr>
        <w:rFonts w:ascii="Myriad Pro Light" w:hAnsi="Myriad Pro Light"/>
        <w:b/>
        <w:color w:val="FFFFFF"/>
      </w:rPr>
      <w:fldChar w:fldCharType="begin"/>
    </w:r>
    <w:r w:rsidR="000378D1" w:rsidRPr="00C30EB6">
      <w:rPr>
        <w:rFonts w:ascii="Myriad Pro Light" w:hAnsi="Myriad Pro Light"/>
        <w:b/>
        <w:color w:val="FFFFFF"/>
      </w:rPr>
      <w:instrText xml:space="preserve"> PAGE   \* MERGEFORMAT </w:instrText>
    </w:r>
    <w:r w:rsidR="000378D1" w:rsidRPr="00C30EB6">
      <w:rPr>
        <w:rFonts w:ascii="Myriad Pro Light" w:hAnsi="Myriad Pro Light"/>
        <w:b/>
        <w:color w:val="FFFFFF"/>
      </w:rPr>
      <w:fldChar w:fldCharType="separate"/>
    </w:r>
    <w:r w:rsidR="0082038D">
      <w:rPr>
        <w:rFonts w:ascii="Myriad Pro Light" w:hAnsi="Myriad Pro Light"/>
        <w:b/>
        <w:noProof/>
        <w:color w:val="FFFFFF"/>
      </w:rPr>
      <w:t>1</w:t>
    </w:r>
    <w:r w:rsidR="0082038D">
      <w:rPr>
        <w:rFonts w:ascii="Myriad Pro Light" w:hAnsi="Myriad Pro Light"/>
        <w:b/>
        <w:noProof/>
        <w:color w:val="FFFFFF"/>
      </w:rPr>
      <w:t>0</w:t>
    </w:r>
    <w:r w:rsidR="000378D1" w:rsidRPr="00C30EB6">
      <w:rPr>
        <w:rFonts w:ascii="Myriad Pro Light" w:hAnsi="Myriad Pro Light"/>
        <w:b/>
        <w:noProof/>
        <w:color w:val="FFFFFF"/>
      </w:rPr>
      <w:fldChar w:fldCharType="end"/>
    </w:r>
  </w:p>
  <w:p w14:paraId="1FF3D75A" w14:textId="77777777" w:rsidR="001920F8" w:rsidRPr="00C30EB6" w:rsidRDefault="001920F8" w:rsidP="007A100F">
    <w:pPr>
      <w:pStyle w:val="Footer"/>
      <w:tabs>
        <w:tab w:val="clear" w:pos="9072"/>
      </w:tabs>
      <w:ind w:right="284"/>
      <w:jc w:val="right"/>
      <w:rPr>
        <w:rFonts w:ascii="Myriad Pro Light" w:hAnsi="Myriad Pro Light"/>
        <w:b/>
        <w:color w:va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FD111" w14:textId="77777777" w:rsidR="008F4C00" w:rsidRPr="008F4C00" w:rsidRDefault="007D559E" w:rsidP="008F4C00">
    <w:pPr>
      <w:tabs>
        <w:tab w:val="center" w:pos="4513"/>
        <w:tab w:val="right" w:pos="9072"/>
      </w:tabs>
      <w:spacing w:after="0" w:line="240" w:lineRule="auto"/>
      <w:ind w:left="-142"/>
      <w:jc w:val="right"/>
      <w:rPr>
        <w:rFonts w:ascii="Tw Cen MT" w:eastAsia="Tw Cen MT" w:hAnsi="Tw Cen MT"/>
        <w:lang w:val="en-GB"/>
      </w:rPr>
    </w:pPr>
    <w:r w:rsidRPr="007D559E">
      <w:rPr>
        <w:rFonts w:ascii="Tw Cen MT" w:eastAsia="Tw Cen MT" w:hAnsi="Tw Cen MT"/>
        <w:noProof/>
        <w:lang w:val="en-US"/>
      </w:rPr>
      <mc:AlternateContent>
        <mc:Choice Requires="wps">
          <w:drawing>
            <wp:anchor distT="45720" distB="45720" distL="114300" distR="114300" simplePos="0" relativeHeight="251678208" behindDoc="0" locked="0" layoutInCell="1" allowOverlap="1" wp14:anchorId="3544B51C" wp14:editId="74968B10">
              <wp:simplePos x="0" y="0"/>
              <wp:positionH relativeFrom="margin">
                <wp:posOffset>4244340</wp:posOffset>
              </wp:positionH>
              <wp:positionV relativeFrom="paragraph">
                <wp:posOffset>-898525</wp:posOffset>
              </wp:positionV>
              <wp:extent cx="2240280" cy="140462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02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0CE095" w14:textId="77777777" w:rsidR="007D559E" w:rsidRPr="007D559E" w:rsidRDefault="007D559E">
                          <w:pPr>
                            <w:rPr>
                              <w:color w:val="C45911" w:themeColor="accent2" w:themeShade="BF"/>
                            </w:rPr>
                          </w:pPr>
                          <w:r w:rsidRPr="007D559E">
                            <w:rPr>
                              <w:color w:val="C45911" w:themeColor="accent2" w:themeShade="BF"/>
                            </w:rPr>
                            <w:t>www.par-monitor.org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544B51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left:0;text-align:left;margin-left:334.2pt;margin-top:-70.75pt;width:176.4pt;height:110.6pt;z-index:251678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" filled="f" stroked="f">
              <v:textbox style="mso-fit-shape-to-text:t">
                <w:txbxContent>
                  <w:p w14:paraId="260CE095" w14:textId="77777777" w:rsidR="007D559E" w:rsidRPr="007D559E" w:rsidRDefault="007D559E">
                    <w:pPr>
                      <w:rPr>
                        <w:color w:val="C45911" w:themeColor="accent2" w:themeShade="BF"/>
                      </w:rPr>
                    </w:pPr>
                    <w:r w:rsidRPr="007D559E">
                      <w:rPr>
                        <w:color w:val="C45911" w:themeColor="accent2" w:themeShade="BF"/>
                      </w:rPr>
                      <w:t>www.par-monitor.org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Tw Cen MT" w:eastAsia="Tw Cen MT" w:hAnsi="Tw Cen MT"/>
        <w:noProof/>
        <w:lang w:val="en-US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090F2A5" wp14:editId="23B94DD4">
              <wp:simplePos x="0" y="0"/>
              <wp:positionH relativeFrom="column">
                <wp:posOffset>-575945</wp:posOffset>
              </wp:positionH>
              <wp:positionV relativeFrom="paragraph">
                <wp:posOffset>-606425</wp:posOffset>
              </wp:positionV>
              <wp:extent cx="687705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7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2C9DAE" id="Straight Connector 7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35pt,-47.75pt" to="496.15pt,-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" strokecolor="#4472c4 [3204]" strokeweight=".5pt">
              <v:stroke joinstyle="miter"/>
            </v:line>
          </w:pict>
        </mc:Fallback>
      </mc:AlternateContent>
    </w:r>
    <w:r w:rsidR="000B662E">
      <w:rPr>
        <w:rFonts w:ascii="Tw Cen MT" w:eastAsia="Tw Cen MT" w:hAnsi="Tw Cen MT"/>
        <w:noProof/>
        <w:lang w:val="en-US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16EB8619" wp14:editId="64843CE1">
              <wp:simplePos x="0" y="0"/>
              <wp:positionH relativeFrom="page">
                <wp:align>center</wp:align>
              </wp:positionH>
              <wp:positionV relativeFrom="paragraph">
                <wp:posOffset>-513715</wp:posOffset>
              </wp:positionV>
              <wp:extent cx="6937426" cy="903742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426" cy="903742"/>
                        <a:chOff x="0" y="0"/>
                        <a:chExt cx="6937426" cy="903742"/>
                      </a:xfrm>
                    </wpg:grpSpPr>
                    <pic:pic xmlns:pic="http://schemas.openxmlformats.org/drawingml/2006/picture">
                      <pic:nvPicPr>
                        <pic:cNvPr id="1090" name="Picture 109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525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515762" y="543697"/>
                          <a:ext cx="90487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370D5" w14:textId="77777777" w:rsidR="000378D1" w:rsidRPr="00913325" w:rsidRDefault="000378D1" w:rsidP="007A100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3325">
                              <w:rPr>
                                <w:sz w:val="16"/>
                                <w:szCs w:val="16"/>
                              </w:rPr>
                              <w:t xml:space="preserve">Project </w:t>
                            </w:r>
                            <w:r w:rsidRPr="00913325">
                              <w:rPr>
                                <w:sz w:val="16"/>
                                <w:szCs w:val="16"/>
                              </w:rPr>
                              <w:t>Coordinator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1" name="Picture 23" descr="A close up of a sign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6994" y="222421"/>
                          <a:ext cx="5429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2" name="Picture 24" descr="A close up of a logo&#10;&#10;Description generated with high confidenc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4832" y="271848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3" name="Picture 2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0951" y="255373"/>
                          <a:ext cx="6953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4" name="Picture 26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5308" y="255373"/>
                          <a:ext cx="695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5" name="Picture 2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8475" y="197708"/>
                          <a:ext cx="7905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96" name="Picture 28" descr="A close up of a logo&#10;&#10;Description generated with very high confidenc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61686" y="271848"/>
                          <a:ext cx="7524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4" name="Picture 1024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76086" y="288324"/>
                          <a:ext cx="561340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25" name="Straight Connector 1025"/>
                      <wps:cNvCnPr/>
                      <wps:spPr>
                        <a:xfrm flipV="1">
                          <a:off x="6293708" y="148281"/>
                          <a:ext cx="0" cy="543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6EB8619" id="Group 5" o:spid="_x0000_s1035" style="position:absolute;left:0;text-align:left;margin-left:0;margin-top:-40.45pt;width:546.25pt;height:71.15pt;z-index:251675136;mso-position-horizontal:center;mso-position-horizontal-relative:page" coordsize="69374,90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5AAAAABSZ2h0bG9uZwAABnw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EOEJJTQQMAAAAABL+AAAAAQAAAKAA&#10;AABgAAAB4AAAtAAAABLiABgAAf/Y/+AAEEpGSUYAAQIAAEgASAAA/+0ADEFkb2JlX0NNAAL/7gAO&#10;QWRvYmUAZIAAAAAB/9sAhAAMCAgICQgMCQkMEQsKCxEVDwwMDxUYExMVExMYEQwMDAwMDBEMDAwM&#10;DAwMDAwMDAwMDAwMDAwMDAwMDAwMDAwMAQ0LCw0ODRAODhAUDg4OFBQODg4OFBEMDAwMDBERDAwM&#10;DAwMEQwMDAwMDAwMDAwMDAwMDAwMDAwMDAwMDAwMDAz/wAARCAB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PD94cGFja2V0IGVuZD0ndyc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9sAQwACAQECAQECAgICAgICAgMFAwMDAwMGBAQDBQcGBwcHBgcHCAkLCQgICggH&#10;BwoNCgoLDAwMDAcJDg8NDA4LDAwM/9sAQwECAgIDAwMGAwMGDAgHCAwMDAwMDAwMDAwMDAwMDAwM&#10;DAwMDAwMDAwMDAwMDAwMDAwMDAwMDAwMDAwMDAwMDAwM/8AAEQgD3AZ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90" o:spid="_x0000_s1036" type="#_x0000_t75" style="position:absolute;width:14052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">
                <v:imagedata r:id="rId9" o:title=""/>
              </v:shape>
              <v:shape id="_x0000_s1037" type="#_x0000_t202" style="position:absolute;left:15157;top:5436;width:9049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2EB370D5" w14:textId="77777777" w:rsidR="000378D1" w:rsidRPr="00913325" w:rsidRDefault="000378D1" w:rsidP="007A100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13325">
                        <w:rPr>
                          <w:sz w:val="16"/>
                          <w:szCs w:val="16"/>
                        </w:rPr>
                        <w:t xml:space="preserve">Project </w:t>
                      </w:r>
                      <w:r w:rsidRPr="00913325">
                        <w:rPr>
                          <w:sz w:val="16"/>
                          <w:szCs w:val="16"/>
                        </w:rPr>
                        <w:t>Coordinator</w:t>
                      </w:r>
                    </w:p>
                  </w:txbxContent>
                </v:textbox>
              </v:shape>
              <v:shape id="Picture 23" o:spid="_x0000_s1038" type="#_x0000_t75" alt="A close up of a sign&#10;&#10;Description generated with very high confidence" style="position:absolute;left:16969;top:2224;width:543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">
                <v:imagedata r:id="rId10" o:title="A close up of a sign&#10;&#10;Description generated with very high confidence"/>
              </v:shape>
              <v:shape id="Picture 24" o:spid="_x0000_s1039" type="#_x0000_t75" alt="A close up of a logo&#10;&#10;Description generated with high confidence" style="position:absolute;left:23148;top:2718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">
                <v:imagedata r:id="rId11" o:title="A close up of a logo&#10;&#10;Description generated with high confidence"/>
              </v:shape>
              <v:shape id="Picture 25" o:spid="_x0000_s1040" type="#_x0000_t75" style="position:absolute;left:30809;top:2553;width:695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">
                <v:imagedata r:id="rId12" o:title=""/>
              </v:shape>
              <v:shape id="Picture 26" o:spid="_x0000_s1041" type="#_x0000_t75" alt="A close up of a logo&#10;&#10;Description generated with very high confidence" style="position:absolute;left:38553;top:2553;width:695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">
                <v:imagedata r:id="rId13" o:title="A close up of a logo&#10;&#10;Description generated with very high confidence"/>
              </v:shape>
              <v:shape id="Picture 27" o:spid="_x0000_s1042" type="#_x0000_t75" style="position:absolute;left:45884;top:1977;width:790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">
                <v:imagedata r:id="rId14" o:title=""/>
              </v:shape>
              <v:shape id="Picture 28" o:spid="_x0000_s1043" type="#_x0000_t75" alt="A close up of a logo&#10;&#10;Description generated with very high confidence" style="position:absolute;left:54616;top:2718;width:7525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">
                <v:imagedata r:id="rId15" o:title="A close up of a logo&#10;&#10;Description generated with very high confidence"/>
              </v:shape>
              <v:shape id="Picture 1024" o:spid="_x0000_s1044" type="#_x0000_t75" style="position:absolute;left:63760;top:2883;width:561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">
                <v:imagedata r:id="rId16" o:title=""/>
              </v:shape>
              <v:line id="Straight Connector 1025" o:spid="_x0000_s1045" style="position:absolute;flip:y;visibility:visible;mso-wrap-style:square" from="62937,1482" to="62937,6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" strokecolor="#ed7d31 [3205]" strokeweight=".5pt">
                <v:stroke joinstyle="miter"/>
              </v:line>
              <w10:wrap anchorx="page"/>
            </v:group>
          </w:pict>
        </mc:Fallback>
      </mc:AlternateContent>
    </w:r>
    <w:r w:rsidR="008F4C00" w:rsidRPr="008F4C00">
      <w:rPr>
        <w:rFonts w:ascii="Tw Cen MT" w:eastAsia="Tw Cen MT" w:hAnsi="Tw Cen MT"/>
        <w:lang w:val="en-GB"/>
      </w:rPr>
      <w:t xml:space="preserve">          </w:t>
    </w:r>
  </w:p>
  <w:p w14:paraId="15F435A5" w14:textId="77777777" w:rsidR="001920F8" w:rsidRDefault="008F4C00">
    <w:pPr>
      <w:pStyle w:val="Footer"/>
    </w:pPr>
    <w:r w:rsidRPr="007A0039">
      <w:rPr>
        <w:noProof/>
        <w:lang w:val="en-US"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40206EBC" wp14:editId="37450AD3">
              <wp:simplePos x="0" y="0"/>
              <wp:positionH relativeFrom="column">
                <wp:posOffset>6076950</wp:posOffset>
              </wp:positionH>
              <wp:positionV relativeFrom="paragraph">
                <wp:posOffset>-1971040</wp:posOffset>
              </wp:positionV>
              <wp:extent cx="593090" cy="871220"/>
              <wp:effectExtent l="4445" t="635" r="2540" b="4445"/>
              <wp:wrapNone/>
              <wp:docPr id="1" name="Group 17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3090" cy="871220"/>
                        <a:chOff x="0" y="0"/>
                        <a:chExt cx="2978150" cy="4375151"/>
                      </a:xfrm>
                    </wpg:grpSpPr>
                    <wps:wsp>
                      <wps:cNvPr id="23" name="Freeform 2"/>
                      <wps:cNvSpPr>
                        <a:spLocks/>
                      </wps:cNvSpPr>
                      <wps:spPr bwMode="auto">
                        <a:xfrm>
                          <a:off x="57150" y="0"/>
                          <a:ext cx="2921000" cy="596900"/>
                        </a:xfrm>
                        <a:custGeom>
                          <a:avLst/>
                          <a:gdLst>
                            <a:gd name="T0" fmla="*/ 0 w 779"/>
                            <a:gd name="T1" fmla="*/ 93852 h 159"/>
                            <a:gd name="T2" fmla="*/ 2921000 w 779"/>
                            <a:gd name="T3" fmla="*/ 596900 h 159"/>
                            <a:gd name="T4" fmla="*/ 2921000 w 779"/>
                            <a:gd name="T5" fmla="*/ 105114 h 159"/>
                            <a:gd name="T6" fmla="*/ 0 w 779"/>
                            <a:gd name="T7" fmla="*/ 93852 h 159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79"/>
                            <a:gd name="T13" fmla="*/ 0 h 159"/>
                            <a:gd name="T14" fmla="*/ 779 w 779"/>
                            <a:gd name="T15" fmla="*/ 159 h 159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79" h="159">
                              <a:moveTo>
                                <a:pt x="0" y="25"/>
                              </a:moveTo>
                              <a:cubicBezTo>
                                <a:pt x="262" y="50"/>
                                <a:pt x="523" y="94"/>
                                <a:pt x="779" y="159"/>
                              </a:cubicBezTo>
                              <a:cubicBezTo>
                                <a:pt x="779" y="28"/>
                                <a:pt x="779" y="28"/>
                                <a:pt x="779" y="28"/>
                              </a:cubicBezTo>
                              <a:cubicBezTo>
                                <a:pt x="519" y="2"/>
                                <a:pt x="258" y="0"/>
                                <a:pt x="0" y="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A3B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1C571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3"/>
                      <wps:cNvSpPr>
                        <a:spLocks/>
                      </wps:cNvSpPr>
                      <wps:spPr bwMode="auto">
                        <a:xfrm>
                          <a:off x="0" y="3482976"/>
                          <a:ext cx="2978150" cy="892175"/>
                        </a:xfrm>
                        <a:custGeom>
                          <a:avLst/>
                          <a:gdLst>
                            <a:gd name="T0" fmla="*/ 0 w 794"/>
                            <a:gd name="T1" fmla="*/ 127454 h 238"/>
                            <a:gd name="T2" fmla="*/ 2978150 w 794"/>
                            <a:gd name="T3" fmla="*/ 892175 h 238"/>
                            <a:gd name="T4" fmla="*/ 2978150 w 794"/>
                            <a:gd name="T5" fmla="*/ 243661 h 238"/>
                            <a:gd name="T6" fmla="*/ 0 w 794"/>
                            <a:gd name="T7" fmla="*/ 127454 h 238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238"/>
                            <a:gd name="T14" fmla="*/ 794 w 794"/>
                            <a:gd name="T15" fmla="*/ 238 h 238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238">
                              <a:moveTo>
                                <a:pt x="0" y="34"/>
                              </a:moveTo>
                              <a:cubicBezTo>
                                <a:pt x="273" y="65"/>
                                <a:pt x="539" y="134"/>
                                <a:pt x="794" y="238"/>
                              </a:cubicBezTo>
                              <a:cubicBezTo>
                                <a:pt x="794" y="65"/>
                                <a:pt x="794" y="65"/>
                                <a:pt x="794" y="65"/>
                              </a:cubicBezTo>
                              <a:cubicBezTo>
                                <a:pt x="530" y="12"/>
                                <a:pt x="263" y="0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27C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2CCE7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4"/>
                      <wps:cNvSpPr>
                        <a:spLocks/>
                      </wps:cNvSpPr>
                      <wps:spPr bwMode="auto">
                        <a:xfrm>
                          <a:off x="0" y="1739901"/>
                          <a:ext cx="2978150" cy="723900"/>
                        </a:xfrm>
                        <a:custGeom>
                          <a:avLst/>
                          <a:gdLst>
                            <a:gd name="T0" fmla="*/ 0 w 794"/>
                            <a:gd name="T1" fmla="*/ 108773 h 193"/>
                            <a:gd name="T2" fmla="*/ 2978150 w 794"/>
                            <a:gd name="T3" fmla="*/ 723900 h 193"/>
                            <a:gd name="T4" fmla="*/ 2978150 w 794"/>
                            <a:gd name="T5" fmla="*/ 165034 h 193"/>
                            <a:gd name="T6" fmla="*/ 0 w 794"/>
                            <a:gd name="T7" fmla="*/ 108773 h 193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794"/>
                            <a:gd name="T13" fmla="*/ 0 h 193"/>
                            <a:gd name="T14" fmla="*/ 794 w 794"/>
                            <a:gd name="T15" fmla="*/ 193 h 19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794" h="193">
                              <a:moveTo>
                                <a:pt x="0" y="29"/>
                              </a:moveTo>
                              <a:cubicBezTo>
                                <a:pt x="269" y="58"/>
                                <a:pt x="535" y="112"/>
                                <a:pt x="794" y="193"/>
                              </a:cubicBezTo>
                              <a:cubicBezTo>
                                <a:pt x="794" y="44"/>
                                <a:pt x="794" y="44"/>
                                <a:pt x="794" y="44"/>
                              </a:cubicBezTo>
                              <a:cubicBezTo>
                                <a:pt x="529" y="6"/>
                                <a:pt x="263" y="0"/>
                                <a:pt x="0" y="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8A8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1C670" w14:textId="77777777" w:rsidR="007A0039" w:rsidRDefault="007A0039" w:rsidP="007A003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206EBC" id="Group 1793" o:spid="_x0000_s1046" style="position:absolute;margin-left:478.5pt;margin-top:-155.2pt;width:46.7pt;height:68.6pt;z-index:251654656" coordsize="29781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">
              <v:shape id="Freeform 2" o:spid="_x0000_s1047" style="position:absolute;left:571;width:29210;height:5969;visibility:visible;mso-wrap-style:square;v-text-anchor:top" coordsize="779,1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" adj="-11796480,,5400" path="m,25c262,50,523,94,779,159v,-131,,-131,,-131c519,2,258,,,25xe" fillcolor="#2a3b8f" stroked="f">
                <v:stroke joinstyle="round"/>
                <v:formulas/>
                <v:path arrowok="t" o:connecttype="custom" o:connectlocs="0,352328672;2147483646,2147483646;2147483646,394607211;0,352328672" o:connectangles="0,0,0,0" textboxrect="0,0,779,159"/>
                <v:textbox>
                  <w:txbxContent>
                    <w:p w14:paraId="5021C571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3" o:spid="_x0000_s1048" style="position:absolute;top:34829;width:29781;height:8922;visibility:visible;mso-wrap-style:square;v-text-anchor:top" coordsize="794,23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" adj="-11796480,,5400" path="m,34c273,65,539,134,794,238v,-173,,-173,,-173c530,12,263,,,34xe" fillcolor="#f27c21" stroked="f">
                <v:stroke joinstyle="round"/>
                <v:formulas/>
                <v:path arrowok="t" o:connecttype="custom" o:connectlocs="0,477778456;2147483646,2147483646;2147483646,913396020;0,477778456" o:connectangles="0,0,0,0" textboxrect="0,0,794,238"/>
                <v:textbox>
                  <w:txbxContent>
                    <w:p w14:paraId="37D2CCE7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  <v:shape id="Freeform 4" o:spid="_x0000_s1049" style="position:absolute;top:17399;width:29781;height:7239;visibility:visible;mso-wrap-style:square;v-text-anchor:top" coordsize="794,1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" adj="-11796480,,5400" path="m,29v269,29,535,83,794,164c794,44,794,44,794,44,529,6,263,,,29xe" fillcolor="#28a8e0" stroked="f">
                <v:stroke joinstyle="round"/>
                <v:formulas/>
                <v:path arrowok="t" o:connecttype="custom" o:connectlocs="0,407983289;2147483646,2147483646;2147483646,619005765;0,407983289" o:connectangles="0,0,0,0" textboxrect="0,0,794,193"/>
                <v:textbox>
                  <w:txbxContent>
                    <w:p w14:paraId="2DD1C670" w14:textId="77777777" w:rsidR="007A0039" w:rsidRDefault="007A0039" w:rsidP="007A003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B5618F" w14:textId="77777777" w:rsidR="002A1D53" w:rsidRDefault="002A1D53" w:rsidP="007D3DC2">
      <w:pPr>
        <w:spacing w:after="0" w:line="240" w:lineRule="auto"/>
      </w:pPr>
      <w:r>
        <w:separator/>
      </w:r>
    </w:p>
  </w:footnote>
  <w:footnote w:type="continuationSeparator" w:id="0">
    <w:p w14:paraId="7F5DB706" w14:textId="77777777" w:rsidR="002A1D53" w:rsidRDefault="002A1D53" w:rsidP="007D3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7F7F7F" w:themeColor="text1" w:themeTint="80"/>
      </w:rPr>
      <w:alias w:val="Title"/>
      <w:tag w:val=""/>
      <w:id w:val="1116400235"/>
      <w:placeholder>
        <w:docPart w:val="7167E3E3868A4065BB28074808E6A382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09252CFD" w14:textId="5580F7D3" w:rsidR="001920F8" w:rsidRPr="00EA7F6F" w:rsidRDefault="006D0F02" w:rsidP="003B7EE2">
        <w:pPr>
          <w:pStyle w:val="Header"/>
          <w:jc w:val="right"/>
        </w:pPr>
        <w:r>
          <w:rPr>
            <w:color w:val="7F7F7F" w:themeColor="text1" w:themeTint="80"/>
          </w:rPr>
          <w:t xml:space="preserve">Nacrt ugovora: Program malih grantova za </w:t>
        </w:r>
        <w:r>
          <w:rPr>
            <w:color w:val="7F7F7F" w:themeColor="text1" w:themeTint="80"/>
          </w:rPr>
          <w:t>OCD</w:t>
        </w:r>
        <w:r>
          <w:rPr>
            <w:color w:val="7F7F7F" w:themeColor="text1" w:themeTint="80"/>
          </w:rPr>
          <w:t xml:space="preserve"> za praćenje RJU na loka</w:t>
        </w:r>
        <w:r w:rsidR="00F63B30">
          <w:rPr>
            <w:color w:val="7F7F7F" w:themeColor="text1" w:themeTint="80"/>
          </w:rPr>
          <w:t>l</w:t>
        </w:r>
        <w:r>
          <w:rPr>
            <w:color w:val="7F7F7F" w:themeColor="text1" w:themeTint="80"/>
          </w:rPr>
          <w:t xml:space="preserve">nom nivou 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8955C6" w14:textId="77777777" w:rsidR="001920F8" w:rsidRPr="00880D12" w:rsidRDefault="00293CEC" w:rsidP="00913325">
    <w:pPr>
      <w:pStyle w:val="Header"/>
      <w:rPr>
        <w:color w:val="808080"/>
      </w:rPr>
    </w:pPr>
    <w:r>
      <w:rPr>
        <w:noProof/>
        <w:color w:val="808080"/>
        <w:lang w:val="en-US"/>
      </w:rPr>
      <w:drawing>
        <wp:inline distT="0" distB="0" distL="0" distR="0" wp14:anchorId="429E2E9E" wp14:editId="496F4CF9">
          <wp:extent cx="1268627" cy="1399108"/>
          <wp:effectExtent l="0" t="0" r="825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702" cy="14069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3325">
      <w:rPr>
        <w:noProof/>
        <w:lang w:val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4DE8C3AC" wp14:editId="75A787CE">
              <wp:simplePos x="0" y="0"/>
              <wp:positionH relativeFrom="column">
                <wp:posOffset>5647899</wp:posOffset>
              </wp:positionH>
              <wp:positionV relativeFrom="paragraph">
                <wp:posOffset>95954</wp:posOffset>
              </wp:positionV>
              <wp:extent cx="437406" cy="434723"/>
              <wp:effectExtent l="0" t="0" r="1270" b="3810"/>
              <wp:wrapNone/>
              <wp:docPr id="739" name="Freeform 1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7406" cy="434723"/>
                      </a:xfrm>
                      <a:custGeom>
                        <a:avLst/>
                        <a:gdLst>
                          <a:gd name="T0" fmla="*/ 847725 w 1066"/>
                          <a:gd name="T1" fmla="*/ 847725 h 1059"/>
                          <a:gd name="T2" fmla="*/ 847725 w 1066"/>
                          <a:gd name="T3" fmla="*/ 165100 h 1059"/>
                          <a:gd name="T4" fmla="*/ 965200 w 1066"/>
                          <a:gd name="T5" fmla="*/ 82550 h 1059"/>
                          <a:gd name="T6" fmla="*/ 822325 w 1066"/>
                          <a:gd name="T7" fmla="*/ 82550 h 1059"/>
                          <a:gd name="T8" fmla="*/ 776288 w 1066"/>
                          <a:gd name="T9" fmla="*/ 217488 h 1059"/>
                          <a:gd name="T10" fmla="*/ 552450 w 1066"/>
                          <a:gd name="T11" fmla="*/ 315913 h 1059"/>
                          <a:gd name="T12" fmla="*/ 511175 w 1066"/>
                          <a:gd name="T13" fmla="*/ 180975 h 1059"/>
                          <a:gd name="T14" fmla="*/ 368300 w 1066"/>
                          <a:gd name="T15" fmla="*/ 180975 h 1059"/>
                          <a:gd name="T16" fmla="*/ 214313 w 1066"/>
                          <a:gd name="T17" fmla="*/ 365125 h 1059"/>
                          <a:gd name="T18" fmla="*/ 173038 w 1066"/>
                          <a:gd name="T19" fmla="*/ 503238 h 1059"/>
                          <a:gd name="T20" fmla="*/ 285750 w 1066"/>
                          <a:gd name="T21" fmla="*/ 585788 h 1059"/>
                          <a:gd name="T22" fmla="*/ 244475 w 1066"/>
                          <a:gd name="T23" fmla="*/ 450850 h 1059"/>
                          <a:gd name="T24" fmla="*/ 188913 w 1066"/>
                          <a:gd name="T25" fmla="*/ 949325 h 1059"/>
                          <a:gd name="T26" fmla="*/ 142875 w 1066"/>
                          <a:gd name="T27" fmla="*/ 814388 h 1059"/>
                          <a:gd name="T28" fmla="*/ 0 w 1066"/>
                          <a:gd name="T29" fmla="*/ 814388 h 1059"/>
                          <a:gd name="T30" fmla="*/ 117475 w 1066"/>
                          <a:gd name="T31" fmla="*/ 896938 h 1059"/>
                          <a:gd name="T32" fmla="*/ 188913 w 1066"/>
                          <a:gd name="T33" fmla="*/ 1181100 h 1059"/>
                          <a:gd name="T34" fmla="*/ 142875 w 1066"/>
                          <a:gd name="T35" fmla="*/ 1316038 h 1059"/>
                          <a:gd name="T36" fmla="*/ 258763 w 1066"/>
                          <a:gd name="T37" fmla="*/ 1235075 h 1059"/>
                          <a:gd name="T38" fmla="*/ 511175 w 1066"/>
                          <a:gd name="T39" fmla="*/ 1447800 h 1059"/>
                          <a:gd name="T40" fmla="*/ 368300 w 1066"/>
                          <a:gd name="T41" fmla="*/ 1447800 h 1059"/>
                          <a:gd name="T42" fmla="*/ 484188 w 1066"/>
                          <a:gd name="T43" fmla="*/ 1530350 h 1059"/>
                          <a:gd name="T44" fmla="*/ 600075 w 1066"/>
                          <a:gd name="T45" fmla="*/ 1447800 h 1059"/>
                          <a:gd name="T46" fmla="*/ 847725 w 1066"/>
                          <a:gd name="T47" fmla="*/ 1463675 h 1059"/>
                          <a:gd name="T48" fmla="*/ 803275 w 1066"/>
                          <a:gd name="T49" fmla="*/ 1598613 h 1059"/>
                          <a:gd name="T50" fmla="*/ 919163 w 1066"/>
                          <a:gd name="T51" fmla="*/ 1681163 h 1059"/>
                          <a:gd name="T52" fmla="*/ 874713 w 1066"/>
                          <a:gd name="T53" fmla="*/ 1546225 h 1059"/>
                          <a:gd name="T54" fmla="*/ 1185863 w 1066"/>
                          <a:gd name="T55" fmla="*/ 1447800 h 1059"/>
                          <a:gd name="T56" fmla="*/ 1144588 w 1066"/>
                          <a:gd name="T57" fmla="*/ 1582738 h 1059"/>
                          <a:gd name="T58" fmla="*/ 1257300 w 1066"/>
                          <a:gd name="T59" fmla="*/ 1500188 h 1059"/>
                          <a:gd name="T60" fmla="*/ 1508125 w 1066"/>
                          <a:gd name="T61" fmla="*/ 1181100 h 1059"/>
                          <a:gd name="T62" fmla="*/ 1365250 w 1066"/>
                          <a:gd name="T63" fmla="*/ 1181100 h 1059"/>
                          <a:gd name="T64" fmla="*/ 1482725 w 1066"/>
                          <a:gd name="T65" fmla="*/ 1263650 h 1059"/>
                          <a:gd name="T66" fmla="*/ 1598613 w 1066"/>
                          <a:gd name="T67" fmla="*/ 1181100 h 1059"/>
                          <a:gd name="T68" fmla="*/ 1604963 w 1066"/>
                          <a:gd name="T69" fmla="*/ 814388 h 1059"/>
                          <a:gd name="T70" fmla="*/ 1463675 w 1066"/>
                          <a:gd name="T71" fmla="*/ 814388 h 1059"/>
                          <a:gd name="T72" fmla="*/ 1579563 w 1066"/>
                          <a:gd name="T73" fmla="*/ 896938 h 1059"/>
                          <a:gd name="T74" fmla="*/ 1692275 w 1066"/>
                          <a:gd name="T75" fmla="*/ 814388 h 1059"/>
                          <a:gd name="T76" fmla="*/ 1552575 w 1066"/>
                          <a:gd name="T77" fmla="*/ 585788 h 1059"/>
                          <a:gd name="T78" fmla="*/ 1508125 w 1066"/>
                          <a:gd name="T79" fmla="*/ 450850 h 1059"/>
                          <a:gd name="T80" fmla="*/ 1365250 w 1066"/>
                          <a:gd name="T81" fmla="*/ 450850 h 1059"/>
                          <a:gd name="T82" fmla="*/ 1216025 w 1066"/>
                          <a:gd name="T83" fmla="*/ 98425 h 1059"/>
                          <a:gd name="T84" fmla="*/ 1169988 w 1066"/>
                          <a:gd name="T85" fmla="*/ 233363 h 1059"/>
                          <a:gd name="T86" fmla="*/ 1282700 w 1066"/>
                          <a:gd name="T87" fmla="*/ 315913 h 1059"/>
                          <a:gd name="T88" fmla="*/ 1241425 w 1066"/>
                          <a:gd name="T89" fmla="*/ 180975 h 1059"/>
                          <a:gd name="T90" fmla="*/ 0 60000 65536"/>
                          <a:gd name="T91" fmla="*/ 0 60000 65536"/>
                          <a:gd name="T92" fmla="*/ 0 60000 65536"/>
                          <a:gd name="T93" fmla="*/ 0 60000 65536"/>
                          <a:gd name="T94" fmla="*/ 0 60000 65536"/>
                          <a:gd name="T95" fmla="*/ 0 60000 65536"/>
                          <a:gd name="T96" fmla="*/ 0 60000 65536"/>
                          <a:gd name="T97" fmla="*/ 0 60000 65536"/>
                          <a:gd name="T98" fmla="*/ 0 60000 65536"/>
                          <a:gd name="T99" fmla="*/ 0 60000 65536"/>
                          <a:gd name="T100" fmla="*/ 0 60000 65536"/>
                          <a:gd name="T101" fmla="*/ 0 60000 65536"/>
                          <a:gd name="T102" fmla="*/ 0 60000 65536"/>
                          <a:gd name="T103" fmla="*/ 0 60000 65536"/>
                          <a:gd name="T104" fmla="*/ 0 60000 65536"/>
                          <a:gd name="T105" fmla="*/ 0 60000 65536"/>
                          <a:gd name="T106" fmla="*/ 0 60000 65536"/>
                          <a:gd name="T107" fmla="*/ 0 60000 65536"/>
                          <a:gd name="T108" fmla="*/ 0 60000 65536"/>
                          <a:gd name="T109" fmla="*/ 0 60000 65536"/>
                          <a:gd name="T110" fmla="*/ 0 60000 65536"/>
                          <a:gd name="T111" fmla="*/ 0 60000 65536"/>
                          <a:gd name="T112" fmla="*/ 0 60000 65536"/>
                          <a:gd name="T113" fmla="*/ 0 60000 65536"/>
                          <a:gd name="T114" fmla="*/ 0 60000 65536"/>
                          <a:gd name="T115" fmla="*/ 0 60000 65536"/>
                          <a:gd name="T116" fmla="*/ 0 60000 65536"/>
                          <a:gd name="T117" fmla="*/ 0 60000 65536"/>
                          <a:gd name="T118" fmla="*/ 0 60000 65536"/>
                          <a:gd name="T119" fmla="*/ 0 60000 65536"/>
                          <a:gd name="T120" fmla="*/ 0 60000 65536"/>
                          <a:gd name="T121" fmla="*/ 0 60000 65536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w 1066"/>
                          <a:gd name="T136" fmla="*/ 0 h 1059"/>
                          <a:gd name="T137" fmla="*/ 1066 w 1066"/>
                          <a:gd name="T138" fmla="*/ 1059 h 1059"/>
                        </a:gdLst>
                        <a:ahLst/>
                        <a:cxnLst>
                          <a:cxn ang="T90">
                            <a:pos x="T0" y="T1"/>
                          </a:cxn>
                          <a:cxn ang="T91">
                            <a:pos x="T2" y="T3"/>
                          </a:cxn>
                          <a:cxn ang="T92">
                            <a:pos x="T4" y="T5"/>
                          </a:cxn>
                          <a:cxn ang="T93">
                            <a:pos x="T6" y="T7"/>
                          </a:cxn>
                          <a:cxn ang="T94">
                            <a:pos x="T8" y="T9"/>
                          </a:cxn>
                          <a:cxn ang="T95">
                            <a:pos x="T10" y="T11"/>
                          </a:cxn>
                          <a:cxn ang="T96">
                            <a:pos x="T12" y="T13"/>
                          </a:cxn>
                          <a:cxn ang="T97">
                            <a:pos x="T14" y="T15"/>
                          </a:cxn>
                          <a:cxn ang="T98">
                            <a:pos x="T16" y="T17"/>
                          </a:cxn>
                          <a:cxn ang="T99">
                            <a:pos x="T18" y="T19"/>
                          </a:cxn>
                          <a:cxn ang="T100">
                            <a:pos x="T20" y="T21"/>
                          </a:cxn>
                          <a:cxn ang="T101">
                            <a:pos x="T22" y="T23"/>
                          </a:cxn>
                          <a:cxn ang="T102">
                            <a:pos x="T24" y="T25"/>
                          </a:cxn>
                          <a:cxn ang="T103">
                            <a:pos x="T26" y="T27"/>
                          </a:cxn>
                          <a:cxn ang="T104">
                            <a:pos x="T28" y="T29"/>
                          </a:cxn>
                          <a:cxn ang="T105">
                            <a:pos x="T30" y="T31"/>
                          </a:cxn>
                          <a:cxn ang="T106">
                            <a:pos x="T32" y="T33"/>
                          </a:cxn>
                          <a:cxn ang="T107">
                            <a:pos x="T34" y="T35"/>
                          </a:cxn>
                          <a:cxn ang="T108">
                            <a:pos x="T36" y="T37"/>
                          </a:cxn>
                          <a:cxn ang="T109">
                            <a:pos x="T38" y="T39"/>
                          </a:cxn>
                          <a:cxn ang="T110">
                            <a:pos x="T40" y="T41"/>
                          </a:cxn>
                          <a:cxn ang="T111">
                            <a:pos x="T42" y="T43"/>
                          </a:cxn>
                          <a:cxn ang="T112">
                            <a:pos x="T44" y="T45"/>
                          </a:cxn>
                          <a:cxn ang="T113">
                            <a:pos x="T46" y="T47"/>
                          </a:cxn>
                          <a:cxn ang="T114">
                            <a:pos x="T48" y="T49"/>
                          </a:cxn>
                          <a:cxn ang="T115">
                            <a:pos x="T50" y="T51"/>
                          </a:cxn>
                          <a:cxn ang="T116">
                            <a:pos x="T52" y="T53"/>
                          </a:cxn>
                          <a:cxn ang="T117">
                            <a:pos x="T54" y="T55"/>
                          </a:cxn>
                          <a:cxn ang="T118">
                            <a:pos x="T56" y="T57"/>
                          </a:cxn>
                          <a:cxn ang="T119">
                            <a:pos x="T58" y="T59"/>
                          </a:cxn>
                          <a:cxn ang="T120">
                            <a:pos x="T60" y="T61"/>
                          </a:cxn>
                          <a:cxn ang="T121">
                            <a:pos x="T62" y="T63"/>
                          </a:cxn>
                          <a:cxn ang="T122">
                            <a:pos x="T64" y="T65"/>
                          </a:cxn>
                          <a:cxn ang="T123">
                            <a:pos x="T66" y="T67"/>
                          </a:cxn>
                          <a:cxn ang="T124">
                            <a:pos x="T68" y="T69"/>
                          </a:cxn>
                          <a:cxn ang="T125">
                            <a:pos x="T70" y="T71"/>
                          </a:cxn>
                          <a:cxn ang="T126">
                            <a:pos x="T72" y="T73"/>
                          </a:cxn>
                          <a:cxn ang="T127">
                            <a:pos x="T74" y="T75"/>
                          </a:cxn>
                          <a:cxn ang="T128">
                            <a:pos x="T76" y="T77"/>
                          </a:cxn>
                          <a:cxn ang="T129">
                            <a:pos x="T78" y="T79"/>
                          </a:cxn>
                          <a:cxn ang="T130">
                            <a:pos x="T80" y="T81"/>
                          </a:cxn>
                          <a:cxn ang="T131">
                            <a:pos x="T82" y="T83"/>
                          </a:cxn>
                          <a:cxn ang="T132">
                            <a:pos x="T84" y="T85"/>
                          </a:cxn>
                          <a:cxn ang="T133">
                            <a:pos x="T86" y="T87"/>
                          </a:cxn>
                          <a:cxn ang="T134">
                            <a:pos x="T88" y="T89"/>
                          </a:cxn>
                        </a:cxnLst>
                        <a:rect l="T135" t="T136" r="T137" b="T138"/>
                        <a:pathLst>
                          <a:path w="1066" h="1059">
                            <a:moveTo>
                              <a:pt x="534" y="548"/>
                            </a:moveTo>
                            <a:lnTo>
                              <a:pt x="534" y="548"/>
                            </a:lnTo>
                            <a:close/>
                            <a:moveTo>
                              <a:pt x="534" y="534"/>
                            </a:moveTo>
                            <a:lnTo>
                              <a:pt x="534" y="534"/>
                            </a:lnTo>
                            <a:close/>
                            <a:moveTo>
                              <a:pt x="489" y="137"/>
                            </a:moveTo>
                            <a:lnTo>
                              <a:pt x="534" y="104"/>
                            </a:lnTo>
                            <a:lnTo>
                              <a:pt x="579" y="137"/>
                            </a:lnTo>
                            <a:lnTo>
                              <a:pt x="563" y="85"/>
                            </a:lnTo>
                            <a:lnTo>
                              <a:pt x="608" y="52"/>
                            </a:lnTo>
                            <a:lnTo>
                              <a:pt x="551" y="52"/>
                            </a:lnTo>
                            <a:lnTo>
                              <a:pt x="534" y="0"/>
                            </a:lnTo>
                            <a:lnTo>
                              <a:pt x="518" y="52"/>
                            </a:lnTo>
                            <a:lnTo>
                              <a:pt x="461" y="52"/>
                            </a:lnTo>
                            <a:lnTo>
                              <a:pt x="506" y="85"/>
                            </a:lnTo>
                            <a:lnTo>
                              <a:pt x="489" y="137"/>
                            </a:lnTo>
                            <a:close/>
                            <a:moveTo>
                              <a:pt x="260" y="199"/>
                            </a:moveTo>
                            <a:lnTo>
                              <a:pt x="305" y="168"/>
                            </a:lnTo>
                            <a:lnTo>
                              <a:pt x="348" y="199"/>
                            </a:lnTo>
                            <a:lnTo>
                              <a:pt x="331" y="147"/>
                            </a:lnTo>
                            <a:lnTo>
                              <a:pt x="376" y="114"/>
                            </a:lnTo>
                            <a:lnTo>
                              <a:pt x="322" y="114"/>
                            </a:lnTo>
                            <a:lnTo>
                              <a:pt x="305" y="62"/>
                            </a:lnTo>
                            <a:lnTo>
                              <a:pt x="286" y="114"/>
                            </a:lnTo>
                            <a:lnTo>
                              <a:pt x="232" y="114"/>
                            </a:lnTo>
                            <a:lnTo>
                              <a:pt x="277" y="147"/>
                            </a:lnTo>
                            <a:lnTo>
                              <a:pt x="260" y="199"/>
                            </a:lnTo>
                            <a:close/>
                            <a:moveTo>
                              <a:pt x="135" y="230"/>
                            </a:moveTo>
                            <a:lnTo>
                              <a:pt x="119" y="284"/>
                            </a:lnTo>
                            <a:lnTo>
                              <a:pt x="64" y="284"/>
                            </a:lnTo>
                            <a:lnTo>
                              <a:pt x="109" y="317"/>
                            </a:lnTo>
                            <a:lnTo>
                              <a:pt x="90" y="369"/>
                            </a:lnTo>
                            <a:lnTo>
                              <a:pt x="135" y="336"/>
                            </a:lnTo>
                            <a:lnTo>
                              <a:pt x="180" y="369"/>
                            </a:lnTo>
                            <a:lnTo>
                              <a:pt x="163" y="317"/>
                            </a:lnTo>
                            <a:lnTo>
                              <a:pt x="208" y="284"/>
                            </a:lnTo>
                            <a:lnTo>
                              <a:pt x="154" y="284"/>
                            </a:lnTo>
                            <a:lnTo>
                              <a:pt x="135" y="230"/>
                            </a:lnTo>
                            <a:close/>
                            <a:moveTo>
                              <a:pt x="74" y="565"/>
                            </a:moveTo>
                            <a:lnTo>
                              <a:pt x="119" y="598"/>
                            </a:lnTo>
                            <a:lnTo>
                              <a:pt x="102" y="546"/>
                            </a:lnTo>
                            <a:lnTo>
                              <a:pt x="147" y="513"/>
                            </a:lnTo>
                            <a:lnTo>
                              <a:pt x="90" y="513"/>
                            </a:lnTo>
                            <a:lnTo>
                              <a:pt x="74" y="461"/>
                            </a:lnTo>
                            <a:lnTo>
                              <a:pt x="57" y="513"/>
                            </a:lnTo>
                            <a:lnTo>
                              <a:pt x="0" y="513"/>
                            </a:lnTo>
                            <a:lnTo>
                              <a:pt x="45" y="546"/>
                            </a:lnTo>
                            <a:lnTo>
                              <a:pt x="29" y="598"/>
                            </a:lnTo>
                            <a:lnTo>
                              <a:pt x="74" y="565"/>
                            </a:lnTo>
                            <a:close/>
                            <a:moveTo>
                              <a:pt x="154" y="744"/>
                            </a:moveTo>
                            <a:lnTo>
                              <a:pt x="135" y="690"/>
                            </a:lnTo>
                            <a:lnTo>
                              <a:pt x="119" y="744"/>
                            </a:lnTo>
                            <a:lnTo>
                              <a:pt x="64" y="744"/>
                            </a:lnTo>
                            <a:lnTo>
                              <a:pt x="109" y="778"/>
                            </a:lnTo>
                            <a:lnTo>
                              <a:pt x="90" y="829"/>
                            </a:lnTo>
                            <a:lnTo>
                              <a:pt x="135" y="796"/>
                            </a:lnTo>
                            <a:lnTo>
                              <a:pt x="180" y="829"/>
                            </a:lnTo>
                            <a:lnTo>
                              <a:pt x="163" y="778"/>
                            </a:lnTo>
                            <a:lnTo>
                              <a:pt x="208" y="744"/>
                            </a:lnTo>
                            <a:lnTo>
                              <a:pt x="154" y="744"/>
                            </a:lnTo>
                            <a:close/>
                            <a:moveTo>
                              <a:pt x="322" y="912"/>
                            </a:moveTo>
                            <a:lnTo>
                              <a:pt x="305" y="860"/>
                            </a:lnTo>
                            <a:lnTo>
                              <a:pt x="289" y="912"/>
                            </a:lnTo>
                            <a:lnTo>
                              <a:pt x="232" y="912"/>
                            </a:lnTo>
                            <a:lnTo>
                              <a:pt x="277" y="945"/>
                            </a:lnTo>
                            <a:lnTo>
                              <a:pt x="260" y="997"/>
                            </a:lnTo>
                            <a:lnTo>
                              <a:pt x="305" y="964"/>
                            </a:lnTo>
                            <a:lnTo>
                              <a:pt x="350" y="997"/>
                            </a:lnTo>
                            <a:lnTo>
                              <a:pt x="331" y="945"/>
                            </a:lnTo>
                            <a:lnTo>
                              <a:pt x="378" y="912"/>
                            </a:lnTo>
                            <a:lnTo>
                              <a:pt x="322" y="912"/>
                            </a:lnTo>
                            <a:close/>
                            <a:moveTo>
                              <a:pt x="551" y="974"/>
                            </a:moveTo>
                            <a:lnTo>
                              <a:pt x="534" y="922"/>
                            </a:lnTo>
                            <a:lnTo>
                              <a:pt x="518" y="974"/>
                            </a:lnTo>
                            <a:lnTo>
                              <a:pt x="461" y="974"/>
                            </a:lnTo>
                            <a:lnTo>
                              <a:pt x="506" y="1007"/>
                            </a:lnTo>
                            <a:lnTo>
                              <a:pt x="489" y="1059"/>
                            </a:lnTo>
                            <a:lnTo>
                              <a:pt x="534" y="1026"/>
                            </a:lnTo>
                            <a:lnTo>
                              <a:pt x="579" y="1059"/>
                            </a:lnTo>
                            <a:lnTo>
                              <a:pt x="563" y="1007"/>
                            </a:lnTo>
                            <a:lnTo>
                              <a:pt x="608" y="974"/>
                            </a:lnTo>
                            <a:lnTo>
                              <a:pt x="551" y="974"/>
                            </a:lnTo>
                            <a:close/>
                            <a:moveTo>
                              <a:pt x="782" y="912"/>
                            </a:moveTo>
                            <a:lnTo>
                              <a:pt x="763" y="860"/>
                            </a:lnTo>
                            <a:lnTo>
                              <a:pt x="747" y="912"/>
                            </a:lnTo>
                            <a:lnTo>
                              <a:pt x="693" y="912"/>
                            </a:lnTo>
                            <a:lnTo>
                              <a:pt x="737" y="945"/>
                            </a:lnTo>
                            <a:lnTo>
                              <a:pt x="721" y="997"/>
                            </a:lnTo>
                            <a:lnTo>
                              <a:pt x="763" y="964"/>
                            </a:lnTo>
                            <a:lnTo>
                              <a:pt x="808" y="997"/>
                            </a:lnTo>
                            <a:lnTo>
                              <a:pt x="792" y="945"/>
                            </a:lnTo>
                            <a:lnTo>
                              <a:pt x="837" y="912"/>
                            </a:lnTo>
                            <a:lnTo>
                              <a:pt x="782" y="912"/>
                            </a:lnTo>
                            <a:close/>
                            <a:moveTo>
                              <a:pt x="950" y="744"/>
                            </a:moveTo>
                            <a:lnTo>
                              <a:pt x="934" y="690"/>
                            </a:lnTo>
                            <a:lnTo>
                              <a:pt x="917" y="744"/>
                            </a:lnTo>
                            <a:lnTo>
                              <a:pt x="860" y="744"/>
                            </a:lnTo>
                            <a:lnTo>
                              <a:pt x="905" y="778"/>
                            </a:lnTo>
                            <a:lnTo>
                              <a:pt x="889" y="829"/>
                            </a:lnTo>
                            <a:lnTo>
                              <a:pt x="934" y="796"/>
                            </a:lnTo>
                            <a:lnTo>
                              <a:pt x="978" y="829"/>
                            </a:lnTo>
                            <a:lnTo>
                              <a:pt x="960" y="778"/>
                            </a:lnTo>
                            <a:lnTo>
                              <a:pt x="1007" y="744"/>
                            </a:lnTo>
                            <a:lnTo>
                              <a:pt x="950" y="744"/>
                            </a:lnTo>
                            <a:close/>
                            <a:moveTo>
                              <a:pt x="1066" y="513"/>
                            </a:moveTo>
                            <a:lnTo>
                              <a:pt x="1011" y="513"/>
                            </a:lnTo>
                            <a:lnTo>
                              <a:pt x="995" y="459"/>
                            </a:lnTo>
                            <a:lnTo>
                              <a:pt x="976" y="513"/>
                            </a:lnTo>
                            <a:lnTo>
                              <a:pt x="922" y="513"/>
                            </a:lnTo>
                            <a:lnTo>
                              <a:pt x="967" y="546"/>
                            </a:lnTo>
                            <a:lnTo>
                              <a:pt x="950" y="598"/>
                            </a:lnTo>
                            <a:lnTo>
                              <a:pt x="995" y="565"/>
                            </a:lnTo>
                            <a:lnTo>
                              <a:pt x="1037" y="598"/>
                            </a:lnTo>
                            <a:lnTo>
                              <a:pt x="1021" y="546"/>
                            </a:lnTo>
                            <a:lnTo>
                              <a:pt x="1066" y="513"/>
                            </a:lnTo>
                            <a:close/>
                            <a:moveTo>
                              <a:pt x="889" y="369"/>
                            </a:moveTo>
                            <a:lnTo>
                              <a:pt x="934" y="336"/>
                            </a:lnTo>
                            <a:lnTo>
                              <a:pt x="978" y="369"/>
                            </a:lnTo>
                            <a:lnTo>
                              <a:pt x="960" y="315"/>
                            </a:lnTo>
                            <a:lnTo>
                              <a:pt x="1007" y="284"/>
                            </a:lnTo>
                            <a:lnTo>
                              <a:pt x="950" y="284"/>
                            </a:lnTo>
                            <a:lnTo>
                              <a:pt x="934" y="230"/>
                            </a:lnTo>
                            <a:lnTo>
                              <a:pt x="917" y="284"/>
                            </a:lnTo>
                            <a:lnTo>
                              <a:pt x="860" y="284"/>
                            </a:lnTo>
                            <a:lnTo>
                              <a:pt x="905" y="315"/>
                            </a:lnTo>
                            <a:lnTo>
                              <a:pt x="889" y="369"/>
                            </a:lnTo>
                            <a:close/>
                            <a:moveTo>
                              <a:pt x="766" y="62"/>
                            </a:moveTo>
                            <a:lnTo>
                              <a:pt x="747" y="114"/>
                            </a:lnTo>
                            <a:lnTo>
                              <a:pt x="693" y="114"/>
                            </a:lnTo>
                            <a:lnTo>
                              <a:pt x="737" y="147"/>
                            </a:lnTo>
                            <a:lnTo>
                              <a:pt x="721" y="199"/>
                            </a:lnTo>
                            <a:lnTo>
                              <a:pt x="766" y="168"/>
                            </a:lnTo>
                            <a:lnTo>
                              <a:pt x="808" y="199"/>
                            </a:lnTo>
                            <a:lnTo>
                              <a:pt x="792" y="147"/>
                            </a:lnTo>
                            <a:lnTo>
                              <a:pt x="837" y="114"/>
                            </a:lnTo>
                            <a:lnTo>
                              <a:pt x="782" y="114"/>
                            </a:lnTo>
                            <a:lnTo>
                              <a:pt x="766" y="62"/>
                            </a:lnTo>
                            <a:close/>
                          </a:path>
                        </a:pathLst>
                      </a:custGeom>
                      <a:solidFill>
                        <a:srgbClr val="FFF2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8BC572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E8C3AC" id="Freeform 1719" o:spid="_x0000_s1030" style="position:absolute;margin-left:444.7pt;margin-top:7.55pt;width:34.45pt;height:34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66,10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" adj="-11796480,,5400" path="m534,548r,xm534,534r,xm489,137r45,-33l579,137,563,85,608,52r-57,l534,,518,52r-57,l506,85r-17,52xm260,199r45,-31l348,199,331,147r45,-33l322,114,305,62r-19,52l232,114r45,33l260,199xm135,230r-16,54l64,284r45,33l90,369r45,-33l180,369,163,317r45,-33l154,284,135,230xm74,565r45,33l102,546r45,-33l90,513,74,461,57,513,,513r45,33l29,598,74,565xm154,744l135,690r-16,54l64,744r45,34l90,829r45,-33l180,829,163,778r45,-34l154,744xm322,912l305,860r-16,52l232,912r45,33l260,997r45,-33l350,997,331,945r47,-33l322,912xm551,974l534,922r-16,52l461,974r45,33l489,1059r45,-33l579,1059r-16,-52l608,974r-57,xm782,912l763,860r-16,52l693,912r44,33l721,997r42,-33l808,997,792,945r45,-33l782,912xm950,744l934,690r-17,54l860,744r45,34l889,829r45,-33l978,829,960,778r47,-34l950,744xm1066,513r-55,l995,459r-19,54l922,513r45,33l950,598r45,-33l1037,598r-16,-52l1066,513xm889,369r45,-33l978,369,960,315r47,-31l950,284,934,230r-17,54l860,284r45,31l889,369xm766,62r-19,52l693,114r44,33l721,199r45,-31l808,199,792,147r45,-33l782,114,766,62xe" fillcolor="#fff200" stroked="f">
              <v:stroke joinstyle="round"/>
              <v:formulas/>
              <v:path arrowok="t" o:connecttype="custom" o:connectlocs="347842403,347993914;347842403,67774096;396045283,33887048;337420158,33887048;318530046,89279543;226683813,129683331;209747666,74290836;151122542,74290836;87937891,149885019;71001744,206580862;117250248,240467910;100314101,185075415;77515647,389701050;58625124,334308966;0,334308966;48202880,368196013;77515647,484845454;58625124,540237949;106176819,507002369;209747666,594326685;151122542,594326685;198674237,628213733;246225521,594326685;347842403,600843425;329603475,656235920;377155170,690122968;358916242,634730473;486588735,594326685;469652588,649719180;515901092,615832132;618820754,484845454;560195630,484845454;608398510,518732501;655950204,484845454;658555765,334308966;600581827,334308966;648133521,368196013;694382025,334308966;637059681,240467910;618820754,185075415;560195630,185075415;498964945,40403788;480074832,95796283;526323336,129683331;509387189,74290836" o:connectangles="0,0,0,0,0,0,0,0,0,0,0,0,0,0,0,0,0,0,0,0,0,0,0,0,0,0,0,0,0,0,0,0,0,0,0,0,0,0,0,0,0,0,0,0,0" textboxrect="0,0,1066,1059"/>
              <o:lock v:ext="edit" verticies="t"/>
              <v:textbox>
                <w:txbxContent>
                  <w:p w14:paraId="578BC572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913325">
      <w:rPr>
        <w:noProof/>
        <w:lang w:val="en-US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711E060" wp14:editId="43D98423">
              <wp:simplePos x="0" y="0"/>
              <wp:positionH relativeFrom="column">
                <wp:posOffset>5426710</wp:posOffset>
              </wp:positionH>
              <wp:positionV relativeFrom="paragraph">
                <wp:posOffset>631756</wp:posOffset>
              </wp:positionV>
              <wp:extent cx="854239" cy="161008"/>
              <wp:effectExtent l="0" t="0" r="3175" b="0"/>
              <wp:wrapNone/>
              <wp:docPr id="737" name="Freeform 1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54239" cy="161008"/>
                      </a:xfrm>
                      <a:custGeom>
                        <a:avLst/>
                        <a:gdLst>
                          <a:gd name="T0" fmla="*/ 146243 w 881"/>
                          <a:gd name="T1" fmla="*/ 18727 h 167"/>
                          <a:gd name="T2" fmla="*/ 176241 w 881"/>
                          <a:gd name="T3" fmla="*/ 213485 h 167"/>
                          <a:gd name="T4" fmla="*/ 367482 w 881"/>
                          <a:gd name="T5" fmla="*/ 26218 h 167"/>
                          <a:gd name="T6" fmla="*/ 408730 w 881"/>
                          <a:gd name="T7" fmla="*/ 209740 h 167"/>
                          <a:gd name="T8" fmla="*/ 453728 w 881"/>
                          <a:gd name="T9" fmla="*/ 67416 h 167"/>
                          <a:gd name="T10" fmla="*/ 494976 w 881"/>
                          <a:gd name="T11" fmla="*/ 157305 h 167"/>
                          <a:gd name="T12" fmla="*/ 629969 w 881"/>
                          <a:gd name="T13" fmla="*/ 71162 h 167"/>
                          <a:gd name="T14" fmla="*/ 851208 w 881"/>
                          <a:gd name="T15" fmla="*/ 82398 h 167"/>
                          <a:gd name="T16" fmla="*/ 791211 w 881"/>
                          <a:gd name="T17" fmla="*/ 67416 h 167"/>
                          <a:gd name="T18" fmla="*/ 884957 w 881"/>
                          <a:gd name="T19" fmla="*/ 86143 h 167"/>
                          <a:gd name="T20" fmla="*/ 1049949 w 881"/>
                          <a:gd name="T21" fmla="*/ 265921 h 167"/>
                          <a:gd name="T22" fmla="*/ 1072447 w 881"/>
                          <a:gd name="T23" fmla="*/ 217231 h 167"/>
                          <a:gd name="T24" fmla="*/ 1229940 w 881"/>
                          <a:gd name="T25" fmla="*/ 202249 h 167"/>
                          <a:gd name="T26" fmla="*/ 1211191 w 881"/>
                          <a:gd name="T27" fmla="*/ 127342 h 167"/>
                          <a:gd name="T28" fmla="*/ 1368683 w 881"/>
                          <a:gd name="T29" fmla="*/ 104870 h 167"/>
                          <a:gd name="T30" fmla="*/ 1424930 w 881"/>
                          <a:gd name="T31" fmla="*/ 205995 h 167"/>
                          <a:gd name="T32" fmla="*/ 1477428 w 881"/>
                          <a:gd name="T33" fmla="*/ 86143 h 167"/>
                          <a:gd name="T34" fmla="*/ 1601171 w 881"/>
                          <a:gd name="T35" fmla="*/ 213485 h 167"/>
                          <a:gd name="T36" fmla="*/ 1649919 w 881"/>
                          <a:gd name="T37" fmla="*/ 187268 h 167"/>
                          <a:gd name="T38" fmla="*/ 1736165 w 881"/>
                          <a:gd name="T39" fmla="*/ 78653 h 167"/>
                          <a:gd name="T40" fmla="*/ 1968653 w 881"/>
                          <a:gd name="T41" fmla="*/ 213485 h 167"/>
                          <a:gd name="T42" fmla="*/ 1863659 w 881"/>
                          <a:gd name="T43" fmla="*/ 29963 h 167"/>
                          <a:gd name="T44" fmla="*/ 1972403 w 881"/>
                          <a:gd name="T45" fmla="*/ 37454 h 167"/>
                          <a:gd name="T46" fmla="*/ 2096147 w 881"/>
                          <a:gd name="T47" fmla="*/ 89889 h 167"/>
                          <a:gd name="T48" fmla="*/ 2137395 w 881"/>
                          <a:gd name="T49" fmla="*/ 101125 h 167"/>
                          <a:gd name="T50" fmla="*/ 2216141 w 881"/>
                          <a:gd name="T51" fmla="*/ 89889 h 167"/>
                          <a:gd name="T52" fmla="*/ 2246140 w 881"/>
                          <a:gd name="T53" fmla="*/ 191013 h 167"/>
                          <a:gd name="T54" fmla="*/ 2336135 w 881"/>
                          <a:gd name="T55" fmla="*/ 209740 h 167"/>
                          <a:gd name="T56" fmla="*/ 2527376 w 881"/>
                          <a:gd name="T57" fmla="*/ 209740 h 167"/>
                          <a:gd name="T58" fmla="*/ 2557375 w 881"/>
                          <a:gd name="T59" fmla="*/ 194759 h 167"/>
                          <a:gd name="T60" fmla="*/ 2744865 w 881"/>
                          <a:gd name="T61" fmla="*/ 202249 h 167"/>
                          <a:gd name="T62" fmla="*/ 2909857 w 881"/>
                          <a:gd name="T63" fmla="*/ 209740 h 167"/>
                          <a:gd name="T64" fmla="*/ 2902358 w 881"/>
                          <a:gd name="T65" fmla="*/ 3745 h 167"/>
                          <a:gd name="T66" fmla="*/ 3071099 w 881"/>
                          <a:gd name="T67" fmla="*/ 209740 h 167"/>
                          <a:gd name="T68" fmla="*/ 3142346 w 881"/>
                          <a:gd name="T69" fmla="*/ 86143 h 167"/>
                          <a:gd name="T70" fmla="*/ 3228592 w 881"/>
                          <a:gd name="T71" fmla="*/ 213485 h 167"/>
                          <a:gd name="T72" fmla="*/ 491226 w 881"/>
                          <a:gd name="T73" fmla="*/ 573040 h 167"/>
                          <a:gd name="T74" fmla="*/ 498726 w 881"/>
                          <a:gd name="T75" fmla="*/ 426971 h 167"/>
                          <a:gd name="T76" fmla="*/ 629969 w 881"/>
                          <a:gd name="T77" fmla="*/ 486897 h 167"/>
                          <a:gd name="T78" fmla="*/ 603720 w 881"/>
                          <a:gd name="T79" fmla="*/ 423226 h 167"/>
                          <a:gd name="T80" fmla="*/ 794961 w 881"/>
                          <a:gd name="T81" fmla="*/ 569295 h 167"/>
                          <a:gd name="T82" fmla="*/ 1038699 w 881"/>
                          <a:gd name="T83" fmla="*/ 569295 h 167"/>
                          <a:gd name="T84" fmla="*/ 1023700 w 881"/>
                          <a:gd name="T85" fmla="*/ 479406 h 167"/>
                          <a:gd name="T86" fmla="*/ 1087447 w 881"/>
                          <a:gd name="T87" fmla="*/ 426971 h 167"/>
                          <a:gd name="T88" fmla="*/ 1323685 w 881"/>
                          <a:gd name="T89" fmla="*/ 453188 h 167"/>
                          <a:gd name="T90" fmla="*/ 1271188 w 881"/>
                          <a:gd name="T91" fmla="*/ 449443 h 167"/>
                          <a:gd name="T92" fmla="*/ 1462428 w 881"/>
                          <a:gd name="T93" fmla="*/ 441952 h 167"/>
                          <a:gd name="T94" fmla="*/ 1552424 w 881"/>
                          <a:gd name="T95" fmla="*/ 561804 h 167"/>
                          <a:gd name="T96" fmla="*/ 1642419 w 881"/>
                          <a:gd name="T97" fmla="*/ 468170 h 167"/>
                          <a:gd name="T98" fmla="*/ 1777413 w 881"/>
                          <a:gd name="T99" fmla="*/ 546822 h 167"/>
                          <a:gd name="T100" fmla="*/ 1799912 w 881"/>
                          <a:gd name="T101" fmla="*/ 494387 h 167"/>
                          <a:gd name="T102" fmla="*/ 1919906 w 881"/>
                          <a:gd name="T103" fmla="*/ 486897 h 167"/>
                          <a:gd name="T104" fmla="*/ 1878658 w 881"/>
                          <a:gd name="T105" fmla="*/ 505624 h 167"/>
                          <a:gd name="T106" fmla="*/ 2013651 w 881"/>
                          <a:gd name="T107" fmla="*/ 569295 h 167"/>
                          <a:gd name="T108" fmla="*/ 2336135 w 881"/>
                          <a:gd name="T109" fmla="*/ 569295 h 167"/>
                          <a:gd name="T110" fmla="*/ 2358634 w 881"/>
                          <a:gd name="T111" fmla="*/ 374536 h 167"/>
                          <a:gd name="T112" fmla="*/ 2441130 w 881"/>
                          <a:gd name="T113" fmla="*/ 573040 h 167"/>
                          <a:gd name="T114" fmla="*/ 2594873 w 881"/>
                          <a:gd name="T115" fmla="*/ 374536 h 167"/>
                          <a:gd name="T116" fmla="*/ 2726116 w 881"/>
                          <a:gd name="T117" fmla="*/ 573040 h 167"/>
                          <a:gd name="T118" fmla="*/ 2759865 w 881"/>
                          <a:gd name="T119" fmla="*/ 539332 h 167"/>
                          <a:gd name="T120" fmla="*/ 2831111 w 881"/>
                          <a:gd name="T121" fmla="*/ 569295 h 167"/>
                          <a:gd name="T122" fmla="*/ 0 60000 65536"/>
                          <a:gd name="T123" fmla="*/ 0 60000 65536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w 881"/>
                          <a:gd name="T184" fmla="*/ 0 h 167"/>
                          <a:gd name="T185" fmla="*/ 881 w 881"/>
                          <a:gd name="T186" fmla="*/ 167 h 167"/>
                        </a:gdLst>
                        <a:ahLst/>
                        <a:cxnLst>
                          <a:cxn ang="T122">
                            <a:pos x="T0" y="T1"/>
                          </a:cxn>
                          <a:cxn ang="T123">
                            <a:pos x="T2" y="T3"/>
                          </a:cxn>
                          <a:cxn ang="T124">
                            <a:pos x="T4" y="T5"/>
                          </a:cxn>
                          <a:cxn ang="T125">
                            <a:pos x="T6" y="T7"/>
                          </a:cxn>
                          <a:cxn ang="T126">
                            <a:pos x="T8" y="T9"/>
                          </a:cxn>
                          <a:cxn ang="T127">
                            <a:pos x="T10" y="T11"/>
                          </a:cxn>
                          <a:cxn ang="T128">
                            <a:pos x="T12" y="T13"/>
                          </a:cxn>
                          <a:cxn ang="T129">
                            <a:pos x="T14" y="T15"/>
                          </a:cxn>
                          <a:cxn ang="T130">
                            <a:pos x="T16" y="T17"/>
                          </a:cxn>
                          <a:cxn ang="T131">
                            <a:pos x="T18" y="T19"/>
                          </a:cxn>
                          <a:cxn ang="T132">
                            <a:pos x="T20" y="T21"/>
                          </a:cxn>
                          <a:cxn ang="T133">
                            <a:pos x="T22" y="T23"/>
                          </a:cxn>
                          <a:cxn ang="T134">
                            <a:pos x="T24" y="T25"/>
                          </a:cxn>
                          <a:cxn ang="T135">
                            <a:pos x="T26" y="T27"/>
                          </a:cxn>
                          <a:cxn ang="T136">
                            <a:pos x="T28" y="T29"/>
                          </a:cxn>
                          <a:cxn ang="T137">
                            <a:pos x="T30" y="T31"/>
                          </a:cxn>
                          <a:cxn ang="T138">
                            <a:pos x="T32" y="T33"/>
                          </a:cxn>
                          <a:cxn ang="T139">
                            <a:pos x="T34" y="T35"/>
                          </a:cxn>
                          <a:cxn ang="T140">
                            <a:pos x="T36" y="T37"/>
                          </a:cxn>
                          <a:cxn ang="T141">
                            <a:pos x="T38" y="T39"/>
                          </a:cxn>
                          <a:cxn ang="T142">
                            <a:pos x="T40" y="T41"/>
                          </a:cxn>
                          <a:cxn ang="T143">
                            <a:pos x="T42" y="T43"/>
                          </a:cxn>
                          <a:cxn ang="T144">
                            <a:pos x="T44" y="T45"/>
                          </a:cxn>
                          <a:cxn ang="T145">
                            <a:pos x="T46" y="T47"/>
                          </a:cxn>
                          <a:cxn ang="T146">
                            <a:pos x="T48" y="T49"/>
                          </a:cxn>
                          <a:cxn ang="T147">
                            <a:pos x="T50" y="T51"/>
                          </a:cxn>
                          <a:cxn ang="T148">
                            <a:pos x="T52" y="T53"/>
                          </a:cxn>
                          <a:cxn ang="T149">
                            <a:pos x="T54" y="T55"/>
                          </a:cxn>
                          <a:cxn ang="T150">
                            <a:pos x="T56" y="T57"/>
                          </a:cxn>
                          <a:cxn ang="T151">
                            <a:pos x="T58" y="T59"/>
                          </a:cxn>
                          <a:cxn ang="T152">
                            <a:pos x="T60" y="T61"/>
                          </a:cxn>
                          <a:cxn ang="T153">
                            <a:pos x="T62" y="T63"/>
                          </a:cxn>
                          <a:cxn ang="T154">
                            <a:pos x="T64" y="T65"/>
                          </a:cxn>
                          <a:cxn ang="T155">
                            <a:pos x="T66" y="T67"/>
                          </a:cxn>
                          <a:cxn ang="T156">
                            <a:pos x="T68" y="T69"/>
                          </a:cxn>
                          <a:cxn ang="T157">
                            <a:pos x="T70" y="T71"/>
                          </a:cxn>
                          <a:cxn ang="T158">
                            <a:pos x="T72" y="T73"/>
                          </a:cxn>
                          <a:cxn ang="T159">
                            <a:pos x="T74" y="T75"/>
                          </a:cxn>
                          <a:cxn ang="T160">
                            <a:pos x="T76" y="T77"/>
                          </a:cxn>
                          <a:cxn ang="T161">
                            <a:pos x="T78" y="T79"/>
                          </a:cxn>
                          <a:cxn ang="T162">
                            <a:pos x="T80" y="T81"/>
                          </a:cxn>
                          <a:cxn ang="T163">
                            <a:pos x="T82" y="T83"/>
                          </a:cxn>
                          <a:cxn ang="T164">
                            <a:pos x="T84" y="T85"/>
                          </a:cxn>
                          <a:cxn ang="T165">
                            <a:pos x="T86" y="T87"/>
                          </a:cxn>
                          <a:cxn ang="T166">
                            <a:pos x="T88" y="T89"/>
                          </a:cxn>
                          <a:cxn ang="T167">
                            <a:pos x="T90" y="T91"/>
                          </a:cxn>
                          <a:cxn ang="T168">
                            <a:pos x="T92" y="T93"/>
                          </a:cxn>
                          <a:cxn ang="T169">
                            <a:pos x="T94" y="T95"/>
                          </a:cxn>
                          <a:cxn ang="T170">
                            <a:pos x="T96" y="T97"/>
                          </a:cxn>
                          <a:cxn ang="T171">
                            <a:pos x="T98" y="T99"/>
                          </a:cxn>
                          <a:cxn ang="T172">
                            <a:pos x="T100" y="T101"/>
                          </a:cxn>
                          <a:cxn ang="T173">
                            <a:pos x="T102" y="T103"/>
                          </a:cxn>
                          <a:cxn ang="T174">
                            <a:pos x="T104" y="T105"/>
                          </a:cxn>
                          <a:cxn ang="T175">
                            <a:pos x="T106" y="T107"/>
                          </a:cxn>
                          <a:cxn ang="T176">
                            <a:pos x="T108" y="T109"/>
                          </a:cxn>
                          <a:cxn ang="T177">
                            <a:pos x="T110" y="T111"/>
                          </a:cxn>
                          <a:cxn ang="T178">
                            <a:pos x="T112" y="T113"/>
                          </a:cxn>
                          <a:cxn ang="T179">
                            <a:pos x="T114" y="T115"/>
                          </a:cxn>
                          <a:cxn ang="T180">
                            <a:pos x="T116" y="T117"/>
                          </a:cxn>
                          <a:cxn ang="T181">
                            <a:pos x="T118" y="T119"/>
                          </a:cxn>
                          <a:cxn ang="T182">
                            <a:pos x="T120" y="T121"/>
                          </a:cxn>
                        </a:cxnLst>
                        <a:rect l="T183" t="T184" r="T185" b="T186"/>
                        <a:pathLst>
                          <a:path w="881" h="167">
                            <a:moveTo>
                              <a:pt x="39" y="8"/>
                            </a:moveTo>
                            <a:cubicBezTo>
                              <a:pt x="39" y="8"/>
                              <a:pt x="39" y="9"/>
                              <a:pt x="39" y="9"/>
                            </a:cubicBezTo>
                            <a:cubicBezTo>
                              <a:pt x="39" y="9"/>
                              <a:pt x="39" y="10"/>
                              <a:pt x="39" y="10"/>
                            </a:cubicBezTo>
                            <a:cubicBezTo>
                              <a:pt x="39" y="10"/>
                              <a:pt x="39" y="10"/>
                              <a:pt x="39" y="10"/>
                            </a:cubicBezTo>
                            <a:cubicBezTo>
                              <a:pt x="38" y="10"/>
                              <a:pt x="38" y="10"/>
                              <a:pt x="38" y="10"/>
                            </a:cubicBezTo>
                            <a:cubicBezTo>
                              <a:pt x="23" y="10"/>
                              <a:pt x="23" y="10"/>
                              <a:pt x="23" y="10"/>
                            </a:cubicBezTo>
                            <a:cubicBezTo>
                              <a:pt x="23" y="56"/>
                              <a:pt x="23" y="56"/>
                              <a:pt x="23" y="56"/>
                            </a:cubicBezTo>
                            <a:cubicBezTo>
                              <a:pt x="23" y="56"/>
                              <a:pt x="23" y="56"/>
                              <a:pt x="23" y="57"/>
                            </a:cubicBezTo>
                            <a:cubicBezTo>
                              <a:pt x="23" y="57"/>
                              <a:pt x="23" y="57"/>
                              <a:pt x="23" y="57"/>
                            </a:cubicBezTo>
                            <a:cubicBezTo>
                              <a:pt x="22" y="57"/>
                              <a:pt x="22" y="57"/>
                              <a:pt x="21" y="57"/>
                            </a:cubicBezTo>
                            <a:cubicBezTo>
                              <a:pt x="21" y="57"/>
                              <a:pt x="20" y="57"/>
                              <a:pt x="20" y="57"/>
                            </a:cubicBezTo>
                            <a:cubicBezTo>
                              <a:pt x="19" y="57"/>
                              <a:pt x="19" y="57"/>
                              <a:pt x="18" y="57"/>
                            </a:cubicBezTo>
                            <a:cubicBezTo>
                              <a:pt x="18" y="57"/>
                              <a:pt x="17" y="57"/>
                              <a:pt x="17" y="57"/>
                            </a:cubicBezTo>
                            <a:cubicBezTo>
                              <a:pt x="17" y="57"/>
                              <a:pt x="17" y="57"/>
                              <a:pt x="16" y="57"/>
                            </a:cubicBezTo>
                            <a:cubicBezTo>
                              <a:pt x="16" y="56"/>
                              <a:pt x="16" y="56"/>
                              <a:pt x="16" y="56"/>
                            </a:cubicBezTo>
                            <a:cubicBezTo>
                              <a:pt x="16" y="10"/>
                              <a:pt x="16" y="10"/>
                              <a:pt x="16" y="10"/>
                            </a:cubicBezTo>
                            <a:cubicBezTo>
                              <a:pt x="2" y="10"/>
                              <a:pt x="2" y="10"/>
                              <a:pt x="2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1" y="10"/>
                              <a:pt x="1" y="10"/>
                              <a:pt x="1" y="10"/>
                            </a:cubicBezTo>
                            <a:cubicBezTo>
                              <a:pt x="0" y="10"/>
                              <a:pt x="0" y="9"/>
                              <a:pt x="0" y="9"/>
                            </a:cubicBezTo>
                            <a:cubicBezTo>
                              <a:pt x="0" y="9"/>
                              <a:pt x="0" y="8"/>
                              <a:pt x="0" y="8"/>
                            </a:cubicBezTo>
                            <a:cubicBezTo>
                              <a:pt x="0" y="7"/>
                              <a:pt x="0" y="7"/>
                              <a:pt x="0" y="6"/>
                            </a:cubicBezTo>
                            <a:cubicBezTo>
                              <a:pt x="0" y="6"/>
                              <a:pt x="0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1" y="5"/>
                            </a:cubicBezTo>
                            <a:cubicBezTo>
                              <a:pt x="1" y="5"/>
                              <a:pt x="1" y="5"/>
                              <a:pt x="2" y="5"/>
                            </a:cubicBezTo>
                            <a:cubicBezTo>
                              <a:pt x="38" y="5"/>
                              <a:pt x="38" y="5"/>
                              <a:pt x="38" y="5"/>
                            </a:cubicBezTo>
                            <a:cubicBezTo>
                              <a:pt x="38" y="5"/>
                              <a:pt x="38" y="5"/>
                              <a:pt x="39" y="5"/>
                            </a:cubicBezTo>
                            <a:cubicBezTo>
                              <a:pt x="39" y="5"/>
                              <a:pt x="39" y="5"/>
                              <a:pt x="39" y="5"/>
                            </a:cubicBezTo>
                            <a:cubicBezTo>
                              <a:pt x="39" y="5"/>
                              <a:pt x="39" y="6"/>
                              <a:pt x="39" y="6"/>
                            </a:cubicBezTo>
                            <a:cubicBezTo>
                              <a:pt x="39" y="7"/>
                              <a:pt x="39" y="7"/>
                              <a:pt x="39" y="8"/>
                            </a:cubicBezTo>
                            <a:close/>
                            <a:moveTo>
                              <a:pt x="78" y="56"/>
                            </a:moveTo>
                            <a:cubicBezTo>
                              <a:pt x="78" y="56"/>
                              <a:pt x="78" y="56"/>
                              <a:pt x="78" y="57"/>
                            </a:cubicBezTo>
                            <a:cubicBezTo>
                              <a:pt x="78" y="57"/>
                              <a:pt x="78" y="57"/>
                              <a:pt x="77" y="57"/>
                            </a:cubicBezTo>
                            <a:cubicBezTo>
                              <a:pt x="77" y="57"/>
                              <a:pt x="77" y="57"/>
                              <a:pt x="76" y="57"/>
                            </a:cubicBezTo>
                            <a:cubicBezTo>
                              <a:pt x="76" y="57"/>
                              <a:pt x="75" y="57"/>
                              <a:pt x="75" y="57"/>
                            </a:cubicBezTo>
                            <a:cubicBezTo>
                              <a:pt x="74" y="57"/>
                              <a:pt x="73" y="57"/>
                              <a:pt x="73" y="57"/>
                            </a:cubicBezTo>
                            <a:cubicBezTo>
                              <a:pt x="73" y="57"/>
                              <a:pt x="72" y="57"/>
                              <a:pt x="72" y="57"/>
                            </a:cubicBezTo>
                            <a:cubicBezTo>
                              <a:pt x="72" y="57"/>
                              <a:pt x="72" y="57"/>
                              <a:pt x="71" y="57"/>
                            </a:cubicBezTo>
                            <a:cubicBezTo>
                              <a:pt x="71" y="56"/>
                              <a:pt x="71" y="56"/>
                              <a:pt x="71" y="56"/>
                            </a:cubicBezTo>
                            <a:cubicBezTo>
                              <a:pt x="71" y="35"/>
                              <a:pt x="71" y="35"/>
                              <a:pt x="71" y="35"/>
                            </a:cubicBezTo>
                            <a:cubicBezTo>
                              <a:pt x="71" y="33"/>
                              <a:pt x="71" y="31"/>
                              <a:pt x="71" y="30"/>
                            </a:cubicBezTo>
                            <a:cubicBezTo>
                              <a:pt x="71" y="28"/>
                              <a:pt x="70" y="27"/>
                              <a:pt x="69" y="26"/>
                            </a:cubicBezTo>
                            <a:cubicBezTo>
                              <a:pt x="69" y="25"/>
                              <a:pt x="68" y="25"/>
                              <a:pt x="67" y="24"/>
                            </a:cubicBezTo>
                            <a:cubicBezTo>
                              <a:pt x="66" y="24"/>
                              <a:pt x="65" y="23"/>
                              <a:pt x="64" y="23"/>
                            </a:cubicBezTo>
                            <a:cubicBezTo>
                              <a:pt x="62" y="23"/>
                              <a:pt x="60" y="24"/>
                              <a:pt x="59" y="25"/>
                            </a:cubicBezTo>
                            <a:cubicBezTo>
                              <a:pt x="57" y="26"/>
                              <a:pt x="55" y="28"/>
                              <a:pt x="53" y="30"/>
                            </a:cubicBezTo>
                            <a:cubicBezTo>
                              <a:pt x="53" y="56"/>
                              <a:pt x="53" y="56"/>
                              <a:pt x="53" y="56"/>
                            </a:cubicBezTo>
                            <a:cubicBezTo>
                              <a:pt x="53" y="56"/>
                              <a:pt x="53" y="56"/>
                              <a:pt x="53" y="57"/>
                            </a:cubicBezTo>
                            <a:cubicBezTo>
                              <a:pt x="53" y="57"/>
                              <a:pt x="53" y="57"/>
                              <a:pt x="53" y="57"/>
                            </a:cubicBezTo>
                            <a:cubicBezTo>
                              <a:pt x="52" y="57"/>
                              <a:pt x="52" y="57"/>
                              <a:pt x="52" y="57"/>
                            </a:cubicBezTo>
                            <a:cubicBezTo>
                              <a:pt x="51" y="57"/>
                              <a:pt x="51" y="57"/>
                              <a:pt x="50" y="57"/>
                            </a:cubicBezTo>
                            <a:cubicBezTo>
                              <a:pt x="49" y="57"/>
                              <a:pt x="49" y="57"/>
                              <a:pt x="48" y="57"/>
                            </a:cubicBezTo>
                            <a:cubicBezTo>
                              <a:pt x="48" y="57"/>
                              <a:pt x="48" y="57"/>
                              <a:pt x="47" y="57"/>
                            </a:cubicBezTo>
                            <a:cubicBezTo>
                              <a:pt x="47" y="57"/>
                              <a:pt x="47" y="57"/>
                              <a:pt x="47" y="57"/>
                            </a:cubicBezTo>
                            <a:cubicBezTo>
                              <a:pt x="47" y="56"/>
                              <a:pt x="47" y="56"/>
                              <a:pt x="47" y="56"/>
                            </a:cubicBezTo>
                            <a:cubicBezTo>
                              <a:pt x="47" y="2"/>
                              <a:pt x="47" y="2"/>
                              <a:pt x="47" y="2"/>
                            </a:cubicBezTo>
                            <a:cubicBezTo>
                              <a:pt x="47" y="2"/>
                              <a:pt x="47" y="1"/>
                              <a:pt x="47" y="1"/>
                            </a:cubicBezTo>
                            <a:cubicBezTo>
                              <a:pt x="47" y="1"/>
                              <a:pt x="47" y="1"/>
                              <a:pt x="47" y="1"/>
                            </a:cubicBezTo>
                            <a:cubicBezTo>
                              <a:pt x="48" y="1"/>
                              <a:pt x="48" y="1"/>
                              <a:pt x="48" y="1"/>
                            </a:cubicBezTo>
                            <a:cubicBezTo>
                              <a:pt x="49" y="1"/>
                              <a:pt x="49" y="1"/>
                              <a:pt x="50" y="1"/>
                            </a:cubicBezTo>
                            <a:cubicBezTo>
                              <a:pt x="51" y="1"/>
                              <a:pt x="51" y="1"/>
                              <a:pt x="52" y="1"/>
                            </a:cubicBezTo>
                            <a:cubicBezTo>
                              <a:pt x="52" y="1"/>
                              <a:pt x="52" y="1"/>
                              <a:pt x="53" y="1"/>
                            </a:cubicBezTo>
                            <a:cubicBezTo>
                              <a:pt x="53" y="1"/>
                              <a:pt x="53" y="1"/>
                              <a:pt x="53" y="1"/>
                            </a:cubicBezTo>
                            <a:cubicBezTo>
                              <a:pt x="53" y="1"/>
                              <a:pt x="53" y="2"/>
                              <a:pt x="53" y="2"/>
                            </a:cubicBezTo>
                            <a:cubicBezTo>
                              <a:pt x="53" y="24"/>
                              <a:pt x="53" y="24"/>
                              <a:pt x="53" y="24"/>
                            </a:cubicBezTo>
                            <a:cubicBezTo>
                              <a:pt x="55" y="22"/>
                              <a:pt x="57" y="20"/>
                              <a:pt x="59" y="19"/>
                            </a:cubicBezTo>
                            <a:cubicBezTo>
                              <a:pt x="61" y="18"/>
                              <a:pt x="63" y="18"/>
                              <a:pt x="65" y="18"/>
                            </a:cubicBezTo>
                            <a:cubicBezTo>
                              <a:pt x="67" y="18"/>
                              <a:pt x="69" y="18"/>
                              <a:pt x="71" y="19"/>
                            </a:cubicBezTo>
                            <a:cubicBezTo>
                              <a:pt x="73" y="20"/>
                              <a:pt x="74" y="21"/>
                              <a:pt x="75" y="22"/>
                            </a:cubicBezTo>
                            <a:cubicBezTo>
                              <a:pt x="76" y="24"/>
                              <a:pt x="77" y="25"/>
                              <a:pt x="77" y="27"/>
                            </a:cubicBezTo>
                            <a:cubicBezTo>
                              <a:pt x="78" y="29"/>
                              <a:pt x="78" y="31"/>
                              <a:pt x="78" y="34"/>
                            </a:cubicBezTo>
                            <a:lnTo>
                              <a:pt x="78" y="56"/>
                            </a:lnTo>
                            <a:close/>
                            <a:moveTo>
                              <a:pt x="98" y="7"/>
                            </a:moveTo>
                            <a:cubicBezTo>
                              <a:pt x="98" y="9"/>
                              <a:pt x="98" y="10"/>
                              <a:pt x="97" y="10"/>
                            </a:cubicBezTo>
                            <a:cubicBezTo>
                              <a:pt x="97" y="11"/>
                              <a:pt x="95" y="11"/>
                              <a:pt x="94" y="11"/>
                            </a:cubicBezTo>
                            <a:cubicBezTo>
                              <a:pt x="92" y="11"/>
                              <a:pt x="91" y="11"/>
                              <a:pt x="91" y="10"/>
                            </a:cubicBezTo>
                            <a:cubicBezTo>
                              <a:pt x="90" y="10"/>
                              <a:pt x="90" y="9"/>
                              <a:pt x="90" y="7"/>
                            </a:cubicBezTo>
                            <a:cubicBezTo>
                              <a:pt x="90" y="6"/>
                              <a:pt x="90" y="5"/>
                              <a:pt x="91" y="4"/>
                            </a:cubicBezTo>
                            <a:cubicBezTo>
                              <a:pt x="91" y="4"/>
                              <a:pt x="92" y="3"/>
                              <a:pt x="94" y="3"/>
                            </a:cubicBezTo>
                            <a:cubicBezTo>
                              <a:pt x="96" y="3"/>
                              <a:pt x="97" y="3"/>
                              <a:pt x="97" y="4"/>
                            </a:cubicBezTo>
                            <a:cubicBezTo>
                              <a:pt x="98" y="5"/>
                              <a:pt x="98" y="6"/>
                              <a:pt x="98" y="7"/>
                            </a:cubicBezTo>
                            <a:close/>
                            <a:moveTo>
                              <a:pt x="97" y="56"/>
                            </a:moveTo>
                            <a:cubicBezTo>
                              <a:pt x="97" y="56"/>
                              <a:pt x="97" y="56"/>
                              <a:pt x="97" y="57"/>
                            </a:cubicBezTo>
                            <a:cubicBezTo>
                              <a:pt x="97" y="57"/>
                              <a:pt x="97" y="57"/>
                              <a:pt x="97" y="57"/>
                            </a:cubicBezTo>
                            <a:cubicBezTo>
                              <a:pt x="96" y="57"/>
                              <a:pt x="96" y="57"/>
                              <a:pt x="96" y="57"/>
                            </a:cubicBezTo>
                            <a:cubicBezTo>
                              <a:pt x="95" y="57"/>
                              <a:pt x="95" y="57"/>
                              <a:pt x="94" y="57"/>
                            </a:cubicBezTo>
                            <a:cubicBezTo>
                              <a:pt x="93" y="57"/>
                              <a:pt x="93" y="57"/>
                              <a:pt x="92" y="57"/>
                            </a:cubicBezTo>
                            <a:cubicBezTo>
                              <a:pt x="92" y="57"/>
                              <a:pt x="92" y="57"/>
                              <a:pt x="91" y="57"/>
                            </a:cubicBezTo>
                            <a:cubicBezTo>
                              <a:pt x="91" y="57"/>
                              <a:pt x="91" y="57"/>
                              <a:pt x="91" y="57"/>
                            </a:cubicBezTo>
                            <a:cubicBezTo>
                              <a:pt x="91" y="56"/>
                              <a:pt x="91" y="56"/>
                              <a:pt x="91" y="56"/>
                            </a:cubicBezTo>
                            <a:cubicBezTo>
                              <a:pt x="91" y="20"/>
                              <a:pt x="91" y="20"/>
                              <a:pt x="91" y="20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1" y="19"/>
                              <a:pt x="91" y="19"/>
                              <a:pt x="91" y="19"/>
                            </a:cubicBezTo>
                            <a:cubicBezTo>
                              <a:pt x="92" y="18"/>
                              <a:pt x="92" y="18"/>
                              <a:pt x="92" y="18"/>
                            </a:cubicBezTo>
                            <a:cubicBezTo>
                              <a:pt x="93" y="18"/>
                              <a:pt x="93" y="18"/>
                              <a:pt x="94" y="18"/>
                            </a:cubicBezTo>
                            <a:cubicBezTo>
                              <a:pt x="95" y="18"/>
                              <a:pt x="95" y="18"/>
                              <a:pt x="96" y="18"/>
                            </a:cubicBezTo>
                            <a:cubicBezTo>
                              <a:pt x="96" y="18"/>
                              <a:pt x="96" y="18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19"/>
                            </a:cubicBezTo>
                            <a:cubicBezTo>
                              <a:pt x="97" y="19"/>
                              <a:pt x="97" y="19"/>
                              <a:pt x="97" y="20"/>
                            </a:cubicBezTo>
                            <a:lnTo>
                              <a:pt x="97" y="56"/>
                            </a:lnTo>
                            <a:close/>
                            <a:moveTo>
                              <a:pt x="133" y="46"/>
                            </a:moveTo>
                            <a:cubicBezTo>
                              <a:pt x="133" y="48"/>
                              <a:pt x="133" y="50"/>
                              <a:pt x="132" y="51"/>
                            </a:cubicBezTo>
                            <a:cubicBezTo>
                              <a:pt x="131" y="52"/>
                              <a:pt x="130" y="54"/>
                              <a:pt x="129" y="55"/>
                            </a:cubicBezTo>
                            <a:cubicBezTo>
                              <a:pt x="128" y="56"/>
                              <a:pt x="126" y="56"/>
                              <a:pt x="124" y="57"/>
                            </a:cubicBezTo>
                            <a:cubicBezTo>
                              <a:pt x="123" y="58"/>
                              <a:pt x="121" y="58"/>
                              <a:pt x="119" y="58"/>
                            </a:cubicBezTo>
                            <a:cubicBezTo>
                              <a:pt x="117" y="58"/>
                              <a:pt x="116" y="58"/>
                              <a:pt x="115" y="57"/>
                            </a:cubicBezTo>
                            <a:cubicBezTo>
                              <a:pt x="114" y="57"/>
                              <a:pt x="113" y="57"/>
                              <a:pt x="112" y="57"/>
                            </a:cubicBezTo>
                            <a:cubicBezTo>
                              <a:pt x="111" y="56"/>
                              <a:pt x="110" y="56"/>
                              <a:pt x="109" y="56"/>
                            </a:cubicBezTo>
                            <a:cubicBezTo>
                              <a:pt x="109" y="55"/>
                              <a:pt x="108" y="55"/>
                              <a:pt x="108" y="55"/>
                            </a:cubicBezTo>
                            <a:cubicBezTo>
                              <a:pt x="108" y="55"/>
                              <a:pt x="107" y="54"/>
                              <a:pt x="107" y="54"/>
                            </a:cubicBezTo>
                            <a:cubicBezTo>
                              <a:pt x="107" y="53"/>
                              <a:pt x="107" y="53"/>
                              <a:pt x="107" y="52"/>
                            </a:cubicBezTo>
                            <a:cubicBezTo>
                              <a:pt x="107" y="51"/>
                              <a:pt x="107" y="51"/>
                              <a:pt x="107" y="50"/>
                            </a:cubicBezTo>
                            <a:cubicBezTo>
                              <a:pt x="107" y="50"/>
                              <a:pt x="107" y="50"/>
                              <a:pt x="107" y="50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8" y="49"/>
                              <a:pt x="108" y="49"/>
                              <a:pt x="108" y="49"/>
                            </a:cubicBezTo>
                            <a:cubicBezTo>
                              <a:pt x="109" y="49"/>
                              <a:pt x="109" y="49"/>
                              <a:pt x="110" y="49"/>
                            </a:cubicBezTo>
                            <a:cubicBezTo>
                              <a:pt x="110" y="50"/>
                              <a:pt x="111" y="50"/>
                              <a:pt x="112" y="51"/>
                            </a:cubicBezTo>
                            <a:cubicBezTo>
                              <a:pt x="113" y="51"/>
                              <a:pt x="114" y="51"/>
                              <a:pt x="115" y="52"/>
                            </a:cubicBezTo>
                            <a:cubicBezTo>
                              <a:pt x="116" y="52"/>
                              <a:pt x="117" y="52"/>
                              <a:pt x="119" y="52"/>
                            </a:cubicBezTo>
                            <a:cubicBezTo>
                              <a:pt x="120" y="52"/>
                              <a:pt x="121" y="52"/>
                              <a:pt x="122" y="52"/>
                            </a:cubicBezTo>
                            <a:cubicBezTo>
                              <a:pt x="123" y="52"/>
                              <a:pt x="124" y="51"/>
                              <a:pt x="124" y="51"/>
                            </a:cubicBezTo>
                            <a:cubicBezTo>
                              <a:pt x="125" y="50"/>
                              <a:pt x="125" y="50"/>
                              <a:pt x="126" y="49"/>
                            </a:cubicBezTo>
                            <a:cubicBezTo>
                              <a:pt x="126" y="48"/>
                              <a:pt x="126" y="48"/>
                              <a:pt x="126" y="47"/>
                            </a:cubicBezTo>
                            <a:cubicBezTo>
                              <a:pt x="126" y="46"/>
                              <a:pt x="126" y="45"/>
                              <a:pt x="126" y="44"/>
                            </a:cubicBezTo>
                            <a:cubicBezTo>
                              <a:pt x="125" y="43"/>
                              <a:pt x="124" y="43"/>
                              <a:pt x="123" y="42"/>
                            </a:cubicBezTo>
                            <a:cubicBezTo>
                              <a:pt x="123" y="42"/>
                              <a:pt x="122" y="41"/>
                              <a:pt x="121" y="41"/>
                            </a:cubicBezTo>
                            <a:cubicBezTo>
                              <a:pt x="119" y="40"/>
                              <a:pt x="118" y="40"/>
                              <a:pt x="117" y="39"/>
                            </a:cubicBezTo>
                            <a:cubicBezTo>
                              <a:pt x="116" y="39"/>
                              <a:pt x="115" y="38"/>
                              <a:pt x="114" y="38"/>
                            </a:cubicBezTo>
                            <a:cubicBezTo>
                              <a:pt x="113" y="37"/>
                              <a:pt x="112" y="37"/>
                              <a:pt x="111" y="36"/>
                            </a:cubicBezTo>
                            <a:cubicBezTo>
                              <a:pt x="110" y="35"/>
                              <a:pt x="109" y="34"/>
                              <a:pt x="109" y="33"/>
                            </a:cubicBezTo>
                            <a:cubicBezTo>
                              <a:pt x="108" y="32"/>
                              <a:pt x="108" y="30"/>
                              <a:pt x="108" y="29"/>
                            </a:cubicBezTo>
                            <a:cubicBezTo>
                              <a:pt x="108" y="27"/>
                              <a:pt x="108" y="26"/>
                              <a:pt x="109" y="24"/>
                            </a:cubicBezTo>
                            <a:cubicBezTo>
                              <a:pt x="109" y="23"/>
                              <a:pt x="110" y="22"/>
                              <a:pt x="111" y="21"/>
                            </a:cubicBezTo>
                            <a:cubicBezTo>
                              <a:pt x="112" y="20"/>
                              <a:pt x="114" y="19"/>
                              <a:pt x="116" y="19"/>
                            </a:cubicBezTo>
                            <a:cubicBezTo>
                              <a:pt x="117" y="18"/>
                              <a:pt x="119" y="18"/>
                              <a:pt x="121" y="18"/>
                            </a:cubicBezTo>
                            <a:cubicBezTo>
                              <a:pt x="122" y="18"/>
                              <a:pt x="123" y="18"/>
                              <a:pt x="124" y="18"/>
                            </a:cubicBezTo>
                            <a:cubicBezTo>
                              <a:pt x="125" y="18"/>
                              <a:pt x="126" y="18"/>
                              <a:pt x="127" y="19"/>
                            </a:cubicBezTo>
                            <a:cubicBezTo>
                              <a:pt x="128" y="19"/>
                              <a:pt x="128" y="19"/>
                              <a:pt x="129" y="19"/>
                            </a:cubicBezTo>
                            <a:cubicBezTo>
                              <a:pt x="129" y="20"/>
                              <a:pt x="130" y="20"/>
                              <a:pt x="130" y="20"/>
                            </a:cubicBezTo>
                            <a:cubicBezTo>
                              <a:pt x="130" y="20"/>
                              <a:pt x="131" y="20"/>
                              <a:pt x="131" y="21"/>
                            </a:cubicBezTo>
                            <a:cubicBezTo>
                              <a:pt x="131" y="21"/>
                              <a:pt x="131" y="21"/>
                              <a:pt x="131" y="21"/>
                            </a:cubicBezTo>
                            <a:cubicBezTo>
                              <a:pt x="131" y="21"/>
                              <a:pt x="131" y="22"/>
                              <a:pt x="131" y="22"/>
                            </a:cubicBezTo>
                            <a:cubicBezTo>
                              <a:pt x="131" y="22"/>
                              <a:pt x="131" y="23"/>
                              <a:pt x="131" y="23"/>
                            </a:cubicBezTo>
                            <a:cubicBezTo>
                              <a:pt x="131" y="23"/>
                              <a:pt x="131" y="24"/>
                              <a:pt x="131" y="24"/>
                            </a:cubicBezTo>
                            <a:cubicBezTo>
                              <a:pt x="131" y="25"/>
                              <a:pt x="131" y="25"/>
                              <a:pt x="131" y="25"/>
                            </a:cubicBezTo>
                            <a:cubicBezTo>
                              <a:pt x="131" y="25"/>
                              <a:pt x="131" y="25"/>
                              <a:pt x="131" y="26"/>
                            </a:cubicBezTo>
                            <a:cubicBezTo>
                              <a:pt x="130" y="26"/>
                              <a:pt x="130" y="26"/>
                              <a:pt x="130" y="26"/>
                            </a:cubicBezTo>
                            <a:cubicBezTo>
                              <a:pt x="130" y="26"/>
                              <a:pt x="129" y="26"/>
                              <a:pt x="129" y="25"/>
                            </a:cubicBezTo>
                            <a:cubicBezTo>
                              <a:pt x="129" y="25"/>
                              <a:pt x="128" y="25"/>
                              <a:pt x="127" y="24"/>
                            </a:cubicBezTo>
                            <a:cubicBezTo>
                              <a:pt x="126" y="24"/>
                              <a:pt x="126" y="24"/>
                              <a:pt x="125" y="23"/>
                            </a:cubicBezTo>
                            <a:cubicBezTo>
                              <a:pt x="124" y="23"/>
                              <a:pt x="123" y="23"/>
                              <a:pt x="121" y="23"/>
                            </a:cubicBezTo>
                            <a:cubicBezTo>
                              <a:pt x="120" y="23"/>
                              <a:pt x="119" y="23"/>
                              <a:pt x="118" y="23"/>
                            </a:cubicBezTo>
                            <a:cubicBezTo>
                              <a:pt x="117" y="24"/>
                              <a:pt x="117" y="24"/>
                              <a:pt x="116" y="24"/>
                            </a:cubicBezTo>
                            <a:cubicBezTo>
                              <a:pt x="116" y="25"/>
                              <a:pt x="115" y="25"/>
                              <a:pt x="115" y="26"/>
                            </a:cubicBezTo>
                            <a:cubicBezTo>
                              <a:pt x="115" y="27"/>
                              <a:pt x="114" y="27"/>
                              <a:pt x="114" y="28"/>
                            </a:cubicBezTo>
                            <a:cubicBezTo>
                              <a:pt x="114" y="29"/>
                              <a:pt x="115" y="30"/>
                              <a:pt x="115" y="31"/>
                            </a:cubicBezTo>
                            <a:cubicBezTo>
                              <a:pt x="116" y="32"/>
                              <a:pt x="117" y="32"/>
                              <a:pt x="117" y="33"/>
                            </a:cubicBezTo>
                            <a:cubicBezTo>
                              <a:pt x="118" y="33"/>
                              <a:pt x="119" y="34"/>
                              <a:pt x="120" y="34"/>
                            </a:cubicBezTo>
                            <a:cubicBezTo>
                              <a:pt x="121" y="35"/>
                              <a:pt x="123" y="35"/>
                              <a:pt x="124" y="35"/>
                            </a:cubicBezTo>
                            <a:cubicBezTo>
                              <a:pt x="125" y="36"/>
                              <a:pt x="126" y="36"/>
                              <a:pt x="127" y="37"/>
                            </a:cubicBezTo>
                            <a:cubicBezTo>
                              <a:pt x="128" y="38"/>
                              <a:pt x="129" y="38"/>
                              <a:pt x="130" y="39"/>
                            </a:cubicBezTo>
                            <a:cubicBezTo>
                              <a:pt x="131" y="40"/>
                              <a:pt x="132" y="41"/>
                              <a:pt x="132" y="42"/>
                            </a:cubicBezTo>
                            <a:cubicBezTo>
                              <a:pt x="133" y="43"/>
                              <a:pt x="133" y="44"/>
                              <a:pt x="133" y="46"/>
                            </a:cubicBezTo>
                            <a:close/>
                            <a:moveTo>
                              <a:pt x="196" y="37"/>
                            </a:moveTo>
                            <a:cubicBezTo>
                              <a:pt x="196" y="40"/>
                              <a:pt x="195" y="43"/>
                              <a:pt x="195" y="46"/>
                            </a:cubicBezTo>
                            <a:cubicBezTo>
                              <a:pt x="194" y="48"/>
                              <a:pt x="193" y="50"/>
                              <a:pt x="192" y="52"/>
                            </a:cubicBezTo>
                            <a:cubicBezTo>
                              <a:pt x="190" y="54"/>
                              <a:pt x="189" y="55"/>
                              <a:pt x="187" y="56"/>
                            </a:cubicBezTo>
                            <a:cubicBezTo>
                              <a:pt x="185" y="57"/>
                              <a:pt x="182" y="58"/>
                              <a:pt x="180" y="58"/>
                            </a:cubicBezTo>
                            <a:cubicBezTo>
                              <a:pt x="179" y="58"/>
                              <a:pt x="178" y="58"/>
                              <a:pt x="177" y="57"/>
                            </a:cubicBezTo>
                            <a:cubicBezTo>
                              <a:pt x="176" y="57"/>
                              <a:pt x="175" y="57"/>
                              <a:pt x="174" y="56"/>
                            </a:cubicBezTo>
                            <a:cubicBezTo>
                              <a:pt x="173" y="56"/>
                              <a:pt x="172" y="55"/>
                              <a:pt x="172" y="55"/>
                            </a:cubicBezTo>
                            <a:cubicBezTo>
                              <a:pt x="171" y="54"/>
                              <a:pt x="170" y="53"/>
                              <a:pt x="169" y="52"/>
                            </a:cubicBezTo>
                            <a:cubicBezTo>
                              <a:pt x="169" y="70"/>
                              <a:pt x="169" y="70"/>
                              <a:pt x="169" y="70"/>
                            </a:cubicBezTo>
                            <a:cubicBezTo>
                              <a:pt x="169" y="71"/>
                              <a:pt x="169" y="71"/>
                              <a:pt x="169" y="71"/>
                            </a:cubicBezTo>
                            <a:cubicBezTo>
                              <a:pt x="169" y="71"/>
                              <a:pt x="168" y="71"/>
                              <a:pt x="168" y="71"/>
                            </a:cubicBezTo>
                            <a:cubicBezTo>
                              <a:pt x="168" y="72"/>
                              <a:pt x="168" y="72"/>
                              <a:pt x="167" y="72"/>
                            </a:cubicBezTo>
                            <a:cubicBezTo>
                              <a:pt x="167" y="72"/>
                              <a:pt x="166" y="72"/>
                              <a:pt x="165" y="72"/>
                            </a:cubicBezTo>
                            <a:cubicBezTo>
                              <a:pt x="165" y="72"/>
                              <a:pt x="164" y="72"/>
                              <a:pt x="164" y="72"/>
                            </a:cubicBezTo>
                            <a:cubicBezTo>
                              <a:pt x="163" y="72"/>
                              <a:pt x="163" y="72"/>
                              <a:pt x="163" y="71"/>
                            </a:cubicBezTo>
                            <a:cubicBezTo>
                              <a:pt x="163" y="71"/>
                              <a:pt x="162" y="71"/>
                              <a:pt x="162" y="71"/>
                            </a:cubicBezTo>
                            <a:cubicBezTo>
                              <a:pt x="162" y="71"/>
                              <a:pt x="162" y="71"/>
                              <a:pt x="162" y="70"/>
                            </a:cubicBezTo>
                            <a:cubicBezTo>
                              <a:pt x="162" y="20"/>
                              <a:pt x="162" y="20"/>
                              <a:pt x="162" y="20"/>
                            </a:cubicBezTo>
                            <a:cubicBezTo>
                              <a:pt x="162" y="19"/>
                              <a:pt x="162" y="19"/>
                              <a:pt x="162" y="19"/>
                            </a:cubicBezTo>
                            <a:cubicBezTo>
                              <a:pt x="162" y="19"/>
                              <a:pt x="162" y="19"/>
                              <a:pt x="163" y="19"/>
                            </a:cubicBezTo>
                            <a:cubicBezTo>
                              <a:pt x="163" y="18"/>
                              <a:pt x="163" y="18"/>
                              <a:pt x="164" y="18"/>
                            </a:cubicBezTo>
                            <a:cubicBezTo>
                              <a:pt x="164" y="18"/>
                              <a:pt x="165" y="18"/>
                              <a:pt x="165" y="18"/>
                            </a:cubicBezTo>
                            <a:cubicBezTo>
                              <a:pt x="166" y="18"/>
                              <a:pt x="166" y="18"/>
                              <a:pt x="166" y="18"/>
                            </a:cubicBezTo>
                            <a:cubicBezTo>
                              <a:pt x="167" y="18"/>
                              <a:pt x="167" y="18"/>
                              <a:pt x="167" y="19"/>
                            </a:cubicBezTo>
                            <a:cubicBezTo>
                              <a:pt x="168" y="19"/>
                              <a:pt x="168" y="19"/>
                              <a:pt x="168" y="19"/>
                            </a:cubicBezTo>
                            <a:cubicBezTo>
                              <a:pt x="168" y="19"/>
                              <a:pt x="168" y="19"/>
                              <a:pt x="168" y="20"/>
                            </a:cubicBezTo>
                            <a:cubicBezTo>
                              <a:pt x="168" y="24"/>
                              <a:pt x="168" y="24"/>
                              <a:pt x="168" y="24"/>
                            </a:cubicBezTo>
                            <a:cubicBezTo>
                              <a:pt x="169" y="23"/>
                              <a:pt x="170" y="22"/>
                              <a:pt x="171" y="21"/>
                            </a:cubicBezTo>
                            <a:cubicBezTo>
                              <a:pt x="172" y="21"/>
                              <a:pt x="173" y="20"/>
                              <a:pt x="174" y="19"/>
                            </a:cubicBezTo>
                            <a:cubicBezTo>
                              <a:pt x="175" y="19"/>
                              <a:pt x="176" y="18"/>
                              <a:pt x="178" y="18"/>
                            </a:cubicBezTo>
                            <a:cubicBezTo>
                              <a:pt x="179" y="18"/>
                              <a:pt x="180" y="18"/>
                              <a:pt x="181" y="18"/>
                            </a:cubicBezTo>
                            <a:cubicBezTo>
                              <a:pt x="184" y="18"/>
                              <a:pt x="186" y="18"/>
                              <a:pt x="188" y="19"/>
                            </a:cubicBezTo>
                            <a:cubicBezTo>
                              <a:pt x="190" y="20"/>
                              <a:pt x="191" y="22"/>
                              <a:pt x="192" y="23"/>
                            </a:cubicBezTo>
                            <a:cubicBezTo>
                              <a:pt x="193" y="25"/>
                              <a:pt x="194" y="27"/>
                              <a:pt x="195" y="30"/>
                            </a:cubicBezTo>
                            <a:cubicBezTo>
                              <a:pt x="195" y="32"/>
                              <a:pt x="196" y="35"/>
                              <a:pt x="196" y="37"/>
                            </a:cubicBezTo>
                            <a:close/>
                            <a:moveTo>
                              <a:pt x="189" y="38"/>
                            </a:moveTo>
                            <a:cubicBezTo>
                              <a:pt x="189" y="36"/>
                              <a:pt x="189" y="34"/>
                              <a:pt x="188" y="33"/>
                            </a:cubicBezTo>
                            <a:cubicBezTo>
                              <a:pt x="188" y="31"/>
                              <a:pt x="188" y="29"/>
                              <a:pt x="187" y="28"/>
                            </a:cubicBezTo>
                            <a:cubicBezTo>
                              <a:pt x="186" y="27"/>
                              <a:pt x="185" y="25"/>
                              <a:pt x="184" y="25"/>
                            </a:cubicBezTo>
                            <a:cubicBezTo>
                              <a:pt x="183" y="24"/>
                              <a:pt x="181" y="23"/>
                              <a:pt x="180" y="23"/>
                            </a:cubicBezTo>
                            <a:cubicBezTo>
                              <a:pt x="179" y="23"/>
                              <a:pt x="178" y="24"/>
                              <a:pt x="177" y="24"/>
                            </a:cubicBezTo>
                            <a:cubicBezTo>
                              <a:pt x="176" y="24"/>
                              <a:pt x="175" y="24"/>
                              <a:pt x="175" y="25"/>
                            </a:cubicBezTo>
                            <a:cubicBezTo>
                              <a:pt x="174" y="26"/>
                              <a:pt x="173" y="26"/>
                              <a:pt x="172" y="27"/>
                            </a:cubicBezTo>
                            <a:cubicBezTo>
                              <a:pt x="171" y="28"/>
                              <a:pt x="170" y="29"/>
                              <a:pt x="169" y="31"/>
                            </a:cubicBezTo>
                            <a:cubicBezTo>
                              <a:pt x="169" y="45"/>
                              <a:pt x="169" y="45"/>
                              <a:pt x="169" y="45"/>
                            </a:cubicBezTo>
                            <a:cubicBezTo>
                              <a:pt x="171" y="47"/>
                              <a:pt x="172" y="49"/>
                              <a:pt x="174" y="50"/>
                            </a:cubicBezTo>
                            <a:cubicBezTo>
                              <a:pt x="176" y="51"/>
                              <a:pt x="177" y="52"/>
                              <a:pt x="179" y="52"/>
                            </a:cubicBezTo>
                            <a:cubicBezTo>
                              <a:pt x="181" y="52"/>
                              <a:pt x="182" y="52"/>
                              <a:pt x="184" y="51"/>
                            </a:cubicBezTo>
                            <a:cubicBezTo>
                              <a:pt x="185" y="50"/>
                              <a:pt x="186" y="49"/>
                              <a:pt x="187" y="48"/>
                            </a:cubicBezTo>
                            <a:cubicBezTo>
                              <a:pt x="187" y="46"/>
                              <a:pt x="188" y="45"/>
                              <a:pt x="188" y="43"/>
                            </a:cubicBezTo>
                            <a:cubicBezTo>
                              <a:pt x="189" y="41"/>
                              <a:pt x="189" y="40"/>
                              <a:pt x="189" y="38"/>
                            </a:cubicBezTo>
                            <a:close/>
                            <a:moveTo>
                              <a:pt x="227" y="22"/>
                            </a:moveTo>
                            <a:cubicBezTo>
                              <a:pt x="227" y="22"/>
                              <a:pt x="227" y="23"/>
                              <a:pt x="227" y="23"/>
                            </a:cubicBezTo>
                            <a:cubicBezTo>
                              <a:pt x="227" y="24"/>
                              <a:pt x="227" y="24"/>
                              <a:pt x="227" y="24"/>
                            </a:cubicBezTo>
                            <a:cubicBezTo>
                              <a:pt x="227" y="25"/>
                              <a:pt x="227" y="25"/>
                              <a:pt x="227" y="25"/>
                            </a:cubicBezTo>
                            <a:cubicBezTo>
                              <a:pt x="227" y="25"/>
                              <a:pt x="227" y="25"/>
                              <a:pt x="226" y="25"/>
                            </a:cubicBezTo>
                            <a:cubicBezTo>
                              <a:pt x="226" y="25"/>
                              <a:pt x="226" y="25"/>
                              <a:pt x="226" y="25"/>
                            </a:cubicBezTo>
                            <a:cubicBezTo>
                              <a:pt x="225" y="25"/>
                              <a:pt x="225" y="25"/>
                              <a:pt x="225" y="25"/>
                            </a:cubicBezTo>
                            <a:cubicBezTo>
                              <a:pt x="224" y="24"/>
                              <a:pt x="224" y="24"/>
                              <a:pt x="223" y="24"/>
                            </a:cubicBezTo>
                            <a:cubicBezTo>
                              <a:pt x="223" y="24"/>
                              <a:pt x="222" y="24"/>
                              <a:pt x="222" y="24"/>
                            </a:cubicBezTo>
                            <a:cubicBezTo>
                              <a:pt x="221" y="24"/>
                              <a:pt x="220" y="24"/>
                              <a:pt x="220" y="24"/>
                            </a:cubicBezTo>
                            <a:cubicBezTo>
                              <a:pt x="219" y="25"/>
                              <a:pt x="218" y="25"/>
                              <a:pt x="218" y="26"/>
                            </a:cubicBezTo>
                            <a:cubicBezTo>
                              <a:pt x="217" y="26"/>
                              <a:pt x="216" y="27"/>
                              <a:pt x="215" y="28"/>
                            </a:cubicBezTo>
                            <a:cubicBezTo>
                              <a:pt x="215" y="29"/>
                              <a:pt x="214" y="31"/>
                              <a:pt x="213" y="32"/>
                            </a:cubicBezTo>
                            <a:cubicBezTo>
                              <a:pt x="213" y="56"/>
                              <a:pt x="213" y="56"/>
                              <a:pt x="213" y="56"/>
                            </a:cubicBezTo>
                            <a:cubicBezTo>
                              <a:pt x="213" y="56"/>
                              <a:pt x="213" y="56"/>
                              <a:pt x="213" y="57"/>
                            </a:cubicBezTo>
                            <a:cubicBezTo>
                              <a:pt x="213" y="57"/>
                              <a:pt x="212" y="57"/>
                              <a:pt x="212" y="57"/>
                            </a:cubicBezTo>
                            <a:cubicBezTo>
                              <a:pt x="212" y="57"/>
                              <a:pt x="212" y="57"/>
                              <a:pt x="211" y="57"/>
                            </a:cubicBezTo>
                            <a:cubicBezTo>
                              <a:pt x="211" y="57"/>
                              <a:pt x="210" y="57"/>
                              <a:pt x="209" y="57"/>
                            </a:cubicBezTo>
                            <a:cubicBezTo>
                              <a:pt x="209" y="57"/>
                              <a:pt x="208" y="57"/>
                              <a:pt x="208" y="57"/>
                            </a:cubicBezTo>
                            <a:cubicBezTo>
                              <a:pt x="207" y="57"/>
                              <a:pt x="207" y="57"/>
                              <a:pt x="207" y="57"/>
                            </a:cubicBezTo>
                            <a:cubicBezTo>
                              <a:pt x="207" y="57"/>
                              <a:pt x="206" y="57"/>
                              <a:pt x="206" y="57"/>
                            </a:cubicBezTo>
                            <a:cubicBezTo>
                              <a:pt x="206" y="56"/>
                              <a:pt x="206" y="56"/>
                              <a:pt x="206" y="56"/>
                            </a:cubicBezTo>
                            <a:cubicBezTo>
                              <a:pt x="206" y="20"/>
                              <a:pt x="206" y="20"/>
                              <a:pt x="206" y="20"/>
                            </a:cubicBezTo>
                            <a:cubicBezTo>
                              <a:pt x="206" y="19"/>
                              <a:pt x="206" y="19"/>
                              <a:pt x="206" y="19"/>
                            </a:cubicBezTo>
                            <a:cubicBezTo>
                              <a:pt x="206" y="19"/>
                              <a:pt x="207" y="19"/>
                              <a:pt x="207" y="19"/>
                            </a:cubicBezTo>
                            <a:cubicBezTo>
                              <a:pt x="207" y="18"/>
                              <a:pt x="207" y="18"/>
                              <a:pt x="208" y="18"/>
                            </a:cubicBezTo>
                            <a:cubicBezTo>
                              <a:pt x="208" y="18"/>
                              <a:pt x="209" y="18"/>
                              <a:pt x="209" y="18"/>
                            </a:cubicBezTo>
                            <a:cubicBezTo>
                              <a:pt x="210" y="18"/>
                              <a:pt x="210" y="18"/>
                              <a:pt x="211" y="18"/>
                            </a:cubicBezTo>
                            <a:cubicBezTo>
                              <a:pt x="211" y="18"/>
                              <a:pt x="211" y="18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19"/>
                            </a:cubicBezTo>
                            <a:cubicBezTo>
                              <a:pt x="212" y="19"/>
                              <a:pt x="212" y="19"/>
                              <a:pt x="212" y="20"/>
                            </a:cubicBezTo>
                            <a:cubicBezTo>
                              <a:pt x="212" y="25"/>
                              <a:pt x="212" y="25"/>
                              <a:pt x="212" y="25"/>
                            </a:cubicBezTo>
                            <a:cubicBezTo>
                              <a:pt x="213" y="23"/>
                              <a:pt x="214" y="22"/>
                              <a:pt x="215" y="21"/>
                            </a:cubicBezTo>
                            <a:cubicBezTo>
                              <a:pt x="216" y="20"/>
                              <a:pt x="217" y="20"/>
                              <a:pt x="217" y="19"/>
                            </a:cubicBezTo>
                            <a:cubicBezTo>
                              <a:pt x="218" y="19"/>
                              <a:pt x="219" y="18"/>
                              <a:pt x="220" y="18"/>
                            </a:cubicBezTo>
                            <a:cubicBezTo>
                              <a:pt x="221" y="18"/>
                              <a:pt x="221" y="18"/>
                              <a:pt x="222" y="18"/>
                            </a:cubicBezTo>
                            <a:cubicBezTo>
                              <a:pt x="223" y="18"/>
                              <a:pt x="223" y="18"/>
                              <a:pt x="223" y="18"/>
                            </a:cubicBezTo>
                            <a:cubicBezTo>
                              <a:pt x="224" y="18"/>
                              <a:pt x="224" y="18"/>
                              <a:pt x="225" y="18"/>
                            </a:cubicBezTo>
                            <a:cubicBezTo>
                              <a:pt x="225" y="18"/>
                              <a:pt x="226" y="18"/>
                              <a:pt x="226" y="18"/>
                            </a:cubicBezTo>
                            <a:cubicBezTo>
                              <a:pt x="226" y="18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19"/>
                            </a:cubicBezTo>
                            <a:cubicBezTo>
                              <a:pt x="227" y="19"/>
                              <a:pt x="227" y="19"/>
                              <a:pt x="227" y="20"/>
                            </a:cubicBezTo>
                            <a:cubicBezTo>
                              <a:pt x="227" y="20"/>
                              <a:pt x="227" y="20"/>
                              <a:pt x="227" y="20"/>
                            </a:cubicBezTo>
                            <a:cubicBezTo>
                              <a:pt x="227" y="21"/>
                              <a:pt x="227" y="21"/>
                              <a:pt x="227" y="22"/>
                            </a:cubicBezTo>
                            <a:close/>
                            <a:moveTo>
                              <a:pt x="268" y="37"/>
                            </a:moveTo>
                            <a:cubicBezTo>
                              <a:pt x="268" y="40"/>
                              <a:pt x="268" y="43"/>
                              <a:pt x="267" y="46"/>
                            </a:cubicBezTo>
                            <a:cubicBezTo>
                              <a:pt x="266" y="48"/>
                              <a:pt x="265" y="50"/>
                              <a:pt x="263" y="52"/>
                            </a:cubicBezTo>
                            <a:cubicBezTo>
                              <a:pt x="262" y="54"/>
                              <a:pt x="260" y="55"/>
                              <a:pt x="258" y="56"/>
                            </a:cubicBezTo>
                            <a:cubicBezTo>
                              <a:pt x="255" y="57"/>
                              <a:pt x="253" y="58"/>
                              <a:pt x="249" y="58"/>
                            </a:cubicBezTo>
                            <a:cubicBezTo>
                              <a:pt x="246" y="58"/>
                              <a:pt x="244" y="57"/>
                              <a:pt x="242" y="56"/>
                            </a:cubicBezTo>
                            <a:cubicBezTo>
                              <a:pt x="239" y="56"/>
                              <a:pt x="238" y="54"/>
                              <a:pt x="236" y="53"/>
                            </a:cubicBezTo>
                            <a:cubicBezTo>
                              <a:pt x="235" y="51"/>
                              <a:pt x="233" y="49"/>
                              <a:pt x="233" y="46"/>
                            </a:cubicBezTo>
                            <a:cubicBezTo>
                              <a:pt x="232" y="44"/>
                              <a:pt x="232" y="41"/>
                              <a:pt x="232" y="38"/>
                            </a:cubicBezTo>
                            <a:cubicBezTo>
                              <a:pt x="232" y="35"/>
                              <a:pt x="232" y="32"/>
                              <a:pt x="233" y="30"/>
                            </a:cubicBezTo>
                            <a:cubicBezTo>
                              <a:pt x="234" y="27"/>
                              <a:pt x="235" y="25"/>
                              <a:pt x="236" y="23"/>
                            </a:cubicBezTo>
                            <a:cubicBezTo>
                              <a:pt x="238" y="22"/>
                              <a:pt x="240" y="20"/>
                              <a:pt x="242" y="19"/>
                            </a:cubicBezTo>
                            <a:cubicBezTo>
                              <a:pt x="244" y="18"/>
                              <a:pt x="247" y="18"/>
                              <a:pt x="250" y="18"/>
                            </a:cubicBezTo>
                            <a:cubicBezTo>
                              <a:pt x="253" y="18"/>
                              <a:pt x="256" y="18"/>
                              <a:pt x="258" y="19"/>
                            </a:cubicBezTo>
                            <a:cubicBezTo>
                              <a:pt x="260" y="20"/>
                              <a:pt x="262" y="21"/>
                              <a:pt x="264" y="23"/>
                            </a:cubicBezTo>
                            <a:cubicBezTo>
                              <a:pt x="265" y="25"/>
                              <a:pt x="266" y="27"/>
                              <a:pt x="267" y="29"/>
                            </a:cubicBezTo>
                            <a:cubicBezTo>
                              <a:pt x="268" y="32"/>
                              <a:pt x="268" y="34"/>
                              <a:pt x="268" y="37"/>
                            </a:cubicBezTo>
                            <a:close/>
                            <a:moveTo>
                              <a:pt x="261" y="38"/>
                            </a:moveTo>
                            <a:cubicBezTo>
                              <a:pt x="261" y="36"/>
                              <a:pt x="261" y="34"/>
                              <a:pt x="261" y="32"/>
                            </a:cubicBezTo>
                            <a:cubicBezTo>
                              <a:pt x="260" y="30"/>
                              <a:pt x="260" y="29"/>
                              <a:pt x="259" y="28"/>
                            </a:cubicBezTo>
                            <a:cubicBezTo>
                              <a:pt x="258" y="26"/>
                              <a:pt x="257" y="25"/>
                              <a:pt x="255" y="24"/>
                            </a:cubicBezTo>
                            <a:cubicBezTo>
                              <a:pt x="254" y="24"/>
                              <a:pt x="252" y="23"/>
                              <a:pt x="250" y="23"/>
                            </a:cubicBezTo>
                            <a:cubicBezTo>
                              <a:pt x="248" y="23"/>
                              <a:pt x="246" y="24"/>
                              <a:pt x="245" y="24"/>
                            </a:cubicBezTo>
                            <a:cubicBezTo>
                              <a:pt x="243" y="25"/>
                              <a:pt x="242" y="26"/>
                              <a:pt x="241" y="27"/>
                            </a:cubicBezTo>
                            <a:cubicBezTo>
                              <a:pt x="240" y="29"/>
                              <a:pt x="240" y="30"/>
                              <a:pt x="239" y="32"/>
                            </a:cubicBezTo>
                            <a:cubicBezTo>
                              <a:pt x="239" y="34"/>
                              <a:pt x="239" y="36"/>
                              <a:pt x="239" y="38"/>
                            </a:cubicBezTo>
                            <a:cubicBezTo>
                              <a:pt x="239" y="40"/>
                              <a:pt x="239" y="41"/>
                              <a:pt x="239" y="43"/>
                            </a:cubicBezTo>
                            <a:cubicBezTo>
                              <a:pt x="239" y="45"/>
                              <a:pt x="240" y="47"/>
                              <a:pt x="241" y="48"/>
                            </a:cubicBezTo>
                            <a:cubicBezTo>
                              <a:pt x="242" y="49"/>
                              <a:pt x="243" y="50"/>
                              <a:pt x="244" y="51"/>
                            </a:cubicBezTo>
                            <a:cubicBezTo>
                              <a:pt x="246" y="52"/>
                              <a:pt x="248" y="52"/>
                              <a:pt x="250" y="52"/>
                            </a:cubicBezTo>
                            <a:cubicBezTo>
                              <a:pt x="252" y="52"/>
                              <a:pt x="253" y="52"/>
                              <a:pt x="255" y="51"/>
                            </a:cubicBezTo>
                            <a:cubicBezTo>
                              <a:pt x="256" y="50"/>
                              <a:pt x="258" y="49"/>
                              <a:pt x="258" y="48"/>
                            </a:cubicBezTo>
                            <a:cubicBezTo>
                              <a:pt x="259" y="47"/>
                              <a:pt x="260" y="45"/>
                              <a:pt x="260" y="44"/>
                            </a:cubicBezTo>
                            <a:cubicBezTo>
                              <a:pt x="261" y="42"/>
                              <a:pt x="261" y="40"/>
                              <a:pt x="261" y="38"/>
                            </a:cubicBezTo>
                            <a:close/>
                            <a:moveTo>
                              <a:pt x="286" y="58"/>
                            </a:moveTo>
                            <a:cubicBezTo>
                              <a:pt x="286" y="60"/>
                              <a:pt x="286" y="62"/>
                              <a:pt x="285" y="64"/>
                            </a:cubicBezTo>
                            <a:cubicBezTo>
                              <a:pt x="285" y="66"/>
                              <a:pt x="284" y="67"/>
                              <a:pt x="283" y="68"/>
                            </a:cubicBezTo>
                            <a:cubicBezTo>
                              <a:pt x="282" y="69"/>
                              <a:pt x="281" y="70"/>
                              <a:pt x="280" y="71"/>
                            </a:cubicBezTo>
                            <a:cubicBezTo>
                              <a:pt x="279" y="71"/>
                              <a:pt x="277" y="72"/>
                              <a:pt x="275" y="72"/>
                            </a:cubicBezTo>
                            <a:cubicBezTo>
                              <a:pt x="274" y="72"/>
                              <a:pt x="273" y="72"/>
                              <a:pt x="273" y="72"/>
                            </a:cubicBezTo>
                            <a:cubicBezTo>
                              <a:pt x="272" y="72"/>
                              <a:pt x="272" y="71"/>
                              <a:pt x="271" y="71"/>
                            </a:cubicBezTo>
                            <a:cubicBezTo>
                              <a:pt x="271" y="71"/>
                              <a:pt x="271" y="71"/>
                              <a:pt x="271" y="71"/>
                            </a:cubicBezTo>
                            <a:cubicBezTo>
                              <a:pt x="271" y="71"/>
                              <a:pt x="271" y="70"/>
                              <a:pt x="271" y="70"/>
                            </a:cubicBezTo>
                            <a:cubicBezTo>
                              <a:pt x="270" y="70"/>
                              <a:pt x="270" y="70"/>
                              <a:pt x="270" y="69"/>
                            </a:cubicBezTo>
                            <a:cubicBezTo>
                              <a:pt x="270" y="69"/>
                              <a:pt x="270" y="69"/>
                              <a:pt x="270" y="69"/>
                            </a:cubicBezTo>
                            <a:cubicBezTo>
                              <a:pt x="270" y="68"/>
                              <a:pt x="270" y="68"/>
                              <a:pt x="270" y="67"/>
                            </a:cubicBezTo>
                            <a:cubicBezTo>
                              <a:pt x="270" y="67"/>
                              <a:pt x="271" y="67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1" y="66"/>
                              <a:pt x="271" y="66"/>
                              <a:pt x="271" y="66"/>
                            </a:cubicBezTo>
                            <a:cubicBezTo>
                              <a:pt x="272" y="66"/>
                              <a:pt x="272" y="66"/>
                              <a:pt x="272" y="66"/>
                            </a:cubicBezTo>
                            <a:cubicBezTo>
                              <a:pt x="273" y="66"/>
                              <a:pt x="273" y="66"/>
                              <a:pt x="274" y="66"/>
                            </a:cubicBezTo>
                            <a:cubicBezTo>
                              <a:pt x="275" y="66"/>
                              <a:pt x="276" y="66"/>
                              <a:pt x="276" y="66"/>
                            </a:cubicBezTo>
                            <a:cubicBezTo>
                              <a:pt x="277" y="65"/>
                              <a:pt x="277" y="65"/>
                              <a:pt x="278" y="64"/>
                            </a:cubicBezTo>
                            <a:cubicBezTo>
                              <a:pt x="278" y="64"/>
                              <a:pt x="279" y="63"/>
                              <a:pt x="279" y="62"/>
                            </a:cubicBezTo>
                            <a:cubicBezTo>
                              <a:pt x="279" y="61"/>
                              <a:pt x="279" y="60"/>
                              <a:pt x="279" y="58"/>
                            </a:cubicBezTo>
                            <a:cubicBezTo>
                              <a:pt x="279" y="20"/>
                              <a:pt x="279" y="20"/>
                              <a:pt x="279" y="20"/>
                            </a:cubicBezTo>
                            <a:cubicBezTo>
                              <a:pt x="279" y="19"/>
                              <a:pt x="279" y="19"/>
                              <a:pt x="279" y="19"/>
                            </a:cubicBezTo>
                            <a:cubicBezTo>
                              <a:pt x="279" y="19"/>
                              <a:pt x="280" y="19"/>
                              <a:pt x="280" y="19"/>
                            </a:cubicBezTo>
                            <a:cubicBezTo>
                              <a:pt x="280" y="18"/>
                              <a:pt x="280" y="18"/>
                              <a:pt x="281" y="18"/>
                            </a:cubicBezTo>
                            <a:cubicBezTo>
                              <a:pt x="281" y="18"/>
                              <a:pt x="282" y="18"/>
                              <a:pt x="282" y="18"/>
                            </a:cubicBezTo>
                            <a:cubicBezTo>
                              <a:pt x="283" y="18"/>
                              <a:pt x="284" y="18"/>
                              <a:pt x="284" y="18"/>
                            </a:cubicBezTo>
                            <a:cubicBezTo>
                              <a:pt x="284" y="18"/>
                              <a:pt x="285" y="18"/>
                              <a:pt x="285" y="19"/>
                            </a:cubicBezTo>
                            <a:cubicBezTo>
                              <a:pt x="285" y="19"/>
                              <a:pt x="286" y="19"/>
                              <a:pt x="286" y="19"/>
                            </a:cubicBezTo>
                            <a:cubicBezTo>
                              <a:pt x="286" y="19"/>
                              <a:pt x="286" y="19"/>
                              <a:pt x="286" y="20"/>
                            </a:cubicBezTo>
                            <a:lnTo>
                              <a:pt x="286" y="58"/>
                            </a:lnTo>
                            <a:close/>
                            <a:moveTo>
                              <a:pt x="287" y="7"/>
                            </a:moveTo>
                            <a:cubicBezTo>
                              <a:pt x="287" y="9"/>
                              <a:pt x="286" y="10"/>
                              <a:pt x="286" y="10"/>
                            </a:cubicBezTo>
                            <a:cubicBezTo>
                              <a:pt x="285" y="11"/>
                              <a:pt x="284" y="11"/>
                              <a:pt x="282" y="11"/>
                            </a:cubicBezTo>
                            <a:cubicBezTo>
                              <a:pt x="281" y="11"/>
                              <a:pt x="280" y="11"/>
                              <a:pt x="279" y="10"/>
                            </a:cubicBezTo>
                            <a:cubicBezTo>
                              <a:pt x="279" y="10"/>
                              <a:pt x="278" y="9"/>
                              <a:pt x="278" y="7"/>
                            </a:cubicBezTo>
                            <a:cubicBezTo>
                              <a:pt x="278" y="6"/>
                              <a:pt x="279" y="5"/>
                              <a:pt x="279" y="4"/>
                            </a:cubicBezTo>
                            <a:cubicBezTo>
                              <a:pt x="280" y="4"/>
                              <a:pt x="281" y="3"/>
                              <a:pt x="282" y="3"/>
                            </a:cubicBezTo>
                            <a:cubicBezTo>
                              <a:pt x="284" y="3"/>
                              <a:pt x="285" y="3"/>
                              <a:pt x="286" y="4"/>
                            </a:cubicBezTo>
                            <a:cubicBezTo>
                              <a:pt x="286" y="5"/>
                              <a:pt x="287" y="6"/>
                              <a:pt x="287" y="7"/>
                            </a:cubicBezTo>
                            <a:close/>
                            <a:moveTo>
                              <a:pt x="330" y="36"/>
                            </a:moveTo>
                            <a:cubicBezTo>
                              <a:pt x="330" y="37"/>
                              <a:pt x="329" y="38"/>
                              <a:pt x="329" y="38"/>
                            </a:cubicBezTo>
                            <a:cubicBezTo>
                              <a:pt x="328" y="39"/>
                              <a:pt x="328" y="39"/>
                              <a:pt x="327" y="39"/>
                            </a:cubicBezTo>
                            <a:cubicBezTo>
                              <a:pt x="303" y="39"/>
                              <a:pt x="303" y="39"/>
                              <a:pt x="303" y="39"/>
                            </a:cubicBezTo>
                            <a:cubicBezTo>
                              <a:pt x="303" y="41"/>
                              <a:pt x="303" y="43"/>
                              <a:pt x="304" y="45"/>
                            </a:cubicBezTo>
                            <a:cubicBezTo>
                              <a:pt x="304" y="46"/>
                              <a:pt x="305" y="48"/>
                              <a:pt x="306" y="49"/>
                            </a:cubicBezTo>
                            <a:cubicBezTo>
                              <a:pt x="307" y="50"/>
                              <a:pt x="308" y="51"/>
                              <a:pt x="309" y="51"/>
                            </a:cubicBezTo>
                            <a:cubicBezTo>
                              <a:pt x="311" y="52"/>
                              <a:pt x="313" y="52"/>
                              <a:pt x="315" y="52"/>
                            </a:cubicBezTo>
                            <a:cubicBezTo>
                              <a:pt x="317" y="52"/>
                              <a:pt x="318" y="52"/>
                              <a:pt x="320" y="52"/>
                            </a:cubicBezTo>
                            <a:cubicBezTo>
                              <a:pt x="321" y="52"/>
                              <a:pt x="322" y="51"/>
                              <a:pt x="323" y="51"/>
                            </a:cubicBezTo>
                            <a:cubicBezTo>
                              <a:pt x="324" y="51"/>
                              <a:pt x="325" y="50"/>
                              <a:pt x="326" y="50"/>
                            </a:cubicBezTo>
                            <a:cubicBezTo>
                              <a:pt x="326" y="50"/>
                              <a:pt x="327" y="50"/>
                              <a:pt x="327" y="50"/>
                            </a:cubicBezTo>
                            <a:cubicBezTo>
                              <a:pt x="327" y="50"/>
                              <a:pt x="327" y="50"/>
                              <a:pt x="328" y="50"/>
                            </a:cubicBezTo>
                            <a:cubicBezTo>
                              <a:pt x="328" y="50"/>
                              <a:pt x="328" y="50"/>
                              <a:pt x="328" y="50"/>
                            </a:cubicBezTo>
                            <a:cubicBezTo>
                              <a:pt x="328" y="50"/>
                              <a:pt x="328" y="51"/>
                              <a:pt x="328" y="51"/>
                            </a:cubicBezTo>
                            <a:cubicBezTo>
                              <a:pt x="328" y="51"/>
                              <a:pt x="328" y="52"/>
                              <a:pt x="328" y="52"/>
                            </a:cubicBezTo>
                            <a:cubicBezTo>
                              <a:pt x="328" y="53"/>
                              <a:pt x="328" y="53"/>
                              <a:pt x="328" y="53"/>
                            </a:cubicBezTo>
                            <a:cubicBezTo>
                              <a:pt x="328" y="53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4"/>
                              <a:pt x="328" y="54"/>
                            </a:cubicBezTo>
                            <a:cubicBezTo>
                              <a:pt x="328" y="54"/>
                              <a:pt x="328" y="55"/>
                              <a:pt x="327" y="55"/>
                            </a:cubicBezTo>
                            <a:cubicBezTo>
                              <a:pt x="327" y="55"/>
                              <a:pt x="327" y="55"/>
                              <a:pt x="326" y="56"/>
                            </a:cubicBezTo>
                            <a:cubicBezTo>
                              <a:pt x="325" y="56"/>
                              <a:pt x="324" y="56"/>
                              <a:pt x="323" y="57"/>
                            </a:cubicBezTo>
                            <a:cubicBezTo>
                              <a:pt x="322" y="57"/>
                              <a:pt x="321" y="57"/>
                              <a:pt x="319" y="57"/>
                            </a:cubicBezTo>
                            <a:cubicBezTo>
                              <a:pt x="318" y="58"/>
                              <a:pt x="316" y="58"/>
                              <a:pt x="314" y="58"/>
                            </a:cubicBezTo>
                            <a:cubicBezTo>
                              <a:pt x="311" y="58"/>
                              <a:pt x="309" y="57"/>
                              <a:pt x="307" y="57"/>
                            </a:cubicBezTo>
                            <a:cubicBezTo>
                              <a:pt x="304" y="56"/>
                              <a:pt x="302" y="54"/>
                              <a:pt x="301" y="53"/>
                            </a:cubicBezTo>
                            <a:cubicBezTo>
                              <a:pt x="299" y="51"/>
                              <a:pt x="298" y="49"/>
                              <a:pt x="297" y="47"/>
                            </a:cubicBezTo>
                            <a:cubicBezTo>
                              <a:pt x="297" y="44"/>
                              <a:pt x="296" y="41"/>
                              <a:pt x="296" y="38"/>
                            </a:cubicBezTo>
                            <a:cubicBezTo>
                              <a:pt x="296" y="35"/>
                              <a:pt x="297" y="32"/>
                              <a:pt x="297" y="29"/>
                            </a:cubicBezTo>
                            <a:cubicBezTo>
                              <a:pt x="298" y="27"/>
                              <a:pt x="299" y="25"/>
                              <a:pt x="301" y="23"/>
                            </a:cubicBezTo>
                            <a:cubicBezTo>
                              <a:pt x="302" y="21"/>
                              <a:pt x="304" y="20"/>
                              <a:pt x="306" y="19"/>
                            </a:cubicBezTo>
                            <a:cubicBezTo>
                              <a:pt x="309" y="18"/>
                              <a:pt x="311" y="18"/>
                              <a:pt x="314" y="18"/>
                            </a:cubicBezTo>
                            <a:cubicBezTo>
                              <a:pt x="317" y="18"/>
                              <a:pt x="319" y="18"/>
                              <a:pt x="321" y="19"/>
                            </a:cubicBezTo>
                            <a:cubicBezTo>
                              <a:pt x="323" y="20"/>
                              <a:pt x="325" y="21"/>
                              <a:pt x="326" y="23"/>
                            </a:cubicBezTo>
                            <a:cubicBezTo>
                              <a:pt x="327" y="24"/>
                              <a:pt x="328" y="26"/>
                              <a:pt x="329" y="28"/>
                            </a:cubicBezTo>
                            <a:cubicBezTo>
                              <a:pt x="329" y="30"/>
                              <a:pt x="330" y="33"/>
                              <a:pt x="330" y="35"/>
                            </a:cubicBezTo>
                            <a:lnTo>
                              <a:pt x="330" y="36"/>
                            </a:lnTo>
                            <a:close/>
                            <a:moveTo>
                              <a:pt x="323" y="34"/>
                            </a:moveTo>
                            <a:cubicBezTo>
                              <a:pt x="323" y="31"/>
                              <a:pt x="322" y="28"/>
                              <a:pt x="321" y="26"/>
                            </a:cubicBezTo>
                            <a:cubicBezTo>
                              <a:pt x="319" y="24"/>
                              <a:pt x="317" y="23"/>
                              <a:pt x="313" y="23"/>
                            </a:cubicBezTo>
                            <a:cubicBezTo>
                              <a:pt x="312" y="23"/>
                              <a:pt x="310" y="23"/>
                              <a:pt x="309" y="24"/>
                            </a:cubicBezTo>
                            <a:cubicBezTo>
                              <a:pt x="308" y="24"/>
                              <a:pt x="307" y="25"/>
                              <a:pt x="306" y="26"/>
                            </a:cubicBezTo>
                            <a:cubicBezTo>
                              <a:pt x="305" y="27"/>
                              <a:pt x="304" y="29"/>
                              <a:pt x="304" y="30"/>
                            </a:cubicBezTo>
                            <a:cubicBezTo>
                              <a:pt x="303" y="31"/>
                              <a:pt x="303" y="33"/>
                              <a:pt x="303" y="34"/>
                            </a:cubicBezTo>
                            <a:lnTo>
                              <a:pt x="323" y="34"/>
                            </a:lnTo>
                            <a:close/>
                            <a:moveTo>
                              <a:pt x="367" y="50"/>
                            </a:moveTo>
                            <a:cubicBezTo>
                              <a:pt x="367" y="51"/>
                              <a:pt x="367" y="51"/>
                              <a:pt x="366" y="52"/>
                            </a:cubicBezTo>
                            <a:cubicBezTo>
                              <a:pt x="366" y="52"/>
                              <a:pt x="366" y="52"/>
                              <a:pt x="366" y="52"/>
                            </a:cubicBezTo>
                            <a:cubicBezTo>
                              <a:pt x="366" y="53"/>
                              <a:pt x="366" y="53"/>
                              <a:pt x="366" y="53"/>
                            </a:cubicBezTo>
                            <a:cubicBezTo>
                              <a:pt x="366" y="53"/>
                              <a:pt x="366" y="54"/>
                              <a:pt x="365" y="54"/>
                            </a:cubicBezTo>
                            <a:cubicBezTo>
                              <a:pt x="365" y="54"/>
                              <a:pt x="365" y="55"/>
                              <a:pt x="364" y="55"/>
                            </a:cubicBezTo>
                            <a:cubicBezTo>
                              <a:pt x="363" y="56"/>
                              <a:pt x="362" y="56"/>
                              <a:pt x="361" y="56"/>
                            </a:cubicBezTo>
                            <a:cubicBezTo>
                              <a:pt x="360" y="57"/>
                              <a:pt x="359" y="57"/>
                              <a:pt x="358" y="57"/>
                            </a:cubicBezTo>
                            <a:cubicBezTo>
                              <a:pt x="357" y="58"/>
                              <a:pt x="355" y="58"/>
                              <a:pt x="354" y="58"/>
                            </a:cubicBezTo>
                            <a:cubicBezTo>
                              <a:pt x="351" y="58"/>
                              <a:pt x="349" y="57"/>
                              <a:pt x="347" y="56"/>
                            </a:cubicBezTo>
                            <a:cubicBezTo>
                              <a:pt x="345" y="56"/>
                              <a:pt x="343" y="54"/>
                              <a:pt x="342" y="53"/>
                            </a:cubicBezTo>
                            <a:cubicBezTo>
                              <a:pt x="341" y="51"/>
                              <a:pt x="340" y="49"/>
                              <a:pt x="339" y="47"/>
                            </a:cubicBezTo>
                            <a:cubicBezTo>
                              <a:pt x="338" y="44"/>
                              <a:pt x="338" y="41"/>
                              <a:pt x="338" y="38"/>
                            </a:cubicBezTo>
                            <a:cubicBezTo>
                              <a:pt x="338" y="35"/>
                              <a:pt x="338" y="32"/>
                              <a:pt x="339" y="29"/>
                            </a:cubicBezTo>
                            <a:cubicBezTo>
                              <a:pt x="340" y="26"/>
                              <a:pt x="341" y="24"/>
                              <a:pt x="343" y="23"/>
                            </a:cubicBezTo>
                            <a:cubicBezTo>
                              <a:pt x="344" y="21"/>
                              <a:pt x="346" y="20"/>
                              <a:pt x="348" y="19"/>
                            </a:cubicBezTo>
                            <a:cubicBezTo>
                              <a:pt x="350" y="18"/>
                              <a:pt x="352" y="18"/>
                              <a:pt x="355" y="18"/>
                            </a:cubicBezTo>
                            <a:cubicBezTo>
                              <a:pt x="356" y="18"/>
                              <a:pt x="357" y="18"/>
                              <a:pt x="358" y="18"/>
                            </a:cubicBezTo>
                            <a:cubicBezTo>
                              <a:pt x="359" y="18"/>
                              <a:pt x="360" y="19"/>
                              <a:pt x="361" y="19"/>
                            </a:cubicBezTo>
                            <a:cubicBezTo>
                              <a:pt x="362" y="19"/>
                              <a:pt x="363" y="20"/>
                              <a:pt x="364" y="20"/>
                            </a:cubicBezTo>
                            <a:cubicBezTo>
                              <a:pt x="364" y="21"/>
                              <a:pt x="365" y="21"/>
                              <a:pt x="365" y="21"/>
                            </a:cubicBezTo>
                            <a:cubicBezTo>
                              <a:pt x="366" y="22"/>
                              <a:pt x="366" y="22"/>
                              <a:pt x="366" y="22"/>
                            </a:cubicBezTo>
                            <a:cubicBezTo>
                              <a:pt x="366" y="22"/>
                              <a:pt x="366" y="22"/>
                              <a:pt x="366" y="23"/>
                            </a:cubicBezTo>
                            <a:cubicBezTo>
                              <a:pt x="366" y="23"/>
                              <a:pt x="366" y="23"/>
                              <a:pt x="366" y="24"/>
                            </a:cubicBezTo>
                            <a:cubicBezTo>
                              <a:pt x="366" y="24"/>
                              <a:pt x="366" y="24"/>
                              <a:pt x="366" y="25"/>
                            </a:cubicBezTo>
                            <a:cubicBezTo>
                              <a:pt x="366" y="26"/>
                              <a:pt x="366" y="27"/>
                              <a:pt x="366" y="27"/>
                            </a:cubicBezTo>
                            <a:cubicBezTo>
                              <a:pt x="366" y="27"/>
                              <a:pt x="365" y="28"/>
                              <a:pt x="365" y="28"/>
                            </a:cubicBezTo>
                            <a:cubicBezTo>
                              <a:pt x="365" y="28"/>
                              <a:pt x="364" y="27"/>
                              <a:pt x="364" y="27"/>
                            </a:cubicBezTo>
                            <a:cubicBezTo>
                              <a:pt x="363" y="27"/>
                              <a:pt x="363" y="26"/>
                              <a:pt x="362" y="26"/>
                            </a:cubicBezTo>
                            <a:cubicBezTo>
                              <a:pt x="361" y="25"/>
                              <a:pt x="360" y="24"/>
                              <a:pt x="359" y="24"/>
                            </a:cubicBezTo>
                            <a:cubicBezTo>
                              <a:pt x="358" y="24"/>
                              <a:pt x="356" y="23"/>
                              <a:pt x="355" y="23"/>
                            </a:cubicBezTo>
                            <a:cubicBezTo>
                              <a:pt x="351" y="23"/>
                              <a:pt x="349" y="25"/>
                              <a:pt x="347" y="27"/>
                            </a:cubicBezTo>
                            <a:cubicBezTo>
                              <a:pt x="346" y="30"/>
                              <a:pt x="345" y="33"/>
                              <a:pt x="345" y="38"/>
                            </a:cubicBezTo>
                            <a:cubicBezTo>
                              <a:pt x="345" y="40"/>
                              <a:pt x="345" y="42"/>
                              <a:pt x="345" y="44"/>
                            </a:cubicBezTo>
                            <a:cubicBezTo>
                              <a:pt x="346" y="46"/>
                              <a:pt x="347" y="47"/>
                              <a:pt x="347" y="48"/>
                            </a:cubicBezTo>
                            <a:cubicBezTo>
                              <a:pt x="348" y="50"/>
                              <a:pt x="349" y="51"/>
                              <a:pt x="351" y="51"/>
                            </a:cubicBezTo>
                            <a:cubicBezTo>
                              <a:pt x="352" y="52"/>
                              <a:pt x="353" y="52"/>
                              <a:pt x="355" y="52"/>
                            </a:cubicBezTo>
                            <a:cubicBezTo>
                              <a:pt x="356" y="52"/>
                              <a:pt x="358" y="52"/>
                              <a:pt x="359" y="51"/>
                            </a:cubicBezTo>
                            <a:cubicBezTo>
                              <a:pt x="360" y="51"/>
                              <a:pt x="361" y="50"/>
                              <a:pt x="362" y="50"/>
                            </a:cubicBezTo>
                            <a:cubicBezTo>
                              <a:pt x="363" y="49"/>
                              <a:pt x="363" y="49"/>
                              <a:pt x="364" y="48"/>
                            </a:cubicBezTo>
                            <a:cubicBezTo>
                              <a:pt x="365" y="48"/>
                              <a:pt x="365" y="47"/>
                              <a:pt x="365" y="47"/>
                            </a:cubicBezTo>
                            <a:cubicBezTo>
                              <a:pt x="366" y="47"/>
                              <a:pt x="366" y="47"/>
                              <a:pt x="366" y="48"/>
                            </a:cubicBezTo>
                            <a:cubicBezTo>
                              <a:pt x="366" y="48"/>
                              <a:pt x="366" y="48"/>
                              <a:pt x="366" y="48"/>
                            </a:cubicBezTo>
                            <a:cubicBezTo>
                              <a:pt x="366" y="48"/>
                              <a:pt x="366" y="49"/>
                              <a:pt x="366" y="49"/>
                            </a:cubicBezTo>
                            <a:cubicBezTo>
                              <a:pt x="367" y="49"/>
                              <a:pt x="367" y="50"/>
                              <a:pt x="367" y="50"/>
                            </a:cubicBezTo>
                            <a:close/>
                            <a:moveTo>
                              <a:pt x="395" y="53"/>
                            </a:moveTo>
                            <a:cubicBezTo>
                              <a:pt x="395" y="54"/>
                              <a:pt x="395" y="55"/>
                              <a:pt x="395" y="55"/>
                            </a:cubicBezTo>
                            <a:cubicBezTo>
                              <a:pt x="395" y="56"/>
                              <a:pt x="394" y="56"/>
                              <a:pt x="394" y="56"/>
                            </a:cubicBezTo>
                            <a:cubicBezTo>
                              <a:pt x="394" y="56"/>
                              <a:pt x="394" y="57"/>
                              <a:pt x="393" y="57"/>
                            </a:cubicBezTo>
                            <a:cubicBezTo>
                              <a:pt x="393" y="57"/>
                              <a:pt x="392" y="57"/>
                              <a:pt x="392" y="57"/>
                            </a:cubicBezTo>
                            <a:cubicBezTo>
                              <a:pt x="391" y="57"/>
                              <a:pt x="391" y="57"/>
                              <a:pt x="390" y="58"/>
                            </a:cubicBezTo>
                            <a:cubicBezTo>
                              <a:pt x="389" y="58"/>
                              <a:pt x="389" y="58"/>
                              <a:pt x="388" y="58"/>
                            </a:cubicBezTo>
                            <a:cubicBezTo>
                              <a:pt x="386" y="58"/>
                              <a:pt x="385" y="57"/>
                              <a:pt x="383" y="57"/>
                            </a:cubicBezTo>
                            <a:cubicBezTo>
                              <a:pt x="382" y="56"/>
                              <a:pt x="381" y="56"/>
                              <a:pt x="380" y="55"/>
                            </a:cubicBezTo>
                            <a:cubicBezTo>
                              <a:pt x="379" y="54"/>
                              <a:pt x="378" y="52"/>
                              <a:pt x="378" y="51"/>
                            </a:cubicBezTo>
                            <a:cubicBezTo>
                              <a:pt x="378" y="49"/>
                              <a:pt x="377" y="47"/>
                              <a:pt x="377" y="45"/>
                            </a:cubicBezTo>
                            <a:cubicBezTo>
                              <a:pt x="377" y="24"/>
                              <a:pt x="377" y="24"/>
                              <a:pt x="377" y="24"/>
                            </a:cubicBezTo>
                            <a:cubicBezTo>
                              <a:pt x="372" y="24"/>
                              <a:pt x="372" y="24"/>
                              <a:pt x="372" y="24"/>
                            </a:cubicBezTo>
                            <a:cubicBezTo>
                              <a:pt x="372" y="24"/>
                              <a:pt x="372" y="24"/>
                              <a:pt x="371" y="23"/>
                            </a:cubicBezTo>
                            <a:cubicBezTo>
                              <a:pt x="371" y="23"/>
                              <a:pt x="371" y="22"/>
                              <a:pt x="371" y="21"/>
                            </a:cubicBezTo>
                            <a:cubicBezTo>
                              <a:pt x="371" y="21"/>
                              <a:pt x="371" y="20"/>
                              <a:pt x="371" y="20"/>
                            </a:cubicBezTo>
                            <a:cubicBezTo>
                              <a:pt x="371" y="20"/>
                              <a:pt x="371" y="19"/>
                              <a:pt x="371" y="19"/>
                            </a:cubicBezTo>
                            <a:cubicBezTo>
                              <a:pt x="371" y="19"/>
                              <a:pt x="372" y="19"/>
                              <a:pt x="372" y="19"/>
                            </a:cubicBezTo>
                            <a:cubicBezTo>
                              <a:pt x="372" y="19"/>
                              <a:pt x="372" y="18"/>
                              <a:pt x="372" y="18"/>
                            </a:cubicBezTo>
                            <a:cubicBezTo>
                              <a:pt x="377" y="18"/>
                              <a:pt x="377" y="18"/>
                              <a:pt x="377" y="18"/>
                            </a:cubicBezTo>
                            <a:cubicBezTo>
                              <a:pt x="377" y="10"/>
                              <a:pt x="377" y="10"/>
                              <a:pt x="377" y="10"/>
                            </a:cubicBezTo>
                            <a:cubicBezTo>
                              <a:pt x="377" y="10"/>
                              <a:pt x="377" y="9"/>
                              <a:pt x="378" y="9"/>
                            </a:cubicBezTo>
                            <a:cubicBezTo>
                              <a:pt x="378" y="9"/>
                              <a:pt x="378" y="9"/>
                              <a:pt x="378" y="9"/>
                            </a:cubicBezTo>
                            <a:cubicBezTo>
                              <a:pt x="378" y="9"/>
                              <a:pt x="379" y="9"/>
                              <a:pt x="379" y="9"/>
                            </a:cubicBezTo>
                            <a:cubicBezTo>
                              <a:pt x="380" y="9"/>
                              <a:pt x="380" y="8"/>
                              <a:pt x="381" y="8"/>
                            </a:cubicBezTo>
                            <a:cubicBezTo>
                              <a:pt x="381" y="8"/>
                              <a:pt x="382" y="9"/>
                              <a:pt x="382" y="9"/>
                            </a:cubicBezTo>
                            <a:cubicBezTo>
                              <a:pt x="383" y="9"/>
                              <a:pt x="383" y="9"/>
                              <a:pt x="383" y="9"/>
                            </a:cubicBezTo>
                            <a:cubicBezTo>
                              <a:pt x="384" y="9"/>
                              <a:pt x="384" y="9"/>
                              <a:pt x="384" y="9"/>
                            </a:cubicBezTo>
                            <a:cubicBezTo>
                              <a:pt x="384" y="9"/>
                              <a:pt x="384" y="10"/>
                              <a:pt x="384" y="10"/>
                            </a:cubicBezTo>
                            <a:cubicBezTo>
                              <a:pt x="384" y="18"/>
                              <a:pt x="384" y="18"/>
                              <a:pt x="384" y="18"/>
                            </a:cubicBezTo>
                            <a:cubicBezTo>
                              <a:pt x="393" y="18"/>
                              <a:pt x="393" y="18"/>
                              <a:pt x="393" y="18"/>
                            </a:cubicBezTo>
                            <a:cubicBezTo>
                              <a:pt x="394" y="18"/>
                              <a:pt x="394" y="19"/>
                              <a:pt x="394" y="19"/>
                            </a:cubicBezTo>
                            <a:cubicBezTo>
                              <a:pt x="394" y="19"/>
                              <a:pt x="394" y="19"/>
                              <a:pt x="394" y="19"/>
                            </a:cubicBezTo>
                            <a:cubicBezTo>
                              <a:pt x="395" y="19"/>
                              <a:pt x="395" y="20"/>
                              <a:pt x="395" y="20"/>
                            </a:cubicBezTo>
                            <a:cubicBezTo>
                              <a:pt x="395" y="20"/>
                              <a:pt x="395" y="21"/>
                              <a:pt x="395" y="21"/>
                            </a:cubicBezTo>
                            <a:cubicBezTo>
                              <a:pt x="395" y="22"/>
                              <a:pt x="395" y="23"/>
                              <a:pt x="394" y="23"/>
                            </a:cubicBezTo>
                            <a:cubicBezTo>
                              <a:pt x="394" y="24"/>
                              <a:pt x="394" y="24"/>
                              <a:pt x="393" y="24"/>
                            </a:cubicBezTo>
                            <a:cubicBezTo>
                              <a:pt x="384" y="24"/>
                              <a:pt x="384" y="24"/>
                              <a:pt x="384" y="24"/>
                            </a:cubicBezTo>
                            <a:cubicBezTo>
                              <a:pt x="384" y="44"/>
                              <a:pt x="384" y="44"/>
                              <a:pt x="384" y="44"/>
                            </a:cubicBezTo>
                            <a:cubicBezTo>
                              <a:pt x="384" y="47"/>
                              <a:pt x="384" y="49"/>
                              <a:pt x="385" y="50"/>
                            </a:cubicBezTo>
                            <a:cubicBezTo>
                              <a:pt x="386" y="51"/>
                              <a:pt x="387" y="52"/>
                              <a:pt x="389" y="52"/>
                            </a:cubicBezTo>
                            <a:cubicBezTo>
                              <a:pt x="390" y="52"/>
                              <a:pt x="390" y="52"/>
                              <a:pt x="391" y="52"/>
                            </a:cubicBezTo>
                            <a:cubicBezTo>
                              <a:pt x="391" y="52"/>
                              <a:pt x="392" y="52"/>
                              <a:pt x="392" y="51"/>
                            </a:cubicBezTo>
                            <a:cubicBezTo>
                              <a:pt x="393" y="51"/>
                              <a:pt x="393" y="51"/>
                              <a:pt x="393" y="51"/>
                            </a:cubicBezTo>
                            <a:cubicBezTo>
                              <a:pt x="393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4" y="51"/>
                            </a:cubicBezTo>
                            <a:cubicBezTo>
                              <a:pt x="394" y="51"/>
                              <a:pt x="394" y="51"/>
                              <a:pt x="395" y="51"/>
                            </a:cubicBezTo>
                            <a:cubicBezTo>
                              <a:pt x="395" y="52"/>
                              <a:pt x="395" y="52"/>
                              <a:pt x="395" y="52"/>
                            </a:cubicBezTo>
                            <a:cubicBezTo>
                              <a:pt x="395" y="52"/>
                              <a:pt x="395" y="53"/>
                              <a:pt x="395" y="53"/>
                            </a:cubicBezTo>
                            <a:close/>
                            <a:moveTo>
                              <a:pt x="431" y="7"/>
                            </a:moveTo>
                            <a:cubicBezTo>
                              <a:pt x="431" y="9"/>
                              <a:pt x="430" y="10"/>
                              <a:pt x="430" y="10"/>
                            </a:cubicBezTo>
                            <a:cubicBezTo>
                              <a:pt x="429" y="11"/>
                              <a:pt x="428" y="11"/>
                              <a:pt x="426" y="11"/>
                            </a:cubicBezTo>
                            <a:cubicBezTo>
                              <a:pt x="425" y="11"/>
                              <a:pt x="424" y="11"/>
                              <a:pt x="423" y="10"/>
                            </a:cubicBezTo>
                            <a:cubicBezTo>
                              <a:pt x="423" y="10"/>
                              <a:pt x="422" y="9"/>
                              <a:pt x="422" y="7"/>
                            </a:cubicBezTo>
                            <a:cubicBezTo>
                              <a:pt x="422" y="6"/>
                              <a:pt x="423" y="5"/>
                              <a:pt x="423" y="4"/>
                            </a:cubicBezTo>
                            <a:cubicBezTo>
                              <a:pt x="424" y="4"/>
                              <a:pt x="425" y="3"/>
                              <a:pt x="427" y="3"/>
                            </a:cubicBezTo>
                            <a:cubicBezTo>
                              <a:pt x="428" y="3"/>
                              <a:pt x="429" y="3"/>
                              <a:pt x="430" y="4"/>
                            </a:cubicBezTo>
                            <a:cubicBezTo>
                              <a:pt x="430" y="5"/>
                              <a:pt x="431" y="6"/>
                              <a:pt x="431" y="7"/>
                            </a:cubicBezTo>
                            <a:close/>
                            <a:moveTo>
                              <a:pt x="430" y="56"/>
                            </a:moveTo>
                            <a:cubicBezTo>
                              <a:pt x="430" y="56"/>
                              <a:pt x="430" y="56"/>
                              <a:pt x="430" y="57"/>
                            </a:cubicBezTo>
                            <a:cubicBezTo>
                              <a:pt x="430" y="57"/>
                              <a:pt x="429" y="57"/>
                              <a:pt x="429" y="57"/>
                            </a:cubicBezTo>
                            <a:cubicBezTo>
                              <a:pt x="429" y="57"/>
                              <a:pt x="429" y="57"/>
                              <a:pt x="428" y="57"/>
                            </a:cubicBezTo>
                            <a:cubicBezTo>
                              <a:pt x="428" y="57"/>
                              <a:pt x="427" y="57"/>
                              <a:pt x="427" y="57"/>
                            </a:cubicBezTo>
                            <a:cubicBezTo>
                              <a:pt x="426" y="57"/>
                              <a:pt x="425" y="57"/>
                              <a:pt x="425" y="57"/>
                            </a:cubicBezTo>
                            <a:cubicBezTo>
                              <a:pt x="424" y="57"/>
                              <a:pt x="424" y="57"/>
                              <a:pt x="424" y="57"/>
                            </a:cubicBezTo>
                            <a:cubicBezTo>
                              <a:pt x="424" y="57"/>
                              <a:pt x="423" y="57"/>
                              <a:pt x="423" y="57"/>
                            </a:cubicBezTo>
                            <a:cubicBezTo>
                              <a:pt x="423" y="56"/>
                              <a:pt x="423" y="56"/>
                              <a:pt x="423" y="56"/>
                            </a:cubicBezTo>
                            <a:cubicBezTo>
                              <a:pt x="423" y="20"/>
                              <a:pt x="423" y="20"/>
                              <a:pt x="423" y="20"/>
                            </a:cubicBezTo>
                            <a:cubicBezTo>
                              <a:pt x="423" y="19"/>
                              <a:pt x="423" y="19"/>
                              <a:pt x="423" y="19"/>
                            </a:cubicBezTo>
                            <a:cubicBezTo>
                              <a:pt x="423" y="19"/>
                              <a:pt x="424" y="19"/>
                              <a:pt x="424" y="19"/>
                            </a:cubicBezTo>
                            <a:cubicBezTo>
                              <a:pt x="424" y="18"/>
                              <a:pt x="424" y="18"/>
                              <a:pt x="425" y="18"/>
                            </a:cubicBezTo>
                            <a:cubicBezTo>
                              <a:pt x="425" y="18"/>
                              <a:pt x="426" y="18"/>
                              <a:pt x="427" y="18"/>
                            </a:cubicBezTo>
                            <a:cubicBezTo>
                              <a:pt x="427" y="18"/>
                              <a:pt x="428" y="18"/>
                              <a:pt x="428" y="18"/>
                            </a:cubicBezTo>
                            <a:cubicBezTo>
                              <a:pt x="429" y="18"/>
                              <a:pt x="429" y="18"/>
                              <a:pt x="429" y="19"/>
                            </a:cubicBezTo>
                            <a:cubicBezTo>
                              <a:pt x="429" y="19"/>
                              <a:pt x="430" y="19"/>
                              <a:pt x="430" y="19"/>
                            </a:cubicBezTo>
                            <a:cubicBezTo>
                              <a:pt x="430" y="19"/>
                              <a:pt x="430" y="19"/>
                              <a:pt x="430" y="20"/>
                            </a:cubicBezTo>
                            <a:lnTo>
                              <a:pt x="430" y="56"/>
                            </a:lnTo>
                            <a:close/>
                            <a:moveTo>
                              <a:pt x="466" y="46"/>
                            </a:moveTo>
                            <a:cubicBezTo>
                              <a:pt x="466" y="48"/>
                              <a:pt x="465" y="50"/>
                              <a:pt x="465" y="51"/>
                            </a:cubicBezTo>
                            <a:cubicBezTo>
                              <a:pt x="464" y="52"/>
                              <a:pt x="463" y="54"/>
                              <a:pt x="462" y="55"/>
                            </a:cubicBezTo>
                            <a:cubicBezTo>
                              <a:pt x="460" y="56"/>
                              <a:pt x="459" y="56"/>
                              <a:pt x="457" y="57"/>
                            </a:cubicBezTo>
                            <a:cubicBezTo>
                              <a:pt x="455" y="58"/>
                              <a:pt x="453" y="58"/>
                              <a:pt x="451" y="58"/>
                            </a:cubicBezTo>
                            <a:cubicBezTo>
                              <a:pt x="450" y="58"/>
                              <a:pt x="449" y="58"/>
                              <a:pt x="448" y="57"/>
                            </a:cubicBezTo>
                            <a:cubicBezTo>
                              <a:pt x="446" y="57"/>
                              <a:pt x="445" y="57"/>
                              <a:pt x="444" y="57"/>
                            </a:cubicBezTo>
                            <a:cubicBezTo>
                              <a:pt x="443" y="56"/>
                              <a:pt x="443" y="56"/>
                              <a:pt x="442" y="56"/>
                            </a:cubicBezTo>
                            <a:cubicBezTo>
                              <a:pt x="441" y="55"/>
                              <a:pt x="441" y="55"/>
                              <a:pt x="441" y="55"/>
                            </a:cubicBezTo>
                            <a:cubicBezTo>
                              <a:pt x="440" y="55"/>
                              <a:pt x="440" y="54"/>
                              <a:pt x="440" y="54"/>
                            </a:cubicBezTo>
                            <a:cubicBezTo>
                              <a:pt x="440" y="53"/>
                              <a:pt x="440" y="53"/>
                              <a:pt x="440" y="52"/>
                            </a:cubicBezTo>
                            <a:cubicBezTo>
                              <a:pt x="440" y="51"/>
                              <a:pt x="440" y="51"/>
                              <a:pt x="440" y="50"/>
                            </a:cubicBezTo>
                            <a:cubicBezTo>
                              <a:pt x="440" y="50"/>
                              <a:pt x="440" y="50"/>
                              <a:pt x="440" y="50"/>
                            </a:cubicBezTo>
                            <a:cubicBezTo>
                              <a:pt x="440" y="49"/>
                              <a:pt x="440" y="49"/>
                              <a:pt x="440" y="49"/>
                            </a:cubicBezTo>
                            <a:cubicBezTo>
                              <a:pt x="441" y="49"/>
                              <a:pt x="441" y="49"/>
                              <a:pt x="441" y="49"/>
                            </a:cubicBezTo>
                            <a:cubicBezTo>
                              <a:pt x="441" y="49"/>
                              <a:pt x="442" y="49"/>
                              <a:pt x="442" y="49"/>
                            </a:cubicBezTo>
                            <a:cubicBezTo>
                              <a:pt x="443" y="50"/>
                              <a:pt x="444" y="50"/>
                              <a:pt x="444" y="51"/>
                            </a:cubicBezTo>
                            <a:cubicBezTo>
                              <a:pt x="445" y="51"/>
                              <a:pt x="446" y="51"/>
                              <a:pt x="447" y="52"/>
                            </a:cubicBezTo>
                            <a:cubicBezTo>
                              <a:pt x="449" y="52"/>
                              <a:pt x="450" y="52"/>
                              <a:pt x="451" y="52"/>
                            </a:cubicBezTo>
                            <a:cubicBezTo>
                              <a:pt x="453" y="52"/>
                              <a:pt x="454" y="52"/>
                              <a:pt x="454" y="52"/>
                            </a:cubicBezTo>
                            <a:cubicBezTo>
                              <a:pt x="455" y="52"/>
                              <a:pt x="456" y="51"/>
                              <a:pt x="457" y="51"/>
                            </a:cubicBezTo>
                            <a:cubicBezTo>
                              <a:pt x="458" y="50"/>
                              <a:pt x="458" y="50"/>
                              <a:pt x="458" y="49"/>
                            </a:cubicBezTo>
                            <a:cubicBezTo>
                              <a:pt x="459" y="48"/>
                              <a:pt x="459" y="48"/>
                              <a:pt x="459" y="47"/>
                            </a:cubicBezTo>
                            <a:cubicBezTo>
                              <a:pt x="459" y="46"/>
                              <a:pt x="459" y="45"/>
                              <a:pt x="458" y="44"/>
                            </a:cubicBezTo>
                            <a:cubicBezTo>
                              <a:pt x="458" y="43"/>
                              <a:pt x="457" y="43"/>
                              <a:pt x="456" y="42"/>
                            </a:cubicBezTo>
                            <a:cubicBezTo>
                              <a:pt x="455" y="42"/>
                              <a:pt x="454" y="41"/>
                              <a:pt x="453" y="41"/>
                            </a:cubicBezTo>
                            <a:cubicBezTo>
                              <a:pt x="452" y="40"/>
                              <a:pt x="451" y="40"/>
                              <a:pt x="450" y="39"/>
                            </a:cubicBezTo>
                            <a:cubicBezTo>
                              <a:pt x="449" y="39"/>
                              <a:pt x="448" y="38"/>
                              <a:pt x="446" y="38"/>
                            </a:cubicBezTo>
                            <a:cubicBezTo>
                              <a:pt x="445" y="37"/>
                              <a:pt x="444" y="37"/>
                              <a:pt x="444" y="36"/>
                            </a:cubicBezTo>
                            <a:cubicBezTo>
                              <a:pt x="443" y="35"/>
                              <a:pt x="442" y="34"/>
                              <a:pt x="441" y="33"/>
                            </a:cubicBezTo>
                            <a:cubicBezTo>
                              <a:pt x="441" y="32"/>
                              <a:pt x="441" y="30"/>
                              <a:pt x="441" y="29"/>
                            </a:cubicBezTo>
                            <a:cubicBezTo>
                              <a:pt x="441" y="27"/>
                              <a:pt x="441" y="26"/>
                              <a:pt x="441" y="24"/>
                            </a:cubicBezTo>
                            <a:cubicBezTo>
                              <a:pt x="442" y="23"/>
                              <a:pt x="443" y="22"/>
                              <a:pt x="444" y="21"/>
                            </a:cubicBezTo>
                            <a:cubicBezTo>
                              <a:pt x="445" y="20"/>
                              <a:pt x="446" y="19"/>
                              <a:pt x="448" y="19"/>
                            </a:cubicBezTo>
                            <a:cubicBezTo>
                              <a:pt x="450" y="18"/>
                              <a:pt x="452" y="18"/>
                              <a:pt x="454" y="18"/>
                            </a:cubicBezTo>
                            <a:cubicBezTo>
                              <a:pt x="455" y="18"/>
                              <a:pt x="456" y="18"/>
                              <a:pt x="457" y="18"/>
                            </a:cubicBezTo>
                            <a:cubicBezTo>
                              <a:pt x="458" y="18"/>
                              <a:pt x="459" y="18"/>
                              <a:pt x="459" y="19"/>
                            </a:cubicBezTo>
                            <a:cubicBezTo>
                              <a:pt x="460" y="19"/>
                              <a:pt x="461" y="19"/>
                              <a:pt x="461" y="19"/>
                            </a:cubicBezTo>
                            <a:cubicBezTo>
                              <a:pt x="462" y="20"/>
                              <a:pt x="462" y="20"/>
                              <a:pt x="463" y="20"/>
                            </a:cubicBezTo>
                            <a:cubicBezTo>
                              <a:pt x="463" y="20"/>
                              <a:pt x="463" y="20"/>
                              <a:pt x="463" y="21"/>
                            </a:cubicBezTo>
                            <a:cubicBezTo>
                              <a:pt x="463" y="21"/>
                              <a:pt x="463" y="21"/>
                              <a:pt x="464" y="21"/>
                            </a:cubicBezTo>
                            <a:cubicBezTo>
                              <a:pt x="464" y="21"/>
                              <a:pt x="464" y="22"/>
                              <a:pt x="464" y="22"/>
                            </a:cubicBezTo>
                            <a:cubicBezTo>
                              <a:pt x="464" y="22"/>
                              <a:pt x="464" y="23"/>
                              <a:pt x="464" y="23"/>
                            </a:cubicBezTo>
                            <a:cubicBezTo>
                              <a:pt x="464" y="23"/>
                              <a:pt x="464" y="24"/>
                              <a:pt x="464" y="24"/>
                            </a:cubicBezTo>
                            <a:cubicBezTo>
                              <a:pt x="464" y="25"/>
                              <a:pt x="464" y="25"/>
                              <a:pt x="463" y="25"/>
                            </a:cubicBezTo>
                            <a:cubicBezTo>
                              <a:pt x="463" y="25"/>
                              <a:pt x="463" y="25"/>
                              <a:pt x="463" y="26"/>
                            </a:cubicBezTo>
                            <a:cubicBezTo>
                              <a:pt x="463" y="26"/>
                              <a:pt x="463" y="26"/>
                              <a:pt x="463" y="26"/>
                            </a:cubicBezTo>
                            <a:cubicBezTo>
                              <a:pt x="462" y="26"/>
                              <a:pt x="462" y="26"/>
                              <a:pt x="462" y="25"/>
                            </a:cubicBezTo>
                            <a:cubicBezTo>
                              <a:pt x="461" y="25"/>
                              <a:pt x="461" y="25"/>
                              <a:pt x="460" y="24"/>
                            </a:cubicBezTo>
                            <a:cubicBezTo>
                              <a:pt x="459" y="24"/>
                              <a:pt x="458" y="24"/>
                              <a:pt x="457" y="23"/>
                            </a:cubicBezTo>
                            <a:cubicBezTo>
                              <a:pt x="456" y="23"/>
                              <a:pt x="455" y="23"/>
                              <a:pt x="454" y="23"/>
                            </a:cubicBezTo>
                            <a:cubicBezTo>
                              <a:pt x="453" y="23"/>
                              <a:pt x="452" y="23"/>
                              <a:pt x="451" y="23"/>
                            </a:cubicBezTo>
                            <a:cubicBezTo>
                              <a:pt x="450" y="24"/>
                              <a:pt x="449" y="24"/>
                              <a:pt x="449" y="24"/>
                            </a:cubicBezTo>
                            <a:cubicBezTo>
                              <a:pt x="448" y="25"/>
                              <a:pt x="448" y="25"/>
                              <a:pt x="447" y="26"/>
                            </a:cubicBezTo>
                            <a:cubicBezTo>
                              <a:pt x="447" y="27"/>
                              <a:pt x="447" y="27"/>
                              <a:pt x="447" y="28"/>
                            </a:cubicBezTo>
                            <a:cubicBezTo>
                              <a:pt x="447" y="29"/>
                              <a:pt x="447" y="30"/>
                              <a:pt x="448" y="31"/>
                            </a:cubicBezTo>
                            <a:cubicBezTo>
                              <a:pt x="448" y="32"/>
                              <a:pt x="449" y="32"/>
                              <a:pt x="450" y="33"/>
                            </a:cubicBezTo>
                            <a:cubicBezTo>
                              <a:pt x="451" y="33"/>
                              <a:pt x="452" y="34"/>
                              <a:pt x="453" y="34"/>
                            </a:cubicBezTo>
                            <a:cubicBezTo>
                              <a:pt x="454" y="35"/>
                              <a:pt x="455" y="35"/>
                              <a:pt x="456" y="35"/>
                            </a:cubicBezTo>
                            <a:cubicBezTo>
                              <a:pt x="457" y="36"/>
                              <a:pt x="459" y="36"/>
                              <a:pt x="460" y="37"/>
                            </a:cubicBezTo>
                            <a:cubicBezTo>
                              <a:pt x="461" y="38"/>
                              <a:pt x="462" y="38"/>
                              <a:pt x="463" y="39"/>
                            </a:cubicBezTo>
                            <a:cubicBezTo>
                              <a:pt x="464" y="40"/>
                              <a:pt x="464" y="41"/>
                              <a:pt x="465" y="42"/>
                            </a:cubicBezTo>
                            <a:cubicBezTo>
                              <a:pt x="465" y="43"/>
                              <a:pt x="466" y="44"/>
                              <a:pt x="466" y="46"/>
                            </a:cubicBezTo>
                            <a:close/>
                            <a:moveTo>
                              <a:pt x="526" y="56"/>
                            </a:moveTo>
                            <a:cubicBezTo>
                              <a:pt x="526" y="56"/>
                              <a:pt x="526" y="56"/>
                              <a:pt x="526" y="57"/>
                            </a:cubicBezTo>
                            <a:cubicBezTo>
                              <a:pt x="526" y="57"/>
                              <a:pt x="526" y="57"/>
                              <a:pt x="526" y="57"/>
                            </a:cubicBezTo>
                            <a:cubicBezTo>
                              <a:pt x="525" y="57"/>
                              <a:pt x="525" y="57"/>
                              <a:pt x="525" y="57"/>
                            </a:cubicBezTo>
                            <a:cubicBezTo>
                              <a:pt x="524" y="57"/>
                              <a:pt x="524" y="57"/>
                              <a:pt x="523" y="57"/>
                            </a:cubicBezTo>
                            <a:cubicBezTo>
                              <a:pt x="522" y="57"/>
                              <a:pt x="522" y="57"/>
                              <a:pt x="521" y="57"/>
                            </a:cubicBezTo>
                            <a:cubicBezTo>
                              <a:pt x="521" y="57"/>
                              <a:pt x="521" y="57"/>
                              <a:pt x="520" y="57"/>
                            </a:cubicBezTo>
                            <a:cubicBezTo>
                              <a:pt x="520" y="57"/>
                              <a:pt x="520" y="57"/>
                              <a:pt x="520" y="57"/>
                            </a:cubicBezTo>
                            <a:cubicBezTo>
                              <a:pt x="520" y="56"/>
                              <a:pt x="520" y="56"/>
                              <a:pt x="520" y="56"/>
                            </a:cubicBezTo>
                            <a:cubicBezTo>
                              <a:pt x="520" y="24"/>
                              <a:pt x="520" y="24"/>
                              <a:pt x="520" y="24"/>
                            </a:cubicBezTo>
                            <a:cubicBezTo>
                              <a:pt x="503" y="24"/>
                              <a:pt x="503" y="24"/>
                              <a:pt x="503" y="24"/>
                            </a:cubicBezTo>
                            <a:cubicBezTo>
                              <a:pt x="503" y="56"/>
                              <a:pt x="503" y="56"/>
                              <a:pt x="503" y="56"/>
                            </a:cubicBezTo>
                            <a:cubicBezTo>
                              <a:pt x="503" y="56"/>
                              <a:pt x="503" y="56"/>
                              <a:pt x="503" y="57"/>
                            </a:cubicBezTo>
                            <a:cubicBezTo>
                              <a:pt x="503" y="57"/>
                              <a:pt x="503" y="57"/>
                              <a:pt x="502" y="57"/>
                            </a:cubicBezTo>
                            <a:cubicBezTo>
                              <a:pt x="502" y="57"/>
                              <a:pt x="502" y="57"/>
                              <a:pt x="501" y="57"/>
                            </a:cubicBezTo>
                            <a:cubicBezTo>
                              <a:pt x="501" y="57"/>
                              <a:pt x="500" y="57"/>
                              <a:pt x="500" y="57"/>
                            </a:cubicBezTo>
                            <a:cubicBezTo>
                              <a:pt x="499" y="57"/>
                              <a:pt x="499" y="57"/>
                              <a:pt x="498" y="57"/>
                            </a:cubicBezTo>
                            <a:cubicBezTo>
                              <a:pt x="498" y="57"/>
                              <a:pt x="497" y="57"/>
                              <a:pt x="497" y="57"/>
                            </a:cubicBezTo>
                            <a:cubicBezTo>
                              <a:pt x="497" y="57"/>
                              <a:pt x="497" y="57"/>
                              <a:pt x="497" y="57"/>
                            </a:cubicBezTo>
                            <a:cubicBezTo>
                              <a:pt x="497" y="56"/>
                              <a:pt x="496" y="56"/>
                              <a:pt x="496" y="56"/>
                            </a:cubicBezTo>
                            <a:cubicBezTo>
                              <a:pt x="496" y="24"/>
                              <a:pt x="496" y="24"/>
                              <a:pt x="496" y="24"/>
                            </a:cubicBezTo>
                            <a:cubicBezTo>
                              <a:pt x="491" y="24"/>
                              <a:pt x="491" y="24"/>
                              <a:pt x="491" y="24"/>
                            </a:cubicBezTo>
                            <a:cubicBezTo>
                              <a:pt x="491" y="24"/>
                              <a:pt x="491" y="24"/>
                              <a:pt x="490" y="23"/>
                            </a:cubicBezTo>
                            <a:cubicBezTo>
                              <a:pt x="490" y="23"/>
                              <a:pt x="490" y="22"/>
                              <a:pt x="490" y="21"/>
                            </a:cubicBezTo>
                            <a:cubicBezTo>
                              <a:pt x="490" y="21"/>
                              <a:pt x="490" y="20"/>
                              <a:pt x="490" y="20"/>
                            </a:cubicBezTo>
                            <a:cubicBezTo>
                              <a:pt x="490" y="20"/>
                              <a:pt x="490" y="19"/>
                              <a:pt x="490" y="19"/>
                            </a:cubicBezTo>
                            <a:cubicBezTo>
                              <a:pt x="490" y="19"/>
                              <a:pt x="491" y="19"/>
                              <a:pt x="491" y="19"/>
                            </a:cubicBezTo>
                            <a:cubicBezTo>
                              <a:pt x="491" y="19"/>
                              <a:pt x="491" y="18"/>
                              <a:pt x="491" y="18"/>
                            </a:cubicBezTo>
                            <a:cubicBezTo>
                              <a:pt x="496" y="18"/>
                              <a:pt x="496" y="18"/>
                              <a:pt x="496" y="18"/>
                            </a:cubicBezTo>
                            <a:cubicBezTo>
                              <a:pt x="496" y="15"/>
                              <a:pt x="496" y="15"/>
                              <a:pt x="496" y="15"/>
                            </a:cubicBezTo>
                            <a:cubicBezTo>
                              <a:pt x="496" y="12"/>
                              <a:pt x="497" y="10"/>
                              <a:pt x="497" y="8"/>
                            </a:cubicBezTo>
                            <a:cubicBezTo>
                              <a:pt x="498" y="6"/>
                              <a:pt x="498" y="5"/>
                              <a:pt x="499" y="4"/>
                            </a:cubicBezTo>
                            <a:cubicBezTo>
                              <a:pt x="500" y="2"/>
                              <a:pt x="502" y="2"/>
                              <a:pt x="503" y="1"/>
                            </a:cubicBezTo>
                            <a:cubicBezTo>
                              <a:pt x="504" y="0"/>
                              <a:pt x="506" y="0"/>
                              <a:pt x="508" y="0"/>
                            </a:cubicBezTo>
                            <a:cubicBezTo>
                              <a:pt x="508" y="0"/>
                              <a:pt x="509" y="0"/>
                              <a:pt x="510" y="0"/>
                            </a:cubicBezTo>
                            <a:cubicBezTo>
                              <a:pt x="510" y="0"/>
                              <a:pt x="511" y="0"/>
                              <a:pt x="511" y="1"/>
                            </a:cubicBezTo>
                            <a:cubicBezTo>
                              <a:pt x="512" y="1"/>
                              <a:pt x="512" y="1"/>
                              <a:pt x="512" y="1"/>
                            </a:cubicBezTo>
                            <a:cubicBezTo>
                              <a:pt x="513" y="1"/>
                              <a:pt x="513" y="1"/>
                              <a:pt x="513" y="1"/>
                            </a:cubicBezTo>
                            <a:cubicBezTo>
                              <a:pt x="513" y="1"/>
                              <a:pt x="513" y="2"/>
                              <a:pt x="514" y="2"/>
                            </a:cubicBezTo>
                            <a:cubicBezTo>
                              <a:pt x="514" y="2"/>
                              <a:pt x="514" y="2"/>
                              <a:pt x="514" y="2"/>
                            </a:cubicBezTo>
                            <a:cubicBezTo>
                              <a:pt x="514" y="2"/>
                              <a:pt x="514" y="3"/>
                              <a:pt x="514" y="3"/>
                            </a:cubicBezTo>
                            <a:cubicBezTo>
                              <a:pt x="514" y="3"/>
                              <a:pt x="514" y="4"/>
                              <a:pt x="514" y="4"/>
                            </a:cubicBezTo>
                            <a:cubicBezTo>
                              <a:pt x="514" y="5"/>
                              <a:pt x="514" y="6"/>
                              <a:pt x="514" y="6"/>
                            </a:cubicBezTo>
                            <a:cubicBezTo>
                              <a:pt x="514" y="6"/>
                              <a:pt x="513" y="7"/>
                              <a:pt x="513" y="7"/>
                            </a:cubicBezTo>
                            <a:cubicBezTo>
                              <a:pt x="513" y="7"/>
                              <a:pt x="513" y="7"/>
                              <a:pt x="512" y="7"/>
                            </a:cubicBezTo>
                            <a:cubicBezTo>
                              <a:pt x="512" y="6"/>
                              <a:pt x="512" y="6"/>
                              <a:pt x="511" y="6"/>
                            </a:cubicBezTo>
                            <a:cubicBezTo>
                              <a:pt x="511" y="6"/>
                              <a:pt x="511" y="6"/>
                              <a:pt x="510" y="6"/>
                            </a:cubicBezTo>
                            <a:cubicBezTo>
                              <a:pt x="510" y="6"/>
                              <a:pt x="509" y="6"/>
                              <a:pt x="508" y="6"/>
                            </a:cubicBezTo>
                            <a:cubicBezTo>
                              <a:pt x="506" y="6"/>
                              <a:pt x="505" y="6"/>
                              <a:pt x="504" y="8"/>
                            </a:cubicBezTo>
                            <a:cubicBezTo>
                              <a:pt x="504" y="9"/>
                              <a:pt x="503" y="11"/>
                              <a:pt x="503" y="14"/>
                            </a:cubicBezTo>
                            <a:cubicBezTo>
                              <a:pt x="503" y="18"/>
                              <a:pt x="503" y="18"/>
                              <a:pt x="503" y="18"/>
                            </a:cubicBezTo>
                            <a:cubicBezTo>
                              <a:pt x="524" y="18"/>
                              <a:pt x="524" y="18"/>
                              <a:pt x="524" y="18"/>
                            </a:cubicBezTo>
                            <a:cubicBezTo>
                              <a:pt x="525" y="18"/>
                              <a:pt x="525" y="19"/>
                              <a:pt x="526" y="19"/>
                            </a:cubicBezTo>
                            <a:cubicBezTo>
                              <a:pt x="526" y="19"/>
                              <a:pt x="526" y="20"/>
                              <a:pt x="526" y="21"/>
                            </a:cubicBezTo>
                            <a:lnTo>
                              <a:pt x="526" y="56"/>
                            </a:lnTo>
                            <a:close/>
                            <a:moveTo>
                              <a:pt x="527" y="7"/>
                            </a:moveTo>
                            <a:cubicBezTo>
                              <a:pt x="527" y="8"/>
                              <a:pt x="527" y="9"/>
                              <a:pt x="527" y="9"/>
                            </a:cubicBezTo>
                            <a:cubicBezTo>
                              <a:pt x="527" y="10"/>
                              <a:pt x="527" y="10"/>
                              <a:pt x="526" y="10"/>
                            </a:cubicBezTo>
                            <a:cubicBezTo>
                              <a:pt x="526" y="11"/>
                              <a:pt x="525" y="11"/>
                              <a:pt x="525" y="11"/>
                            </a:cubicBezTo>
                            <a:cubicBezTo>
                              <a:pt x="524" y="11"/>
                              <a:pt x="524" y="11"/>
                              <a:pt x="523" y="11"/>
                            </a:cubicBezTo>
                            <a:cubicBezTo>
                              <a:pt x="522" y="11"/>
                              <a:pt x="522" y="11"/>
                              <a:pt x="521" y="11"/>
                            </a:cubicBezTo>
                            <a:cubicBezTo>
                              <a:pt x="520" y="11"/>
                              <a:pt x="520" y="11"/>
                              <a:pt x="520" y="10"/>
                            </a:cubicBezTo>
                            <a:cubicBezTo>
                              <a:pt x="519" y="10"/>
                              <a:pt x="519" y="10"/>
                              <a:pt x="519" y="9"/>
                            </a:cubicBezTo>
                            <a:cubicBezTo>
                              <a:pt x="519" y="9"/>
                              <a:pt x="519" y="8"/>
                              <a:pt x="519" y="7"/>
                            </a:cubicBezTo>
                            <a:cubicBezTo>
                              <a:pt x="519" y="6"/>
                              <a:pt x="519" y="6"/>
                              <a:pt x="519" y="5"/>
                            </a:cubicBezTo>
                            <a:cubicBezTo>
                              <a:pt x="519" y="5"/>
                              <a:pt x="519" y="4"/>
                              <a:pt x="520" y="4"/>
                            </a:cubicBezTo>
                            <a:cubicBezTo>
                              <a:pt x="520" y="4"/>
                              <a:pt x="520" y="4"/>
                              <a:pt x="521" y="3"/>
                            </a:cubicBezTo>
                            <a:cubicBezTo>
                              <a:pt x="522" y="3"/>
                              <a:pt x="522" y="3"/>
                              <a:pt x="523" y="3"/>
                            </a:cubicBezTo>
                            <a:cubicBezTo>
                              <a:pt x="524" y="3"/>
                              <a:pt x="524" y="3"/>
                              <a:pt x="525" y="3"/>
                            </a:cubicBezTo>
                            <a:cubicBezTo>
                              <a:pt x="525" y="4"/>
                              <a:pt x="526" y="4"/>
                              <a:pt x="526" y="4"/>
                            </a:cubicBezTo>
                            <a:cubicBezTo>
                              <a:pt x="527" y="4"/>
                              <a:pt x="527" y="5"/>
                              <a:pt x="527" y="5"/>
                            </a:cubicBezTo>
                            <a:cubicBezTo>
                              <a:pt x="527" y="6"/>
                              <a:pt x="527" y="6"/>
                              <a:pt x="527" y="7"/>
                            </a:cubicBezTo>
                            <a:close/>
                            <a:moveTo>
                              <a:pt x="570" y="56"/>
                            </a:moveTo>
                            <a:cubicBezTo>
                              <a:pt x="570" y="56"/>
                              <a:pt x="570" y="56"/>
                              <a:pt x="570" y="57"/>
                            </a:cubicBezTo>
                            <a:cubicBezTo>
                              <a:pt x="570" y="57"/>
                              <a:pt x="570" y="57"/>
                              <a:pt x="570" y="57"/>
                            </a:cubicBezTo>
                            <a:cubicBezTo>
                              <a:pt x="570" y="57"/>
                              <a:pt x="569" y="57"/>
                              <a:pt x="569" y="57"/>
                            </a:cubicBezTo>
                            <a:cubicBezTo>
                              <a:pt x="568" y="57"/>
                              <a:pt x="568" y="57"/>
                              <a:pt x="567" y="57"/>
                            </a:cubicBezTo>
                            <a:cubicBezTo>
                              <a:pt x="566" y="57"/>
                              <a:pt x="566" y="57"/>
                              <a:pt x="565" y="57"/>
                            </a:cubicBezTo>
                            <a:cubicBezTo>
                              <a:pt x="565" y="57"/>
                              <a:pt x="565" y="57"/>
                              <a:pt x="564" y="57"/>
                            </a:cubicBezTo>
                            <a:cubicBezTo>
                              <a:pt x="564" y="57"/>
                              <a:pt x="564" y="57"/>
                              <a:pt x="564" y="57"/>
                            </a:cubicBezTo>
                            <a:cubicBezTo>
                              <a:pt x="564" y="56"/>
                              <a:pt x="564" y="56"/>
                              <a:pt x="564" y="56"/>
                            </a:cubicBezTo>
                            <a:cubicBezTo>
                              <a:pt x="564" y="35"/>
                              <a:pt x="564" y="35"/>
                              <a:pt x="564" y="35"/>
                            </a:cubicBezTo>
                            <a:cubicBezTo>
                              <a:pt x="564" y="33"/>
                              <a:pt x="564" y="31"/>
                              <a:pt x="563" y="30"/>
                            </a:cubicBezTo>
                            <a:cubicBezTo>
                              <a:pt x="563" y="28"/>
                              <a:pt x="562" y="27"/>
                              <a:pt x="562" y="26"/>
                            </a:cubicBezTo>
                            <a:cubicBezTo>
                              <a:pt x="561" y="25"/>
                              <a:pt x="560" y="25"/>
                              <a:pt x="559" y="24"/>
                            </a:cubicBezTo>
                            <a:cubicBezTo>
                              <a:pt x="558" y="24"/>
                              <a:pt x="557" y="23"/>
                              <a:pt x="556" y="23"/>
                            </a:cubicBezTo>
                            <a:cubicBezTo>
                              <a:pt x="554" y="23"/>
                              <a:pt x="553" y="24"/>
                              <a:pt x="551" y="25"/>
                            </a:cubicBezTo>
                            <a:cubicBezTo>
                              <a:pt x="549" y="26"/>
                              <a:pt x="548" y="28"/>
                              <a:pt x="546" y="30"/>
                            </a:cubicBezTo>
                            <a:cubicBezTo>
                              <a:pt x="546" y="56"/>
                              <a:pt x="546" y="56"/>
                              <a:pt x="546" y="56"/>
                            </a:cubicBezTo>
                            <a:cubicBezTo>
                              <a:pt x="546" y="56"/>
                              <a:pt x="546" y="56"/>
                              <a:pt x="546" y="57"/>
                            </a:cubicBezTo>
                            <a:cubicBezTo>
                              <a:pt x="545" y="57"/>
                              <a:pt x="545" y="57"/>
                              <a:pt x="545" y="57"/>
                            </a:cubicBezTo>
                            <a:cubicBezTo>
                              <a:pt x="545" y="57"/>
                              <a:pt x="544" y="57"/>
                              <a:pt x="544" y="57"/>
                            </a:cubicBezTo>
                            <a:cubicBezTo>
                              <a:pt x="544" y="57"/>
                              <a:pt x="543" y="57"/>
                              <a:pt x="542" y="57"/>
                            </a:cubicBezTo>
                            <a:cubicBezTo>
                              <a:pt x="542" y="57"/>
                              <a:pt x="541" y="57"/>
                              <a:pt x="541" y="57"/>
                            </a:cubicBezTo>
                            <a:cubicBezTo>
                              <a:pt x="540" y="57"/>
                              <a:pt x="540" y="57"/>
                              <a:pt x="540" y="57"/>
                            </a:cubicBezTo>
                            <a:cubicBezTo>
                              <a:pt x="539" y="57"/>
                              <a:pt x="539" y="57"/>
                              <a:pt x="539" y="57"/>
                            </a:cubicBezTo>
                            <a:cubicBezTo>
                              <a:pt x="539" y="56"/>
                              <a:pt x="539" y="56"/>
                              <a:pt x="539" y="56"/>
                            </a:cubicBezTo>
                            <a:cubicBezTo>
                              <a:pt x="539" y="20"/>
                              <a:pt x="539" y="20"/>
                              <a:pt x="539" y="20"/>
                            </a:cubicBezTo>
                            <a:cubicBezTo>
                              <a:pt x="539" y="19"/>
                              <a:pt x="539" y="19"/>
                              <a:pt x="539" y="19"/>
                            </a:cubicBezTo>
                            <a:cubicBezTo>
                              <a:pt x="539" y="19"/>
                              <a:pt x="539" y="19"/>
                              <a:pt x="540" y="19"/>
                            </a:cubicBezTo>
                            <a:cubicBezTo>
                              <a:pt x="540" y="18"/>
                              <a:pt x="540" y="18"/>
                              <a:pt x="541" y="18"/>
                            </a:cubicBezTo>
                            <a:cubicBezTo>
                              <a:pt x="541" y="18"/>
                              <a:pt x="541" y="18"/>
                              <a:pt x="542" y="18"/>
                            </a:cubicBezTo>
                            <a:cubicBezTo>
                              <a:pt x="543" y="18"/>
                              <a:pt x="543" y="18"/>
                              <a:pt x="544" y="18"/>
                            </a:cubicBezTo>
                            <a:cubicBezTo>
                              <a:pt x="544" y="18"/>
                              <a:pt x="544" y="18"/>
                              <a:pt x="544" y="19"/>
                            </a:cubicBezTo>
                            <a:cubicBezTo>
                              <a:pt x="545" y="19"/>
                              <a:pt x="545" y="19"/>
                              <a:pt x="545" y="19"/>
                            </a:cubicBezTo>
                            <a:cubicBezTo>
                              <a:pt x="545" y="19"/>
                              <a:pt x="545" y="19"/>
                              <a:pt x="545" y="20"/>
                            </a:cubicBezTo>
                            <a:cubicBezTo>
                              <a:pt x="545" y="24"/>
                              <a:pt x="545" y="24"/>
                              <a:pt x="545" y="24"/>
                            </a:cubicBezTo>
                            <a:cubicBezTo>
                              <a:pt x="547" y="22"/>
                              <a:pt x="549" y="20"/>
                              <a:pt x="551" y="19"/>
                            </a:cubicBezTo>
                            <a:cubicBezTo>
                              <a:pt x="553" y="18"/>
                              <a:pt x="555" y="18"/>
                              <a:pt x="557" y="18"/>
                            </a:cubicBezTo>
                            <a:cubicBezTo>
                              <a:pt x="560" y="18"/>
                              <a:pt x="562" y="18"/>
                              <a:pt x="564" y="19"/>
                            </a:cubicBezTo>
                            <a:cubicBezTo>
                              <a:pt x="565" y="20"/>
                              <a:pt x="567" y="21"/>
                              <a:pt x="568" y="22"/>
                            </a:cubicBezTo>
                            <a:cubicBezTo>
                              <a:pt x="569" y="24"/>
                              <a:pt x="569" y="25"/>
                              <a:pt x="570" y="27"/>
                            </a:cubicBezTo>
                            <a:cubicBezTo>
                              <a:pt x="570" y="29"/>
                              <a:pt x="570" y="31"/>
                              <a:pt x="570" y="34"/>
                            </a:cubicBezTo>
                            <a:lnTo>
                              <a:pt x="570" y="56"/>
                            </a:lnTo>
                            <a:close/>
                            <a:moveTo>
                              <a:pt x="611" y="56"/>
                            </a:moveTo>
                            <a:cubicBezTo>
                              <a:pt x="611" y="56"/>
                              <a:pt x="610" y="57"/>
                              <a:pt x="610" y="57"/>
                            </a:cubicBezTo>
                            <a:cubicBezTo>
                              <a:pt x="610" y="57"/>
                              <a:pt x="610" y="57"/>
                              <a:pt x="609" y="57"/>
                            </a:cubicBezTo>
                            <a:cubicBezTo>
                              <a:pt x="609" y="57"/>
                              <a:pt x="608" y="57"/>
                              <a:pt x="608" y="57"/>
                            </a:cubicBezTo>
                            <a:cubicBezTo>
                              <a:pt x="607" y="57"/>
                              <a:pt x="606" y="57"/>
                              <a:pt x="606" y="57"/>
                            </a:cubicBezTo>
                            <a:cubicBezTo>
                              <a:pt x="606" y="57"/>
                              <a:pt x="605" y="57"/>
                              <a:pt x="605" y="57"/>
                            </a:cubicBezTo>
                            <a:cubicBezTo>
                              <a:pt x="605" y="57"/>
                              <a:pt x="605" y="56"/>
                              <a:pt x="605" y="56"/>
                            </a:cubicBezTo>
                            <a:cubicBezTo>
                              <a:pt x="605" y="52"/>
                              <a:pt x="605" y="52"/>
                              <a:pt x="605" y="52"/>
                            </a:cubicBezTo>
                            <a:cubicBezTo>
                              <a:pt x="603" y="54"/>
                              <a:pt x="601" y="55"/>
                              <a:pt x="599" y="56"/>
                            </a:cubicBezTo>
                            <a:cubicBezTo>
                              <a:pt x="598" y="57"/>
                              <a:pt x="595" y="58"/>
                              <a:pt x="593" y="58"/>
                            </a:cubicBezTo>
                            <a:cubicBezTo>
                              <a:pt x="591" y="58"/>
                              <a:pt x="590" y="58"/>
                              <a:pt x="588" y="57"/>
                            </a:cubicBezTo>
                            <a:cubicBezTo>
                              <a:pt x="586" y="57"/>
                              <a:pt x="585" y="56"/>
                              <a:pt x="584" y="55"/>
                            </a:cubicBezTo>
                            <a:cubicBezTo>
                              <a:pt x="583" y="54"/>
                              <a:pt x="582" y="53"/>
                              <a:pt x="582" y="51"/>
                            </a:cubicBezTo>
                            <a:cubicBezTo>
                              <a:pt x="581" y="50"/>
                              <a:pt x="581" y="48"/>
                              <a:pt x="581" y="47"/>
                            </a:cubicBezTo>
                            <a:cubicBezTo>
                              <a:pt x="581" y="45"/>
                              <a:pt x="581" y="43"/>
                              <a:pt x="582" y="41"/>
                            </a:cubicBezTo>
                            <a:cubicBezTo>
                              <a:pt x="583" y="40"/>
                              <a:pt x="584" y="39"/>
                              <a:pt x="585" y="38"/>
                            </a:cubicBezTo>
                            <a:cubicBezTo>
                              <a:pt x="587" y="37"/>
                              <a:pt x="589" y="36"/>
                              <a:pt x="591" y="35"/>
                            </a:cubicBezTo>
                            <a:cubicBezTo>
                              <a:pt x="593" y="35"/>
                              <a:pt x="596" y="35"/>
                              <a:pt x="599" y="35"/>
                            </a:cubicBezTo>
                            <a:cubicBezTo>
                              <a:pt x="604" y="35"/>
                              <a:pt x="604" y="35"/>
                              <a:pt x="604" y="35"/>
                            </a:cubicBezTo>
                            <a:cubicBezTo>
                              <a:pt x="604" y="32"/>
                              <a:pt x="604" y="32"/>
                              <a:pt x="604" y="32"/>
                            </a:cubicBezTo>
                            <a:cubicBezTo>
                              <a:pt x="604" y="30"/>
                              <a:pt x="604" y="29"/>
                              <a:pt x="603" y="28"/>
                            </a:cubicBezTo>
                            <a:cubicBezTo>
                              <a:pt x="603" y="27"/>
                              <a:pt x="603" y="26"/>
                              <a:pt x="602" y="25"/>
                            </a:cubicBezTo>
                            <a:cubicBezTo>
                              <a:pt x="601" y="25"/>
                              <a:pt x="601" y="24"/>
                              <a:pt x="599" y="24"/>
                            </a:cubicBezTo>
                            <a:cubicBezTo>
                              <a:pt x="598" y="23"/>
                              <a:pt x="597" y="23"/>
                              <a:pt x="596" y="23"/>
                            </a:cubicBezTo>
                            <a:cubicBezTo>
                              <a:pt x="594" y="23"/>
                              <a:pt x="592" y="23"/>
                              <a:pt x="591" y="24"/>
                            </a:cubicBezTo>
                            <a:cubicBezTo>
                              <a:pt x="590" y="24"/>
                              <a:pt x="589" y="25"/>
                              <a:pt x="588" y="25"/>
                            </a:cubicBezTo>
                            <a:cubicBezTo>
                              <a:pt x="587" y="25"/>
                              <a:pt x="586" y="26"/>
                              <a:pt x="585" y="26"/>
                            </a:cubicBezTo>
                            <a:cubicBezTo>
                              <a:pt x="585" y="27"/>
                              <a:pt x="584" y="27"/>
                              <a:pt x="584" y="27"/>
                            </a:cubicBezTo>
                            <a:cubicBezTo>
                              <a:pt x="584" y="27"/>
                              <a:pt x="583" y="27"/>
                              <a:pt x="583" y="27"/>
                            </a:cubicBezTo>
                            <a:cubicBezTo>
                              <a:pt x="583" y="27"/>
                              <a:pt x="583" y="26"/>
                              <a:pt x="583" y="26"/>
                            </a:cubicBezTo>
                            <a:cubicBezTo>
                              <a:pt x="583" y="26"/>
                              <a:pt x="583" y="26"/>
                              <a:pt x="582" y="25"/>
                            </a:cubicBezTo>
                            <a:cubicBezTo>
                              <a:pt x="582" y="25"/>
                              <a:pt x="582" y="25"/>
                              <a:pt x="582" y="24"/>
                            </a:cubicBezTo>
                            <a:cubicBezTo>
                              <a:pt x="582" y="24"/>
                              <a:pt x="582" y="23"/>
                              <a:pt x="583" y="23"/>
                            </a:cubicBezTo>
                            <a:cubicBezTo>
                              <a:pt x="583" y="22"/>
                              <a:pt x="583" y="22"/>
                              <a:pt x="583" y="22"/>
                            </a:cubicBezTo>
                            <a:cubicBezTo>
                              <a:pt x="584" y="21"/>
                              <a:pt x="584" y="21"/>
                              <a:pt x="585" y="20"/>
                            </a:cubicBezTo>
                            <a:cubicBezTo>
                              <a:pt x="586" y="20"/>
                              <a:pt x="587" y="19"/>
                              <a:pt x="588" y="19"/>
                            </a:cubicBezTo>
                            <a:cubicBezTo>
                              <a:pt x="589" y="19"/>
                              <a:pt x="591" y="18"/>
                              <a:pt x="592" y="18"/>
                            </a:cubicBezTo>
                            <a:cubicBezTo>
                              <a:pt x="593" y="18"/>
                              <a:pt x="595" y="18"/>
                              <a:pt x="596" y="18"/>
                            </a:cubicBezTo>
                            <a:cubicBezTo>
                              <a:pt x="599" y="18"/>
                              <a:pt x="601" y="18"/>
                              <a:pt x="603" y="19"/>
                            </a:cubicBezTo>
                            <a:cubicBezTo>
                              <a:pt x="605" y="19"/>
                              <a:pt x="606" y="20"/>
                              <a:pt x="607" y="21"/>
                            </a:cubicBezTo>
                            <a:cubicBezTo>
                              <a:pt x="608" y="22"/>
                              <a:pt x="609" y="24"/>
                              <a:pt x="610" y="25"/>
                            </a:cubicBezTo>
                            <a:cubicBezTo>
                              <a:pt x="610" y="27"/>
                              <a:pt x="611" y="29"/>
                              <a:pt x="611" y="31"/>
                            </a:cubicBezTo>
                            <a:lnTo>
                              <a:pt x="611" y="56"/>
                            </a:lnTo>
                            <a:close/>
                            <a:moveTo>
                              <a:pt x="604" y="39"/>
                            </a:moveTo>
                            <a:cubicBezTo>
                              <a:pt x="598" y="39"/>
                              <a:pt x="598" y="39"/>
                              <a:pt x="598" y="39"/>
                            </a:cubicBezTo>
                            <a:cubicBezTo>
                              <a:pt x="596" y="39"/>
                              <a:pt x="595" y="40"/>
                              <a:pt x="593" y="40"/>
                            </a:cubicBezTo>
                            <a:cubicBezTo>
                              <a:pt x="592" y="40"/>
                              <a:pt x="591" y="41"/>
                              <a:pt x="590" y="41"/>
                            </a:cubicBezTo>
                            <a:cubicBezTo>
                              <a:pt x="589" y="42"/>
                              <a:pt x="589" y="43"/>
                              <a:pt x="588" y="43"/>
                            </a:cubicBezTo>
                            <a:cubicBezTo>
                              <a:pt x="588" y="44"/>
                              <a:pt x="587" y="45"/>
                              <a:pt x="587" y="46"/>
                            </a:cubicBezTo>
                            <a:cubicBezTo>
                              <a:pt x="587" y="48"/>
                              <a:pt x="588" y="50"/>
                              <a:pt x="589" y="51"/>
                            </a:cubicBezTo>
                            <a:cubicBezTo>
                              <a:pt x="590" y="52"/>
                              <a:pt x="592" y="53"/>
                              <a:pt x="594" y="53"/>
                            </a:cubicBezTo>
                            <a:cubicBezTo>
                              <a:pt x="596" y="53"/>
                              <a:pt x="598" y="52"/>
                              <a:pt x="599" y="51"/>
                            </a:cubicBezTo>
                            <a:cubicBezTo>
                              <a:pt x="601" y="50"/>
                              <a:pt x="602" y="49"/>
                              <a:pt x="604" y="47"/>
                            </a:cubicBezTo>
                            <a:lnTo>
                              <a:pt x="604" y="39"/>
                            </a:lnTo>
                            <a:close/>
                            <a:moveTo>
                              <a:pt x="655" y="56"/>
                            </a:moveTo>
                            <a:cubicBezTo>
                              <a:pt x="655" y="56"/>
                              <a:pt x="655" y="56"/>
                              <a:pt x="654" y="57"/>
                            </a:cubicBezTo>
                            <a:cubicBezTo>
                              <a:pt x="654" y="57"/>
                              <a:pt x="654" y="57"/>
                              <a:pt x="654" y="57"/>
                            </a:cubicBezTo>
                            <a:cubicBezTo>
                              <a:pt x="654" y="57"/>
                              <a:pt x="653" y="57"/>
                              <a:pt x="653" y="57"/>
                            </a:cubicBezTo>
                            <a:cubicBezTo>
                              <a:pt x="653" y="57"/>
                              <a:pt x="652" y="57"/>
                              <a:pt x="651" y="57"/>
                            </a:cubicBezTo>
                            <a:cubicBezTo>
                              <a:pt x="651" y="57"/>
                              <a:pt x="650" y="57"/>
                              <a:pt x="650" y="57"/>
                            </a:cubicBezTo>
                            <a:cubicBezTo>
                              <a:pt x="649" y="57"/>
                              <a:pt x="649" y="57"/>
                              <a:pt x="649" y="57"/>
                            </a:cubicBezTo>
                            <a:cubicBezTo>
                              <a:pt x="648" y="57"/>
                              <a:pt x="648" y="57"/>
                              <a:pt x="648" y="57"/>
                            </a:cubicBezTo>
                            <a:cubicBezTo>
                              <a:pt x="648" y="56"/>
                              <a:pt x="648" y="56"/>
                              <a:pt x="648" y="56"/>
                            </a:cubicBezTo>
                            <a:cubicBezTo>
                              <a:pt x="648" y="35"/>
                              <a:pt x="648" y="35"/>
                              <a:pt x="648" y="35"/>
                            </a:cubicBezTo>
                            <a:cubicBezTo>
                              <a:pt x="648" y="33"/>
                              <a:pt x="648" y="31"/>
                              <a:pt x="647" y="30"/>
                            </a:cubicBezTo>
                            <a:cubicBezTo>
                              <a:pt x="647" y="28"/>
                              <a:pt x="647" y="27"/>
                              <a:pt x="646" y="26"/>
                            </a:cubicBezTo>
                            <a:cubicBezTo>
                              <a:pt x="645" y="25"/>
                              <a:pt x="645" y="25"/>
                              <a:pt x="644" y="24"/>
                            </a:cubicBezTo>
                            <a:cubicBezTo>
                              <a:pt x="643" y="24"/>
                              <a:pt x="642" y="23"/>
                              <a:pt x="640" y="23"/>
                            </a:cubicBezTo>
                            <a:cubicBezTo>
                              <a:pt x="639" y="23"/>
                              <a:pt x="637" y="24"/>
                              <a:pt x="635" y="25"/>
                            </a:cubicBezTo>
                            <a:cubicBezTo>
                              <a:pt x="634" y="26"/>
                              <a:pt x="632" y="28"/>
                              <a:pt x="630" y="30"/>
                            </a:cubicBezTo>
                            <a:cubicBezTo>
                              <a:pt x="630" y="56"/>
                              <a:pt x="630" y="56"/>
                              <a:pt x="630" y="56"/>
                            </a:cubicBezTo>
                            <a:cubicBezTo>
                              <a:pt x="630" y="56"/>
                              <a:pt x="630" y="56"/>
                              <a:pt x="630" y="57"/>
                            </a:cubicBezTo>
                            <a:cubicBezTo>
                              <a:pt x="630" y="57"/>
                              <a:pt x="629" y="57"/>
                              <a:pt x="629" y="57"/>
                            </a:cubicBezTo>
                            <a:cubicBezTo>
                              <a:pt x="629" y="57"/>
                              <a:pt x="629" y="57"/>
                              <a:pt x="628" y="57"/>
                            </a:cubicBezTo>
                            <a:cubicBezTo>
                              <a:pt x="628" y="57"/>
                              <a:pt x="627" y="57"/>
                              <a:pt x="627" y="57"/>
                            </a:cubicBezTo>
                            <a:cubicBezTo>
                              <a:pt x="626" y="57"/>
                              <a:pt x="625" y="57"/>
                              <a:pt x="625" y="57"/>
                            </a:cubicBezTo>
                            <a:cubicBezTo>
                              <a:pt x="625" y="57"/>
                              <a:pt x="624" y="57"/>
                              <a:pt x="624" y="57"/>
                            </a:cubicBezTo>
                            <a:cubicBezTo>
                              <a:pt x="624" y="57"/>
                              <a:pt x="623" y="57"/>
                              <a:pt x="623" y="57"/>
                            </a:cubicBezTo>
                            <a:cubicBezTo>
                              <a:pt x="623" y="56"/>
                              <a:pt x="623" y="56"/>
                              <a:pt x="623" y="56"/>
                            </a:cubicBezTo>
                            <a:cubicBezTo>
                              <a:pt x="623" y="20"/>
                              <a:pt x="623" y="20"/>
                              <a:pt x="623" y="20"/>
                            </a:cubicBezTo>
                            <a:cubicBezTo>
                              <a:pt x="623" y="19"/>
                              <a:pt x="623" y="19"/>
                              <a:pt x="623" y="19"/>
                            </a:cubicBezTo>
                            <a:cubicBezTo>
                              <a:pt x="623" y="19"/>
                              <a:pt x="624" y="19"/>
                              <a:pt x="624" y="19"/>
                            </a:cubicBezTo>
                            <a:cubicBezTo>
                              <a:pt x="624" y="18"/>
                              <a:pt x="624" y="18"/>
                              <a:pt x="625" y="18"/>
                            </a:cubicBezTo>
                            <a:cubicBezTo>
                              <a:pt x="625" y="18"/>
                              <a:pt x="626" y="18"/>
                              <a:pt x="626" y="18"/>
                            </a:cubicBezTo>
                            <a:cubicBezTo>
                              <a:pt x="627" y="18"/>
                              <a:pt x="627" y="18"/>
                              <a:pt x="628" y="18"/>
                            </a:cubicBezTo>
                            <a:cubicBezTo>
                              <a:pt x="628" y="18"/>
                              <a:pt x="628" y="18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19"/>
                            </a:cubicBezTo>
                            <a:cubicBezTo>
                              <a:pt x="629" y="19"/>
                              <a:pt x="629" y="19"/>
                              <a:pt x="629" y="20"/>
                            </a:cubicBezTo>
                            <a:cubicBezTo>
                              <a:pt x="629" y="24"/>
                              <a:pt x="629" y="24"/>
                              <a:pt x="629" y="24"/>
                            </a:cubicBezTo>
                            <a:cubicBezTo>
                              <a:pt x="631" y="22"/>
                              <a:pt x="633" y="20"/>
                              <a:pt x="635" y="19"/>
                            </a:cubicBezTo>
                            <a:cubicBezTo>
                              <a:pt x="637" y="18"/>
                              <a:pt x="640" y="18"/>
                              <a:pt x="642" y="18"/>
                            </a:cubicBezTo>
                            <a:cubicBezTo>
                              <a:pt x="644" y="18"/>
                              <a:pt x="646" y="18"/>
                              <a:pt x="648" y="19"/>
                            </a:cubicBezTo>
                            <a:cubicBezTo>
                              <a:pt x="649" y="20"/>
                              <a:pt x="651" y="21"/>
                              <a:pt x="652" y="22"/>
                            </a:cubicBezTo>
                            <a:cubicBezTo>
                              <a:pt x="653" y="24"/>
                              <a:pt x="654" y="25"/>
                              <a:pt x="654" y="27"/>
                            </a:cubicBezTo>
                            <a:cubicBezTo>
                              <a:pt x="654" y="29"/>
                              <a:pt x="655" y="31"/>
                              <a:pt x="655" y="34"/>
                            </a:cubicBezTo>
                            <a:lnTo>
                              <a:pt x="655" y="56"/>
                            </a:lnTo>
                            <a:close/>
                            <a:moveTo>
                              <a:pt x="693" y="50"/>
                            </a:moveTo>
                            <a:cubicBezTo>
                              <a:pt x="693" y="51"/>
                              <a:pt x="693" y="51"/>
                              <a:pt x="693" y="52"/>
                            </a:cubicBezTo>
                            <a:cubicBezTo>
                              <a:pt x="693" y="52"/>
                              <a:pt x="693" y="52"/>
                              <a:pt x="693" y="52"/>
                            </a:cubicBezTo>
                            <a:cubicBezTo>
                              <a:pt x="693" y="53"/>
                              <a:pt x="693" y="53"/>
                              <a:pt x="693" y="53"/>
                            </a:cubicBezTo>
                            <a:cubicBezTo>
                              <a:pt x="693" y="53"/>
                              <a:pt x="693" y="54"/>
                              <a:pt x="692" y="54"/>
                            </a:cubicBezTo>
                            <a:cubicBezTo>
                              <a:pt x="692" y="54"/>
                              <a:pt x="691" y="55"/>
                              <a:pt x="691" y="55"/>
                            </a:cubicBezTo>
                            <a:cubicBezTo>
                              <a:pt x="690" y="56"/>
                              <a:pt x="689" y="56"/>
                              <a:pt x="688" y="56"/>
                            </a:cubicBezTo>
                            <a:cubicBezTo>
                              <a:pt x="687" y="57"/>
                              <a:pt x="686" y="57"/>
                              <a:pt x="685" y="57"/>
                            </a:cubicBezTo>
                            <a:cubicBezTo>
                              <a:pt x="683" y="58"/>
                              <a:pt x="682" y="58"/>
                              <a:pt x="681" y="58"/>
                            </a:cubicBezTo>
                            <a:cubicBezTo>
                              <a:pt x="678" y="58"/>
                              <a:pt x="676" y="57"/>
                              <a:pt x="674" y="56"/>
                            </a:cubicBezTo>
                            <a:cubicBezTo>
                              <a:pt x="672" y="56"/>
                              <a:pt x="670" y="54"/>
                              <a:pt x="669" y="53"/>
                            </a:cubicBezTo>
                            <a:cubicBezTo>
                              <a:pt x="668" y="51"/>
                              <a:pt x="666" y="49"/>
                              <a:pt x="666" y="47"/>
                            </a:cubicBezTo>
                            <a:cubicBezTo>
                              <a:pt x="665" y="44"/>
                              <a:pt x="665" y="41"/>
                              <a:pt x="665" y="38"/>
                            </a:cubicBezTo>
                            <a:cubicBezTo>
                              <a:pt x="665" y="35"/>
                              <a:pt x="665" y="32"/>
                              <a:pt x="666" y="29"/>
                            </a:cubicBezTo>
                            <a:cubicBezTo>
                              <a:pt x="667" y="26"/>
                              <a:pt x="668" y="24"/>
                              <a:pt x="670" y="23"/>
                            </a:cubicBezTo>
                            <a:cubicBezTo>
                              <a:pt x="671" y="21"/>
                              <a:pt x="673" y="20"/>
                              <a:pt x="675" y="19"/>
                            </a:cubicBezTo>
                            <a:cubicBezTo>
                              <a:pt x="677" y="18"/>
                              <a:pt x="679" y="18"/>
                              <a:pt x="682" y="18"/>
                            </a:cubicBezTo>
                            <a:cubicBezTo>
                              <a:pt x="683" y="18"/>
                              <a:pt x="684" y="18"/>
                              <a:pt x="685" y="18"/>
                            </a:cubicBezTo>
                            <a:cubicBezTo>
                              <a:pt x="686" y="18"/>
                              <a:pt x="687" y="19"/>
                              <a:pt x="688" y="19"/>
                            </a:cubicBezTo>
                            <a:cubicBezTo>
                              <a:pt x="689" y="19"/>
                              <a:pt x="690" y="20"/>
                              <a:pt x="691" y="20"/>
                            </a:cubicBezTo>
                            <a:cubicBezTo>
                              <a:pt x="691" y="21"/>
                              <a:pt x="692" y="21"/>
                              <a:pt x="692" y="21"/>
                            </a:cubicBezTo>
                            <a:cubicBezTo>
                              <a:pt x="692" y="22"/>
                              <a:pt x="693" y="22"/>
                              <a:pt x="693" y="22"/>
                            </a:cubicBezTo>
                            <a:cubicBezTo>
                              <a:pt x="693" y="22"/>
                              <a:pt x="693" y="22"/>
                              <a:pt x="693" y="23"/>
                            </a:cubicBezTo>
                            <a:cubicBezTo>
                              <a:pt x="693" y="23"/>
                              <a:pt x="693" y="23"/>
                              <a:pt x="693" y="24"/>
                            </a:cubicBezTo>
                            <a:cubicBezTo>
                              <a:pt x="693" y="24"/>
                              <a:pt x="693" y="24"/>
                              <a:pt x="693" y="25"/>
                            </a:cubicBezTo>
                            <a:cubicBezTo>
                              <a:pt x="693" y="26"/>
                              <a:pt x="693" y="27"/>
                              <a:pt x="693" y="27"/>
                            </a:cubicBezTo>
                            <a:cubicBezTo>
                              <a:pt x="693" y="27"/>
                              <a:pt x="692" y="28"/>
                              <a:pt x="692" y="28"/>
                            </a:cubicBezTo>
                            <a:cubicBezTo>
                              <a:pt x="692" y="28"/>
                              <a:pt x="691" y="27"/>
                              <a:pt x="691" y="27"/>
                            </a:cubicBezTo>
                            <a:cubicBezTo>
                              <a:pt x="690" y="27"/>
                              <a:pt x="689" y="26"/>
                              <a:pt x="689" y="26"/>
                            </a:cubicBezTo>
                            <a:cubicBezTo>
                              <a:pt x="688" y="25"/>
                              <a:pt x="687" y="24"/>
                              <a:pt x="686" y="24"/>
                            </a:cubicBezTo>
                            <a:cubicBezTo>
                              <a:pt x="685" y="24"/>
                              <a:pt x="683" y="23"/>
                              <a:pt x="682" y="23"/>
                            </a:cubicBezTo>
                            <a:cubicBezTo>
                              <a:pt x="678" y="23"/>
                              <a:pt x="676" y="25"/>
                              <a:pt x="674" y="27"/>
                            </a:cubicBezTo>
                            <a:cubicBezTo>
                              <a:pt x="673" y="30"/>
                              <a:pt x="672" y="33"/>
                              <a:pt x="672" y="38"/>
                            </a:cubicBezTo>
                            <a:cubicBezTo>
                              <a:pt x="672" y="40"/>
                              <a:pt x="672" y="42"/>
                              <a:pt x="672" y="44"/>
                            </a:cubicBezTo>
                            <a:cubicBezTo>
                              <a:pt x="673" y="46"/>
                              <a:pt x="673" y="47"/>
                              <a:pt x="674" y="48"/>
                            </a:cubicBezTo>
                            <a:cubicBezTo>
                              <a:pt x="675" y="50"/>
                              <a:pt x="676" y="51"/>
                              <a:pt x="677" y="51"/>
                            </a:cubicBezTo>
                            <a:cubicBezTo>
                              <a:pt x="679" y="52"/>
                              <a:pt x="680" y="52"/>
                              <a:pt x="682" y="52"/>
                            </a:cubicBezTo>
                            <a:cubicBezTo>
                              <a:pt x="683" y="52"/>
                              <a:pt x="685" y="52"/>
                              <a:pt x="686" y="51"/>
                            </a:cubicBezTo>
                            <a:cubicBezTo>
                              <a:pt x="687" y="51"/>
                              <a:pt x="688" y="50"/>
                              <a:pt x="689" y="50"/>
                            </a:cubicBezTo>
                            <a:cubicBezTo>
                              <a:pt x="690" y="49"/>
                              <a:pt x="690" y="49"/>
                              <a:pt x="691" y="48"/>
                            </a:cubicBezTo>
                            <a:cubicBezTo>
                              <a:pt x="692" y="48"/>
                              <a:pt x="692" y="47"/>
                              <a:pt x="692" y="47"/>
                            </a:cubicBezTo>
                            <a:cubicBezTo>
                              <a:pt x="693" y="47"/>
                              <a:pt x="693" y="47"/>
                              <a:pt x="693" y="48"/>
                            </a:cubicBezTo>
                            <a:cubicBezTo>
                              <a:pt x="693" y="48"/>
                              <a:pt x="693" y="48"/>
                              <a:pt x="693" y="48"/>
                            </a:cubicBezTo>
                            <a:cubicBezTo>
                              <a:pt x="693" y="48"/>
                              <a:pt x="693" y="49"/>
                              <a:pt x="693" y="49"/>
                            </a:cubicBezTo>
                            <a:cubicBezTo>
                              <a:pt x="693" y="49"/>
                              <a:pt x="693" y="50"/>
                              <a:pt x="693" y="50"/>
                            </a:cubicBezTo>
                            <a:close/>
                            <a:moveTo>
                              <a:pt x="734" y="36"/>
                            </a:moveTo>
                            <a:cubicBezTo>
                              <a:pt x="734" y="37"/>
                              <a:pt x="734" y="38"/>
                              <a:pt x="733" y="38"/>
                            </a:cubicBezTo>
                            <a:cubicBezTo>
                              <a:pt x="733" y="39"/>
                              <a:pt x="732" y="39"/>
                              <a:pt x="731" y="39"/>
                            </a:cubicBezTo>
                            <a:cubicBezTo>
                              <a:pt x="707" y="39"/>
                              <a:pt x="707" y="39"/>
                              <a:pt x="707" y="39"/>
                            </a:cubicBezTo>
                            <a:cubicBezTo>
                              <a:pt x="707" y="41"/>
                              <a:pt x="707" y="43"/>
                              <a:pt x="708" y="45"/>
                            </a:cubicBezTo>
                            <a:cubicBezTo>
                              <a:pt x="708" y="46"/>
                              <a:pt x="709" y="48"/>
                              <a:pt x="710" y="49"/>
                            </a:cubicBezTo>
                            <a:cubicBezTo>
                              <a:pt x="711" y="50"/>
                              <a:pt x="712" y="51"/>
                              <a:pt x="714" y="51"/>
                            </a:cubicBezTo>
                            <a:cubicBezTo>
                              <a:pt x="715" y="52"/>
                              <a:pt x="717" y="52"/>
                              <a:pt x="719" y="52"/>
                            </a:cubicBezTo>
                            <a:cubicBezTo>
                              <a:pt x="721" y="52"/>
                              <a:pt x="722" y="52"/>
                              <a:pt x="724" y="52"/>
                            </a:cubicBezTo>
                            <a:cubicBezTo>
                              <a:pt x="725" y="52"/>
                              <a:pt x="726" y="51"/>
                              <a:pt x="727" y="51"/>
                            </a:cubicBezTo>
                            <a:cubicBezTo>
                              <a:pt x="728" y="51"/>
                              <a:pt x="729" y="50"/>
                              <a:pt x="730" y="50"/>
                            </a:cubicBezTo>
                            <a:cubicBezTo>
                              <a:pt x="730" y="50"/>
                              <a:pt x="731" y="50"/>
                              <a:pt x="731" y="50"/>
                            </a:cubicBezTo>
                            <a:cubicBezTo>
                              <a:pt x="731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0"/>
                              <a:pt x="732" y="50"/>
                            </a:cubicBezTo>
                            <a:cubicBezTo>
                              <a:pt x="732" y="50"/>
                              <a:pt x="732" y="51"/>
                              <a:pt x="732" y="51"/>
                            </a:cubicBezTo>
                            <a:cubicBezTo>
                              <a:pt x="732" y="51"/>
                              <a:pt x="732" y="52"/>
                              <a:pt x="732" y="52"/>
                            </a:cubicBezTo>
                            <a:cubicBezTo>
                              <a:pt x="732" y="53"/>
                              <a:pt x="732" y="53"/>
                              <a:pt x="732" y="53"/>
                            </a:cubicBezTo>
                            <a:cubicBezTo>
                              <a:pt x="732" y="53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4"/>
                              <a:pt x="732" y="54"/>
                            </a:cubicBezTo>
                            <a:cubicBezTo>
                              <a:pt x="732" y="54"/>
                              <a:pt x="732" y="55"/>
                              <a:pt x="732" y="55"/>
                            </a:cubicBezTo>
                            <a:cubicBezTo>
                              <a:pt x="731" y="55"/>
                              <a:pt x="731" y="55"/>
                              <a:pt x="730" y="56"/>
                            </a:cubicBezTo>
                            <a:cubicBezTo>
                              <a:pt x="730" y="56"/>
                              <a:pt x="729" y="56"/>
                              <a:pt x="727" y="57"/>
                            </a:cubicBezTo>
                            <a:cubicBezTo>
                              <a:pt x="726" y="57"/>
                              <a:pt x="725" y="57"/>
                              <a:pt x="723" y="57"/>
                            </a:cubicBezTo>
                            <a:cubicBezTo>
                              <a:pt x="722" y="58"/>
                              <a:pt x="720" y="58"/>
                              <a:pt x="719" y="58"/>
                            </a:cubicBezTo>
                            <a:cubicBezTo>
                              <a:pt x="716" y="58"/>
                              <a:pt x="713" y="57"/>
                              <a:pt x="711" y="57"/>
                            </a:cubicBezTo>
                            <a:cubicBezTo>
                              <a:pt x="708" y="56"/>
                              <a:pt x="707" y="54"/>
                              <a:pt x="705" y="53"/>
                            </a:cubicBezTo>
                            <a:cubicBezTo>
                              <a:pt x="703" y="51"/>
                              <a:pt x="702" y="49"/>
                              <a:pt x="702" y="47"/>
                            </a:cubicBezTo>
                            <a:cubicBezTo>
                              <a:pt x="701" y="44"/>
                              <a:pt x="700" y="41"/>
                              <a:pt x="700" y="38"/>
                            </a:cubicBezTo>
                            <a:cubicBezTo>
                              <a:pt x="700" y="35"/>
                              <a:pt x="701" y="32"/>
                              <a:pt x="702" y="29"/>
                            </a:cubicBezTo>
                            <a:cubicBezTo>
                              <a:pt x="702" y="27"/>
                              <a:pt x="704" y="25"/>
                              <a:pt x="705" y="23"/>
                            </a:cubicBezTo>
                            <a:cubicBezTo>
                              <a:pt x="707" y="21"/>
                              <a:pt x="708" y="20"/>
                              <a:pt x="711" y="19"/>
                            </a:cubicBezTo>
                            <a:cubicBezTo>
                              <a:pt x="713" y="18"/>
                              <a:pt x="715" y="18"/>
                              <a:pt x="718" y="18"/>
                            </a:cubicBezTo>
                            <a:cubicBezTo>
                              <a:pt x="721" y="18"/>
                              <a:pt x="723" y="18"/>
                              <a:pt x="725" y="19"/>
                            </a:cubicBezTo>
                            <a:cubicBezTo>
                              <a:pt x="727" y="20"/>
                              <a:pt x="729" y="21"/>
                              <a:pt x="730" y="23"/>
                            </a:cubicBezTo>
                            <a:cubicBezTo>
                              <a:pt x="731" y="24"/>
                              <a:pt x="732" y="26"/>
                              <a:pt x="733" y="28"/>
                            </a:cubicBezTo>
                            <a:cubicBezTo>
                              <a:pt x="734" y="30"/>
                              <a:pt x="734" y="33"/>
                              <a:pt x="734" y="35"/>
                            </a:cubicBezTo>
                            <a:lnTo>
                              <a:pt x="734" y="36"/>
                            </a:lnTo>
                            <a:close/>
                            <a:moveTo>
                              <a:pt x="727" y="34"/>
                            </a:moveTo>
                            <a:cubicBezTo>
                              <a:pt x="727" y="31"/>
                              <a:pt x="726" y="28"/>
                              <a:pt x="725" y="26"/>
                            </a:cubicBezTo>
                            <a:cubicBezTo>
                              <a:pt x="723" y="24"/>
                              <a:pt x="721" y="23"/>
                              <a:pt x="718" y="23"/>
                            </a:cubicBezTo>
                            <a:cubicBezTo>
                              <a:pt x="716" y="23"/>
                              <a:pt x="714" y="23"/>
                              <a:pt x="713" y="24"/>
                            </a:cubicBezTo>
                            <a:cubicBezTo>
                              <a:pt x="712" y="24"/>
                              <a:pt x="711" y="25"/>
                              <a:pt x="710" y="26"/>
                            </a:cubicBezTo>
                            <a:cubicBezTo>
                              <a:pt x="709" y="27"/>
                              <a:pt x="709" y="29"/>
                              <a:pt x="708" y="30"/>
                            </a:cubicBezTo>
                            <a:cubicBezTo>
                              <a:pt x="708" y="31"/>
                              <a:pt x="707" y="33"/>
                              <a:pt x="707" y="34"/>
                            </a:cubicBezTo>
                            <a:lnTo>
                              <a:pt x="727" y="34"/>
                            </a:lnTo>
                            <a:close/>
                            <a:moveTo>
                              <a:pt x="776" y="56"/>
                            </a:moveTo>
                            <a:cubicBezTo>
                              <a:pt x="776" y="56"/>
                              <a:pt x="776" y="56"/>
                              <a:pt x="776" y="57"/>
                            </a:cubicBezTo>
                            <a:cubicBezTo>
                              <a:pt x="775" y="57"/>
                              <a:pt x="775" y="57"/>
                              <a:pt x="775" y="57"/>
                            </a:cubicBezTo>
                            <a:cubicBezTo>
                              <a:pt x="775" y="57"/>
                              <a:pt x="775" y="57"/>
                              <a:pt x="774" y="57"/>
                            </a:cubicBezTo>
                            <a:cubicBezTo>
                              <a:pt x="774" y="57"/>
                              <a:pt x="773" y="57"/>
                              <a:pt x="773" y="57"/>
                            </a:cubicBezTo>
                            <a:cubicBezTo>
                              <a:pt x="772" y="57"/>
                              <a:pt x="772" y="57"/>
                              <a:pt x="771" y="57"/>
                            </a:cubicBezTo>
                            <a:cubicBezTo>
                              <a:pt x="771" y="57"/>
                              <a:pt x="771" y="57"/>
                              <a:pt x="770" y="57"/>
                            </a:cubicBezTo>
                            <a:cubicBezTo>
                              <a:pt x="770" y="57"/>
                              <a:pt x="770" y="57"/>
                              <a:pt x="770" y="57"/>
                            </a:cubicBezTo>
                            <a:cubicBezTo>
                              <a:pt x="770" y="56"/>
                              <a:pt x="770" y="56"/>
                              <a:pt x="770" y="56"/>
                            </a:cubicBezTo>
                            <a:cubicBezTo>
                              <a:pt x="770" y="51"/>
                              <a:pt x="770" y="51"/>
                              <a:pt x="770" y="51"/>
                            </a:cubicBezTo>
                            <a:cubicBezTo>
                              <a:pt x="768" y="53"/>
                              <a:pt x="766" y="55"/>
                              <a:pt x="764" y="56"/>
                            </a:cubicBezTo>
                            <a:cubicBezTo>
                              <a:pt x="762" y="57"/>
                              <a:pt x="759" y="58"/>
                              <a:pt x="757" y="58"/>
                            </a:cubicBezTo>
                            <a:cubicBezTo>
                              <a:pt x="754" y="58"/>
                              <a:pt x="752" y="57"/>
                              <a:pt x="750" y="56"/>
                            </a:cubicBezTo>
                            <a:cubicBezTo>
                              <a:pt x="748" y="55"/>
                              <a:pt x="747" y="54"/>
                              <a:pt x="746" y="52"/>
                            </a:cubicBezTo>
                            <a:cubicBezTo>
                              <a:pt x="744" y="50"/>
                              <a:pt x="744" y="48"/>
                              <a:pt x="743" y="46"/>
                            </a:cubicBezTo>
                            <a:cubicBezTo>
                              <a:pt x="742" y="43"/>
                              <a:pt x="742" y="41"/>
                              <a:pt x="742" y="38"/>
                            </a:cubicBezTo>
                            <a:cubicBezTo>
                              <a:pt x="742" y="35"/>
                              <a:pt x="743" y="32"/>
                              <a:pt x="743" y="30"/>
                            </a:cubicBezTo>
                            <a:cubicBezTo>
                              <a:pt x="744" y="27"/>
                              <a:pt x="745" y="25"/>
                              <a:pt x="746" y="23"/>
                            </a:cubicBezTo>
                            <a:cubicBezTo>
                              <a:pt x="748" y="21"/>
                              <a:pt x="749" y="20"/>
                              <a:pt x="751" y="19"/>
                            </a:cubicBezTo>
                            <a:cubicBezTo>
                              <a:pt x="753" y="18"/>
                              <a:pt x="755" y="18"/>
                              <a:pt x="758" y="18"/>
                            </a:cubicBezTo>
                            <a:cubicBezTo>
                              <a:pt x="760" y="18"/>
                              <a:pt x="762" y="18"/>
                              <a:pt x="764" y="19"/>
                            </a:cubicBezTo>
                            <a:cubicBezTo>
                              <a:pt x="766" y="20"/>
                              <a:pt x="767" y="21"/>
                              <a:pt x="769" y="23"/>
                            </a:cubicBezTo>
                            <a:cubicBezTo>
                              <a:pt x="769" y="2"/>
                              <a:pt x="769" y="2"/>
                              <a:pt x="769" y="2"/>
                            </a:cubicBezTo>
                            <a:cubicBezTo>
                              <a:pt x="769" y="2"/>
                              <a:pt x="769" y="2"/>
                              <a:pt x="769" y="1"/>
                            </a:cubicBezTo>
                            <a:cubicBezTo>
                              <a:pt x="769" y="1"/>
                              <a:pt x="769" y="1"/>
                              <a:pt x="770" y="1"/>
                            </a:cubicBezTo>
                            <a:cubicBezTo>
                              <a:pt x="770" y="1"/>
                              <a:pt x="770" y="1"/>
                              <a:pt x="771" y="1"/>
                            </a:cubicBezTo>
                            <a:cubicBezTo>
                              <a:pt x="771" y="1"/>
                              <a:pt x="772" y="1"/>
                              <a:pt x="772" y="1"/>
                            </a:cubicBezTo>
                            <a:cubicBezTo>
                              <a:pt x="773" y="1"/>
                              <a:pt x="774" y="1"/>
                              <a:pt x="774" y="1"/>
                            </a:cubicBezTo>
                            <a:cubicBezTo>
                              <a:pt x="774" y="1"/>
                              <a:pt x="775" y="1"/>
                              <a:pt x="775" y="1"/>
                            </a:cubicBezTo>
                            <a:cubicBezTo>
                              <a:pt x="775" y="1"/>
                              <a:pt x="775" y="1"/>
                              <a:pt x="776" y="1"/>
                            </a:cubicBezTo>
                            <a:cubicBezTo>
                              <a:pt x="776" y="2"/>
                              <a:pt x="776" y="2"/>
                              <a:pt x="776" y="2"/>
                            </a:cubicBezTo>
                            <a:lnTo>
                              <a:pt x="776" y="56"/>
                            </a:lnTo>
                            <a:close/>
                            <a:moveTo>
                              <a:pt x="769" y="30"/>
                            </a:moveTo>
                            <a:cubicBezTo>
                              <a:pt x="767" y="28"/>
                              <a:pt x="765" y="26"/>
                              <a:pt x="764" y="25"/>
                            </a:cubicBezTo>
                            <a:cubicBezTo>
                              <a:pt x="762" y="24"/>
                              <a:pt x="760" y="23"/>
                              <a:pt x="758" y="23"/>
                            </a:cubicBezTo>
                            <a:cubicBezTo>
                              <a:pt x="757" y="23"/>
                              <a:pt x="755" y="24"/>
                              <a:pt x="754" y="25"/>
                            </a:cubicBezTo>
                            <a:cubicBezTo>
                              <a:pt x="753" y="25"/>
                              <a:pt x="752" y="27"/>
                              <a:pt x="751" y="28"/>
                            </a:cubicBezTo>
                            <a:cubicBezTo>
                              <a:pt x="750" y="29"/>
                              <a:pt x="750" y="31"/>
                              <a:pt x="750" y="32"/>
                            </a:cubicBezTo>
                            <a:cubicBezTo>
                              <a:pt x="749" y="34"/>
                              <a:pt x="749" y="36"/>
                              <a:pt x="749" y="37"/>
                            </a:cubicBezTo>
                            <a:cubicBezTo>
                              <a:pt x="749" y="39"/>
                              <a:pt x="749" y="41"/>
                              <a:pt x="750" y="43"/>
                            </a:cubicBezTo>
                            <a:cubicBezTo>
                              <a:pt x="750" y="45"/>
                              <a:pt x="750" y="46"/>
                              <a:pt x="751" y="48"/>
                            </a:cubicBezTo>
                            <a:cubicBezTo>
                              <a:pt x="752" y="49"/>
                              <a:pt x="753" y="50"/>
                              <a:pt x="754" y="51"/>
                            </a:cubicBezTo>
                            <a:cubicBezTo>
                              <a:pt x="755" y="52"/>
                              <a:pt x="756" y="52"/>
                              <a:pt x="758" y="52"/>
                            </a:cubicBezTo>
                            <a:cubicBezTo>
                              <a:pt x="759" y="52"/>
                              <a:pt x="760" y="52"/>
                              <a:pt x="761" y="52"/>
                            </a:cubicBezTo>
                            <a:cubicBezTo>
                              <a:pt x="762" y="51"/>
                              <a:pt x="762" y="51"/>
                              <a:pt x="763" y="50"/>
                            </a:cubicBezTo>
                            <a:cubicBezTo>
                              <a:pt x="764" y="50"/>
                              <a:pt x="765" y="49"/>
                              <a:pt x="766" y="48"/>
                            </a:cubicBezTo>
                            <a:cubicBezTo>
                              <a:pt x="767" y="47"/>
                              <a:pt x="768" y="46"/>
                              <a:pt x="769" y="45"/>
                            </a:cubicBezTo>
                            <a:lnTo>
                              <a:pt x="769" y="30"/>
                            </a:lnTo>
                            <a:close/>
                            <a:moveTo>
                              <a:pt x="841" y="37"/>
                            </a:moveTo>
                            <a:cubicBezTo>
                              <a:pt x="841" y="40"/>
                              <a:pt x="841" y="43"/>
                              <a:pt x="840" y="46"/>
                            </a:cubicBezTo>
                            <a:cubicBezTo>
                              <a:pt x="840" y="48"/>
                              <a:pt x="838" y="50"/>
                              <a:pt x="837" y="52"/>
                            </a:cubicBezTo>
                            <a:cubicBezTo>
                              <a:pt x="836" y="54"/>
                              <a:pt x="834" y="55"/>
                              <a:pt x="832" y="56"/>
                            </a:cubicBezTo>
                            <a:cubicBezTo>
                              <a:pt x="830" y="57"/>
                              <a:pt x="828" y="58"/>
                              <a:pt x="826" y="58"/>
                            </a:cubicBezTo>
                            <a:cubicBezTo>
                              <a:pt x="824" y="58"/>
                              <a:pt x="823" y="58"/>
                              <a:pt x="822" y="57"/>
                            </a:cubicBezTo>
                            <a:cubicBezTo>
                              <a:pt x="821" y="57"/>
                              <a:pt x="820" y="57"/>
                              <a:pt x="819" y="56"/>
                            </a:cubicBezTo>
                            <a:cubicBezTo>
                              <a:pt x="818" y="56"/>
                              <a:pt x="818" y="55"/>
                              <a:pt x="817" y="54"/>
                            </a:cubicBezTo>
                            <a:cubicBezTo>
                              <a:pt x="816" y="54"/>
                              <a:pt x="815" y="53"/>
                              <a:pt x="814" y="52"/>
                            </a:cubicBezTo>
                            <a:cubicBezTo>
                              <a:pt x="814" y="56"/>
                              <a:pt x="814" y="56"/>
                              <a:pt x="814" y="56"/>
                            </a:cubicBezTo>
                            <a:cubicBezTo>
                              <a:pt x="814" y="56"/>
                              <a:pt x="814" y="56"/>
                              <a:pt x="813" y="57"/>
                            </a:cubicBezTo>
                            <a:cubicBezTo>
                              <a:pt x="813" y="57"/>
                              <a:pt x="813" y="57"/>
                              <a:pt x="813" y="57"/>
                            </a:cubicBezTo>
                            <a:cubicBezTo>
                              <a:pt x="813" y="57"/>
                              <a:pt x="812" y="57"/>
                              <a:pt x="812" y="57"/>
                            </a:cubicBezTo>
                            <a:cubicBezTo>
                              <a:pt x="812" y="57"/>
                              <a:pt x="811" y="57"/>
                              <a:pt x="811" y="57"/>
                            </a:cubicBezTo>
                            <a:cubicBezTo>
                              <a:pt x="810" y="57"/>
                              <a:pt x="810" y="57"/>
                              <a:pt x="809" y="57"/>
                            </a:cubicBezTo>
                            <a:cubicBezTo>
                              <a:pt x="809" y="57"/>
                              <a:pt x="809" y="57"/>
                              <a:pt x="808" y="57"/>
                            </a:cubicBezTo>
                            <a:cubicBezTo>
                              <a:pt x="808" y="57"/>
                              <a:pt x="808" y="57"/>
                              <a:pt x="808" y="57"/>
                            </a:cubicBezTo>
                            <a:cubicBezTo>
                              <a:pt x="808" y="56"/>
                              <a:pt x="808" y="56"/>
                              <a:pt x="808" y="56"/>
                            </a:cubicBezTo>
                            <a:cubicBezTo>
                              <a:pt x="808" y="2"/>
                              <a:pt x="808" y="2"/>
                              <a:pt x="808" y="2"/>
                            </a:cubicBezTo>
                            <a:cubicBezTo>
                              <a:pt x="808" y="2"/>
                              <a:pt x="808" y="1"/>
                              <a:pt x="808" y="1"/>
                            </a:cubicBezTo>
                            <a:cubicBezTo>
                              <a:pt x="808" y="1"/>
                              <a:pt x="808" y="1"/>
                              <a:pt x="808" y="1"/>
                            </a:cubicBezTo>
                            <a:cubicBezTo>
                              <a:pt x="809" y="1"/>
                              <a:pt x="809" y="1"/>
                              <a:pt x="809" y="1"/>
                            </a:cubicBezTo>
                            <a:cubicBezTo>
                              <a:pt x="810" y="1"/>
                              <a:pt x="810" y="1"/>
                              <a:pt x="811" y="1"/>
                            </a:cubicBezTo>
                            <a:cubicBezTo>
                              <a:pt x="812" y="1"/>
                              <a:pt x="812" y="1"/>
                              <a:pt x="813" y="1"/>
                            </a:cubicBezTo>
                            <a:cubicBezTo>
                              <a:pt x="813" y="1"/>
                              <a:pt x="813" y="1"/>
                              <a:pt x="814" y="1"/>
                            </a:cubicBezTo>
                            <a:cubicBezTo>
                              <a:pt x="814" y="1"/>
                              <a:pt x="814" y="1"/>
                              <a:pt x="814" y="1"/>
                            </a:cubicBezTo>
                            <a:cubicBezTo>
                              <a:pt x="814" y="1"/>
                              <a:pt x="814" y="2"/>
                              <a:pt x="814" y="2"/>
                            </a:cubicBezTo>
                            <a:cubicBezTo>
                              <a:pt x="814" y="24"/>
                              <a:pt x="814" y="24"/>
                              <a:pt x="814" y="24"/>
                            </a:cubicBezTo>
                            <a:cubicBezTo>
                              <a:pt x="815" y="23"/>
                              <a:pt x="816" y="22"/>
                              <a:pt x="817" y="21"/>
                            </a:cubicBezTo>
                            <a:cubicBezTo>
                              <a:pt x="819" y="20"/>
                              <a:pt x="820" y="20"/>
                              <a:pt x="820" y="19"/>
                            </a:cubicBezTo>
                            <a:cubicBezTo>
                              <a:pt x="821" y="19"/>
                              <a:pt x="822" y="18"/>
                              <a:pt x="823" y="18"/>
                            </a:cubicBezTo>
                            <a:cubicBezTo>
                              <a:pt x="824" y="18"/>
                              <a:pt x="825" y="18"/>
                              <a:pt x="826" y="18"/>
                            </a:cubicBezTo>
                            <a:cubicBezTo>
                              <a:pt x="829" y="18"/>
                              <a:pt x="831" y="18"/>
                              <a:pt x="833" y="19"/>
                            </a:cubicBezTo>
                            <a:cubicBezTo>
                              <a:pt x="835" y="20"/>
                              <a:pt x="837" y="22"/>
                              <a:pt x="838" y="23"/>
                            </a:cubicBezTo>
                            <a:cubicBezTo>
                              <a:pt x="839" y="25"/>
                              <a:pt x="840" y="27"/>
                              <a:pt x="840" y="30"/>
                            </a:cubicBezTo>
                            <a:cubicBezTo>
                              <a:pt x="841" y="32"/>
                              <a:pt x="841" y="35"/>
                              <a:pt x="841" y="37"/>
                            </a:cubicBezTo>
                            <a:close/>
                            <a:moveTo>
                              <a:pt x="834" y="38"/>
                            </a:moveTo>
                            <a:cubicBezTo>
                              <a:pt x="834" y="36"/>
                              <a:pt x="834" y="34"/>
                              <a:pt x="834" y="33"/>
                            </a:cubicBezTo>
                            <a:cubicBezTo>
                              <a:pt x="834" y="31"/>
                              <a:pt x="833" y="29"/>
                              <a:pt x="832" y="28"/>
                            </a:cubicBezTo>
                            <a:cubicBezTo>
                              <a:pt x="832" y="27"/>
                              <a:pt x="831" y="25"/>
                              <a:pt x="830" y="25"/>
                            </a:cubicBezTo>
                            <a:cubicBezTo>
                              <a:pt x="828" y="24"/>
                              <a:pt x="827" y="23"/>
                              <a:pt x="825" y="23"/>
                            </a:cubicBezTo>
                            <a:cubicBezTo>
                              <a:pt x="824" y="23"/>
                              <a:pt x="823" y="24"/>
                              <a:pt x="823" y="24"/>
                            </a:cubicBezTo>
                            <a:cubicBezTo>
                              <a:pt x="822" y="24"/>
                              <a:pt x="821" y="24"/>
                              <a:pt x="820" y="25"/>
                            </a:cubicBezTo>
                            <a:cubicBezTo>
                              <a:pt x="819" y="26"/>
                              <a:pt x="818" y="26"/>
                              <a:pt x="817" y="27"/>
                            </a:cubicBezTo>
                            <a:cubicBezTo>
                              <a:pt x="816" y="28"/>
                              <a:pt x="815" y="29"/>
                              <a:pt x="814" y="31"/>
                            </a:cubicBezTo>
                            <a:cubicBezTo>
                              <a:pt x="814" y="45"/>
                              <a:pt x="814" y="45"/>
                              <a:pt x="814" y="45"/>
                            </a:cubicBezTo>
                            <a:cubicBezTo>
                              <a:pt x="816" y="47"/>
                              <a:pt x="818" y="49"/>
                              <a:pt x="820" y="50"/>
                            </a:cubicBezTo>
                            <a:cubicBezTo>
                              <a:pt x="821" y="51"/>
                              <a:pt x="823" y="52"/>
                              <a:pt x="825" y="52"/>
                            </a:cubicBezTo>
                            <a:cubicBezTo>
                              <a:pt x="827" y="52"/>
                              <a:pt x="828" y="52"/>
                              <a:pt x="829" y="51"/>
                            </a:cubicBezTo>
                            <a:cubicBezTo>
                              <a:pt x="830" y="50"/>
                              <a:pt x="831" y="49"/>
                              <a:pt x="832" y="48"/>
                            </a:cubicBezTo>
                            <a:cubicBezTo>
                              <a:pt x="833" y="46"/>
                              <a:pt x="833" y="45"/>
                              <a:pt x="834" y="43"/>
                            </a:cubicBezTo>
                            <a:cubicBezTo>
                              <a:pt x="834" y="41"/>
                              <a:pt x="834" y="40"/>
                              <a:pt x="834" y="38"/>
                            </a:cubicBezTo>
                            <a:close/>
                            <a:moveTo>
                              <a:pt x="868" y="57"/>
                            </a:moveTo>
                            <a:cubicBezTo>
                              <a:pt x="863" y="70"/>
                              <a:pt x="863" y="70"/>
                              <a:pt x="863" y="70"/>
                            </a:cubicBezTo>
                            <a:cubicBezTo>
                              <a:pt x="863" y="71"/>
                              <a:pt x="862" y="71"/>
                              <a:pt x="862" y="71"/>
                            </a:cubicBezTo>
                            <a:cubicBezTo>
                              <a:pt x="861" y="72"/>
                              <a:pt x="860" y="72"/>
                              <a:pt x="859" y="72"/>
                            </a:cubicBezTo>
                            <a:cubicBezTo>
                              <a:pt x="858" y="72"/>
                              <a:pt x="858" y="72"/>
                              <a:pt x="857" y="72"/>
                            </a:cubicBezTo>
                            <a:cubicBezTo>
                              <a:pt x="857" y="72"/>
                              <a:pt x="856" y="71"/>
                              <a:pt x="856" y="71"/>
                            </a:cubicBezTo>
                            <a:cubicBezTo>
                              <a:pt x="856" y="71"/>
                              <a:pt x="856" y="71"/>
                              <a:pt x="856" y="71"/>
                            </a:cubicBezTo>
                            <a:cubicBezTo>
                              <a:pt x="856" y="70"/>
                              <a:pt x="856" y="70"/>
                              <a:pt x="856" y="70"/>
                            </a:cubicBezTo>
                            <a:cubicBezTo>
                              <a:pt x="861" y="57"/>
                              <a:pt x="861" y="57"/>
                              <a:pt x="861" y="57"/>
                            </a:cubicBezTo>
                            <a:cubicBezTo>
                              <a:pt x="861" y="57"/>
                              <a:pt x="860" y="57"/>
                              <a:pt x="860" y="56"/>
                            </a:cubicBezTo>
                            <a:cubicBezTo>
                              <a:pt x="860" y="56"/>
                              <a:pt x="860" y="56"/>
                              <a:pt x="860" y="56"/>
                            </a:cubicBezTo>
                            <a:cubicBezTo>
                              <a:pt x="847" y="21"/>
                              <a:pt x="847" y="21"/>
                              <a:pt x="847" y="21"/>
                            </a:cubicBezTo>
                            <a:cubicBezTo>
                              <a:pt x="847" y="20"/>
                              <a:pt x="846" y="20"/>
                              <a:pt x="846" y="20"/>
                            </a:cubicBezTo>
                            <a:cubicBezTo>
                              <a:pt x="846" y="19"/>
                              <a:pt x="847" y="19"/>
                              <a:pt x="847" y="19"/>
                            </a:cubicBezTo>
                            <a:cubicBezTo>
                              <a:pt x="847" y="19"/>
                              <a:pt x="847" y="18"/>
                              <a:pt x="848" y="18"/>
                            </a:cubicBezTo>
                            <a:cubicBezTo>
                              <a:pt x="848" y="18"/>
                              <a:pt x="849" y="18"/>
                              <a:pt x="850" y="18"/>
                            </a:cubicBezTo>
                            <a:cubicBezTo>
                              <a:pt x="851" y="18"/>
                              <a:pt x="851" y="18"/>
                              <a:pt x="852" y="18"/>
                            </a:cubicBezTo>
                            <a:cubicBezTo>
                              <a:pt x="852" y="18"/>
                              <a:pt x="853" y="18"/>
                              <a:pt x="853" y="19"/>
                            </a:cubicBezTo>
                            <a:cubicBezTo>
                              <a:pt x="853" y="19"/>
                              <a:pt x="853" y="19"/>
                              <a:pt x="853" y="19"/>
                            </a:cubicBezTo>
                            <a:cubicBezTo>
                              <a:pt x="853" y="19"/>
                              <a:pt x="854" y="19"/>
                              <a:pt x="854" y="20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64" y="49"/>
                              <a:pt x="864" y="49"/>
                              <a:pt x="864" y="49"/>
                            </a:cubicBezTo>
                            <a:cubicBezTo>
                              <a:pt x="874" y="20"/>
                              <a:pt x="874" y="20"/>
                              <a:pt x="874" y="20"/>
                            </a:cubicBezTo>
                            <a:cubicBezTo>
                              <a:pt x="875" y="19"/>
                              <a:pt x="875" y="19"/>
                              <a:pt x="875" y="19"/>
                            </a:cubicBezTo>
                            <a:cubicBezTo>
                              <a:pt x="875" y="19"/>
                              <a:pt x="876" y="18"/>
                              <a:pt x="876" y="18"/>
                            </a:cubicBezTo>
                            <a:cubicBezTo>
                              <a:pt x="876" y="18"/>
                              <a:pt x="877" y="18"/>
                              <a:pt x="878" y="18"/>
                            </a:cubicBezTo>
                            <a:cubicBezTo>
                              <a:pt x="879" y="18"/>
                              <a:pt x="879" y="18"/>
                              <a:pt x="880" y="18"/>
                            </a:cubicBezTo>
                            <a:cubicBezTo>
                              <a:pt x="880" y="18"/>
                              <a:pt x="881" y="19"/>
                              <a:pt x="881" y="19"/>
                            </a:cubicBezTo>
                            <a:cubicBezTo>
                              <a:pt x="881" y="19"/>
                              <a:pt x="881" y="19"/>
                              <a:pt x="881" y="20"/>
                            </a:cubicBezTo>
                            <a:cubicBezTo>
                              <a:pt x="881" y="20"/>
                              <a:pt x="881" y="20"/>
                              <a:pt x="881" y="21"/>
                            </a:cubicBezTo>
                            <a:lnTo>
                              <a:pt x="868" y="57"/>
                            </a:lnTo>
                            <a:close/>
                            <a:moveTo>
                              <a:pt x="134" y="149"/>
                            </a:moveTo>
                            <a:cubicBezTo>
                              <a:pt x="134" y="150"/>
                              <a:pt x="134" y="150"/>
                              <a:pt x="134" y="151"/>
                            </a:cubicBezTo>
                            <a:cubicBezTo>
                              <a:pt x="133" y="151"/>
                              <a:pt x="133" y="151"/>
                              <a:pt x="133" y="152"/>
                            </a:cubicBezTo>
                            <a:cubicBezTo>
                              <a:pt x="133" y="152"/>
                              <a:pt x="133" y="152"/>
                              <a:pt x="132" y="152"/>
                            </a:cubicBezTo>
                            <a:cubicBezTo>
                              <a:pt x="132" y="153"/>
                              <a:pt x="131" y="153"/>
                              <a:pt x="131" y="153"/>
                            </a:cubicBezTo>
                            <a:cubicBezTo>
                              <a:pt x="130" y="153"/>
                              <a:pt x="129" y="153"/>
                              <a:pt x="129" y="153"/>
                            </a:cubicBezTo>
                            <a:cubicBezTo>
                              <a:pt x="128" y="153"/>
                              <a:pt x="128" y="153"/>
                              <a:pt x="127" y="153"/>
                            </a:cubicBezTo>
                            <a:cubicBezTo>
                              <a:pt x="125" y="153"/>
                              <a:pt x="123" y="153"/>
                              <a:pt x="122" y="152"/>
                            </a:cubicBezTo>
                            <a:cubicBezTo>
                              <a:pt x="121" y="152"/>
                              <a:pt x="120" y="151"/>
                              <a:pt x="119" y="150"/>
                            </a:cubicBezTo>
                            <a:cubicBezTo>
                              <a:pt x="118" y="149"/>
                              <a:pt x="117" y="148"/>
                              <a:pt x="117" y="146"/>
                            </a:cubicBezTo>
                            <a:cubicBezTo>
                              <a:pt x="117" y="145"/>
                              <a:pt x="116" y="143"/>
                              <a:pt x="116" y="141"/>
                            </a:cubicBezTo>
                            <a:cubicBezTo>
                              <a:pt x="116" y="120"/>
                              <a:pt x="116" y="120"/>
                              <a:pt x="116" y="120"/>
                            </a:cubicBezTo>
                            <a:cubicBezTo>
                              <a:pt x="111" y="120"/>
                              <a:pt x="111" y="120"/>
                              <a:pt x="111" y="120"/>
                            </a:cubicBezTo>
                            <a:cubicBezTo>
                              <a:pt x="111" y="120"/>
                              <a:pt x="110" y="119"/>
                              <a:pt x="110" y="119"/>
                            </a:cubicBezTo>
                            <a:cubicBezTo>
                              <a:pt x="110" y="118"/>
                              <a:pt x="110" y="118"/>
                              <a:pt x="110" y="117"/>
                            </a:cubicBezTo>
                            <a:cubicBezTo>
                              <a:pt x="110" y="116"/>
                              <a:pt x="110" y="116"/>
                              <a:pt x="110" y="115"/>
                            </a:cubicBezTo>
                            <a:cubicBezTo>
                              <a:pt x="110" y="115"/>
                              <a:pt x="110" y="115"/>
                              <a:pt x="110" y="115"/>
                            </a:cubicBezTo>
                            <a:cubicBezTo>
                              <a:pt x="110" y="114"/>
                              <a:pt x="111" y="114"/>
                              <a:pt x="111" y="114"/>
                            </a:cubicBezTo>
                            <a:cubicBezTo>
                              <a:pt x="111" y="114"/>
                              <a:pt x="111" y="114"/>
                              <a:pt x="111" y="114"/>
                            </a:cubicBezTo>
                            <a:cubicBezTo>
                              <a:pt x="116" y="114"/>
                              <a:pt x="116" y="114"/>
                              <a:pt x="116" y="114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6" y="105"/>
                              <a:pt x="116" y="105"/>
                              <a:pt x="116" y="105"/>
                            </a:cubicBezTo>
                            <a:cubicBezTo>
                              <a:pt x="117" y="105"/>
                              <a:pt x="117" y="104"/>
                              <a:pt x="117" y="104"/>
                            </a:cubicBezTo>
                            <a:cubicBezTo>
                              <a:pt x="117" y="104"/>
                              <a:pt x="118" y="104"/>
                              <a:pt x="118" y="104"/>
                            </a:cubicBezTo>
                            <a:cubicBezTo>
                              <a:pt x="118" y="104"/>
                              <a:pt x="119" y="104"/>
                              <a:pt x="120" y="104"/>
                            </a:cubicBezTo>
                            <a:cubicBezTo>
                              <a:pt x="120" y="104"/>
                              <a:pt x="121" y="104"/>
                              <a:pt x="121" y="104"/>
                            </a:cubicBezTo>
                            <a:cubicBezTo>
                              <a:pt x="122" y="104"/>
                              <a:pt x="122" y="104"/>
                              <a:pt x="122" y="104"/>
                            </a:cubicBezTo>
                            <a:cubicBezTo>
                              <a:pt x="123" y="104"/>
                              <a:pt x="123" y="105"/>
                              <a:pt x="123" y="105"/>
                            </a:cubicBezTo>
                            <a:cubicBezTo>
                              <a:pt x="123" y="105"/>
                              <a:pt x="123" y="105"/>
                              <a:pt x="123" y="105"/>
                            </a:cubicBezTo>
                            <a:cubicBezTo>
                              <a:pt x="123" y="114"/>
                              <a:pt x="123" y="114"/>
                              <a:pt x="123" y="114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33" y="114"/>
                              <a:pt x="133" y="114"/>
                              <a:pt x="133" y="114"/>
                            </a:cubicBezTo>
                            <a:cubicBezTo>
                              <a:pt x="133" y="114"/>
                              <a:pt x="133" y="114"/>
                              <a:pt x="133" y="115"/>
                            </a:cubicBezTo>
                            <a:cubicBezTo>
                              <a:pt x="133" y="115"/>
                              <a:pt x="134" y="115"/>
                              <a:pt x="134" y="115"/>
                            </a:cubicBezTo>
                            <a:cubicBezTo>
                              <a:pt x="134" y="116"/>
                              <a:pt x="134" y="116"/>
                              <a:pt x="134" y="117"/>
                            </a:cubicBezTo>
                            <a:cubicBezTo>
                              <a:pt x="134" y="118"/>
                              <a:pt x="134" y="118"/>
                              <a:pt x="133" y="119"/>
                            </a:cubicBezTo>
                            <a:cubicBezTo>
                              <a:pt x="133" y="119"/>
                              <a:pt x="133" y="120"/>
                              <a:pt x="132" y="120"/>
                            </a:cubicBezTo>
                            <a:cubicBezTo>
                              <a:pt x="123" y="120"/>
                              <a:pt x="123" y="120"/>
                              <a:pt x="123" y="120"/>
                            </a:cubicBezTo>
                            <a:cubicBezTo>
                              <a:pt x="123" y="140"/>
                              <a:pt x="123" y="140"/>
                              <a:pt x="123" y="140"/>
                            </a:cubicBezTo>
                            <a:cubicBezTo>
                              <a:pt x="123" y="142"/>
                              <a:pt x="123" y="144"/>
                              <a:pt x="124" y="146"/>
                            </a:cubicBezTo>
                            <a:cubicBezTo>
                              <a:pt x="125" y="147"/>
                              <a:pt x="126" y="147"/>
                              <a:pt x="128" y="147"/>
                            </a:cubicBezTo>
                            <a:cubicBezTo>
                              <a:pt x="129" y="147"/>
                              <a:pt x="129" y="147"/>
                              <a:pt x="130" y="147"/>
                            </a:cubicBezTo>
                            <a:cubicBezTo>
                              <a:pt x="130" y="147"/>
                              <a:pt x="131" y="147"/>
                              <a:pt x="131" y="147"/>
                            </a:cubicBezTo>
                            <a:cubicBezTo>
                              <a:pt x="131" y="147"/>
                              <a:pt x="132" y="147"/>
                              <a:pt x="132" y="147"/>
                            </a:cubicBezTo>
                            <a:cubicBezTo>
                              <a:pt x="132" y="146"/>
                              <a:pt x="133" y="146"/>
                              <a:pt x="133" y="146"/>
                            </a:cubicBezTo>
                            <a:cubicBezTo>
                              <a:pt x="133" y="146"/>
                              <a:pt x="133" y="146"/>
                              <a:pt x="133" y="146"/>
                            </a:cubicBezTo>
                            <a:cubicBezTo>
                              <a:pt x="133" y="147"/>
                              <a:pt x="133" y="147"/>
                              <a:pt x="133" y="147"/>
                            </a:cubicBezTo>
                            <a:cubicBezTo>
                              <a:pt x="134" y="147"/>
                              <a:pt x="134" y="147"/>
                              <a:pt x="134" y="148"/>
                            </a:cubicBezTo>
                            <a:cubicBezTo>
                              <a:pt x="134" y="148"/>
                              <a:pt x="134" y="148"/>
                              <a:pt x="134" y="149"/>
                            </a:cubicBezTo>
                            <a:close/>
                            <a:moveTo>
                              <a:pt x="174" y="152"/>
                            </a:move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4" y="152"/>
                              <a:pt x="174" y="152"/>
                              <a:pt x="174" y="152"/>
                            </a:cubicBezTo>
                            <a:cubicBezTo>
                              <a:pt x="173" y="153"/>
                              <a:pt x="173" y="153"/>
                              <a:pt x="173" y="153"/>
                            </a:cubicBezTo>
                            <a:cubicBezTo>
                              <a:pt x="172" y="153"/>
                              <a:pt x="172" y="153"/>
                              <a:pt x="171" y="153"/>
                            </a:cubicBezTo>
                            <a:cubicBezTo>
                              <a:pt x="170" y="153"/>
                              <a:pt x="170" y="153"/>
                              <a:pt x="169" y="153"/>
                            </a:cubicBezTo>
                            <a:cubicBezTo>
                              <a:pt x="169" y="153"/>
                              <a:pt x="169" y="153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52"/>
                              <a:pt x="168" y="152"/>
                              <a:pt x="168" y="152"/>
                            </a:cubicBezTo>
                            <a:cubicBezTo>
                              <a:pt x="168" y="130"/>
                              <a:pt x="168" y="130"/>
                              <a:pt x="168" y="130"/>
                            </a:cubicBezTo>
                            <a:cubicBezTo>
                              <a:pt x="168" y="128"/>
                              <a:pt x="168" y="126"/>
                              <a:pt x="167" y="125"/>
                            </a:cubicBezTo>
                            <a:cubicBezTo>
                              <a:pt x="167" y="124"/>
                              <a:pt x="166" y="123"/>
                              <a:pt x="166" y="122"/>
                            </a:cubicBezTo>
                            <a:cubicBezTo>
                              <a:pt x="165" y="121"/>
                              <a:pt x="164" y="120"/>
                              <a:pt x="163" y="120"/>
                            </a:cubicBezTo>
                            <a:cubicBezTo>
                              <a:pt x="162" y="119"/>
                              <a:pt x="161" y="119"/>
                              <a:pt x="160" y="119"/>
                            </a:cubicBezTo>
                            <a:cubicBezTo>
                              <a:pt x="158" y="119"/>
                              <a:pt x="157" y="120"/>
                              <a:pt x="155" y="121"/>
                            </a:cubicBezTo>
                            <a:cubicBezTo>
                              <a:pt x="153" y="122"/>
                              <a:pt x="151" y="124"/>
                              <a:pt x="150" y="126"/>
                            </a:cubicBezTo>
                            <a:cubicBezTo>
                              <a:pt x="150" y="152"/>
                              <a:pt x="150" y="152"/>
                              <a:pt x="150" y="152"/>
                            </a:cubicBezTo>
                            <a:cubicBezTo>
                              <a:pt x="150" y="152"/>
                              <a:pt x="150" y="152"/>
                              <a:pt x="149" y="152"/>
                            </a:cubicBezTo>
                            <a:cubicBezTo>
                              <a:pt x="149" y="152"/>
                              <a:pt x="149" y="152"/>
                              <a:pt x="149" y="152"/>
                            </a:cubicBezTo>
                            <a:cubicBezTo>
                              <a:pt x="149" y="153"/>
                              <a:pt x="148" y="153"/>
                              <a:pt x="148" y="153"/>
                            </a:cubicBezTo>
                            <a:cubicBezTo>
                              <a:pt x="148" y="153"/>
                              <a:pt x="147" y="153"/>
                              <a:pt x="146" y="153"/>
                            </a:cubicBezTo>
                            <a:cubicBezTo>
                              <a:pt x="146" y="153"/>
                              <a:pt x="145" y="153"/>
                              <a:pt x="145" y="153"/>
                            </a:cubicBezTo>
                            <a:cubicBezTo>
                              <a:pt x="144" y="153"/>
                              <a:pt x="144" y="153"/>
                              <a:pt x="144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152"/>
                              <a:pt x="143" y="152"/>
                              <a:pt x="143" y="152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3" y="97"/>
                            </a:cubicBezTo>
                            <a:cubicBezTo>
                              <a:pt x="143" y="97"/>
                              <a:pt x="143" y="97"/>
                              <a:pt x="144" y="96"/>
                            </a:cubicBezTo>
                            <a:cubicBezTo>
                              <a:pt x="144" y="96"/>
                              <a:pt x="144" y="96"/>
                              <a:pt x="145" y="96"/>
                            </a:cubicBezTo>
                            <a:cubicBezTo>
                              <a:pt x="145" y="96"/>
                              <a:pt x="146" y="96"/>
                              <a:pt x="146" y="96"/>
                            </a:cubicBezTo>
                            <a:cubicBezTo>
                              <a:pt x="147" y="96"/>
                              <a:pt x="148" y="96"/>
                              <a:pt x="148" y="96"/>
                            </a:cubicBezTo>
                            <a:cubicBezTo>
                              <a:pt x="148" y="96"/>
                              <a:pt x="149" y="96"/>
                              <a:pt x="149" y="96"/>
                            </a:cubicBezTo>
                            <a:cubicBezTo>
                              <a:pt x="149" y="97"/>
                              <a:pt x="149" y="97"/>
                              <a:pt x="149" y="97"/>
                            </a:cubicBezTo>
                            <a:cubicBezTo>
                              <a:pt x="150" y="97"/>
                              <a:pt x="150" y="97"/>
                              <a:pt x="150" y="97"/>
                            </a:cubicBezTo>
                            <a:cubicBezTo>
                              <a:pt x="150" y="119"/>
                              <a:pt x="150" y="119"/>
                              <a:pt x="150" y="119"/>
                            </a:cubicBezTo>
                            <a:cubicBezTo>
                              <a:pt x="152" y="117"/>
                              <a:pt x="154" y="116"/>
                              <a:pt x="155" y="115"/>
                            </a:cubicBezTo>
                            <a:cubicBezTo>
                              <a:pt x="157" y="114"/>
                              <a:pt x="159" y="113"/>
                              <a:pt x="161" y="113"/>
                            </a:cubicBezTo>
                            <a:cubicBezTo>
                              <a:pt x="164" y="113"/>
                              <a:pt x="166" y="114"/>
                              <a:pt x="167" y="114"/>
                            </a:cubicBezTo>
                            <a:cubicBezTo>
                              <a:pt x="169" y="115"/>
                              <a:pt x="170" y="116"/>
                              <a:pt x="171" y="118"/>
                            </a:cubicBezTo>
                            <a:cubicBezTo>
                              <a:pt x="173" y="119"/>
                              <a:pt x="173" y="121"/>
                              <a:pt x="174" y="123"/>
                            </a:cubicBezTo>
                            <a:cubicBezTo>
                              <a:pt x="174" y="124"/>
                              <a:pt x="174" y="127"/>
                              <a:pt x="174" y="129"/>
                            </a:cubicBezTo>
                            <a:lnTo>
                              <a:pt x="174" y="152"/>
                            </a:lnTo>
                            <a:close/>
                            <a:moveTo>
                              <a:pt x="218" y="132"/>
                            </a:moveTo>
                            <a:cubicBezTo>
                              <a:pt x="218" y="133"/>
                              <a:pt x="218" y="133"/>
                              <a:pt x="217" y="134"/>
                            </a:cubicBezTo>
                            <a:cubicBezTo>
                              <a:pt x="217" y="134"/>
                              <a:pt x="216" y="135"/>
                              <a:pt x="215" y="135"/>
                            </a:cubicBezTo>
                            <a:cubicBezTo>
                              <a:pt x="191" y="135"/>
                              <a:pt x="191" y="135"/>
                              <a:pt x="191" y="135"/>
                            </a:cubicBezTo>
                            <a:cubicBezTo>
                              <a:pt x="191" y="137"/>
                              <a:pt x="192" y="138"/>
                              <a:pt x="192" y="140"/>
                            </a:cubicBezTo>
                            <a:cubicBezTo>
                              <a:pt x="192" y="142"/>
                              <a:pt x="193" y="143"/>
                              <a:pt x="194" y="144"/>
                            </a:cubicBezTo>
                            <a:cubicBezTo>
                              <a:pt x="195" y="145"/>
                              <a:pt x="196" y="146"/>
                              <a:pt x="198" y="147"/>
                            </a:cubicBezTo>
                            <a:cubicBezTo>
                              <a:pt x="199" y="148"/>
                              <a:pt x="201" y="148"/>
                              <a:pt x="203" y="148"/>
                            </a:cubicBezTo>
                            <a:cubicBezTo>
                              <a:pt x="205" y="148"/>
                              <a:pt x="207" y="148"/>
                              <a:pt x="208" y="147"/>
                            </a:cubicBezTo>
                            <a:cubicBezTo>
                              <a:pt x="209" y="147"/>
                              <a:pt x="211" y="147"/>
                              <a:pt x="212" y="146"/>
                            </a:cubicBezTo>
                            <a:cubicBezTo>
                              <a:pt x="213" y="146"/>
                              <a:pt x="213" y="146"/>
                              <a:pt x="214" y="146"/>
                            </a:cubicBezTo>
                            <a:cubicBezTo>
                              <a:pt x="215" y="145"/>
                              <a:pt x="215" y="145"/>
                              <a:pt x="215" y="145"/>
                            </a:cubicBezTo>
                            <a:cubicBezTo>
                              <a:pt x="216" y="145"/>
                              <a:pt x="216" y="145"/>
                              <a:pt x="216" y="145"/>
                            </a:cubicBezTo>
                            <a:cubicBezTo>
                              <a:pt x="216" y="145"/>
                              <a:pt x="216" y="145"/>
                              <a:pt x="216" y="146"/>
                            </a:cubicBezTo>
                            <a:cubicBezTo>
                              <a:pt x="216" y="146"/>
                              <a:pt x="216" y="146"/>
                              <a:pt x="217" y="146"/>
                            </a:cubicBezTo>
                            <a:cubicBezTo>
                              <a:pt x="217" y="147"/>
                              <a:pt x="217" y="147"/>
                              <a:pt x="217" y="148"/>
                            </a:cubicBezTo>
                            <a:cubicBezTo>
                              <a:pt x="217" y="148"/>
                              <a:pt x="217" y="148"/>
                              <a:pt x="217" y="149"/>
                            </a:cubicBezTo>
                            <a:cubicBezTo>
                              <a:pt x="216" y="149"/>
                              <a:pt x="216" y="149"/>
                              <a:pt x="216" y="149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6" y="150"/>
                              <a:pt x="216" y="150"/>
                            </a:cubicBezTo>
                            <a:cubicBezTo>
                              <a:pt x="216" y="150"/>
                              <a:pt x="215" y="151"/>
                              <a:pt x="215" y="151"/>
                            </a:cubicBezTo>
                            <a:cubicBezTo>
                              <a:pt x="214" y="151"/>
                              <a:pt x="213" y="152"/>
                              <a:pt x="212" y="152"/>
                            </a:cubicBezTo>
                            <a:cubicBezTo>
                              <a:pt x="211" y="152"/>
                              <a:pt x="209" y="153"/>
                              <a:pt x="208" y="153"/>
                            </a:cubicBezTo>
                            <a:cubicBezTo>
                              <a:pt x="206" y="153"/>
                              <a:pt x="205" y="153"/>
                              <a:pt x="203" y="153"/>
                            </a:cubicBezTo>
                            <a:cubicBezTo>
                              <a:pt x="200" y="153"/>
                              <a:pt x="197" y="153"/>
                              <a:pt x="195" y="152"/>
                            </a:cubicBezTo>
                            <a:cubicBezTo>
                              <a:pt x="193" y="151"/>
                              <a:pt x="191" y="150"/>
                              <a:pt x="189" y="148"/>
                            </a:cubicBezTo>
                            <a:cubicBezTo>
                              <a:pt x="188" y="147"/>
                              <a:pt x="187" y="145"/>
                              <a:pt x="186" y="142"/>
                            </a:cubicBezTo>
                            <a:cubicBezTo>
                              <a:pt x="185" y="140"/>
                              <a:pt x="185" y="137"/>
                              <a:pt x="185" y="133"/>
                            </a:cubicBezTo>
                            <a:cubicBezTo>
                              <a:pt x="185" y="130"/>
                              <a:pt x="185" y="127"/>
                              <a:pt x="186" y="125"/>
                            </a:cubicBezTo>
                            <a:cubicBezTo>
                              <a:pt x="187" y="122"/>
                              <a:pt x="188" y="120"/>
                              <a:pt x="189" y="119"/>
                            </a:cubicBezTo>
                            <a:cubicBezTo>
                              <a:pt x="191" y="117"/>
                              <a:pt x="193" y="116"/>
                              <a:pt x="195" y="115"/>
                            </a:cubicBezTo>
                            <a:cubicBezTo>
                              <a:pt x="197" y="114"/>
                              <a:pt x="199" y="113"/>
                              <a:pt x="202" y="113"/>
                            </a:cubicBezTo>
                            <a:cubicBezTo>
                              <a:pt x="205" y="113"/>
                              <a:pt x="207" y="114"/>
                              <a:pt x="209" y="115"/>
                            </a:cubicBezTo>
                            <a:cubicBezTo>
                              <a:pt x="211" y="116"/>
                              <a:pt x="213" y="117"/>
                              <a:pt x="214" y="118"/>
                            </a:cubicBezTo>
                            <a:cubicBezTo>
                              <a:pt x="216" y="120"/>
                              <a:pt x="217" y="122"/>
                              <a:pt x="217" y="124"/>
                            </a:cubicBezTo>
                            <a:cubicBezTo>
                              <a:pt x="218" y="126"/>
                              <a:pt x="218" y="128"/>
                              <a:pt x="218" y="130"/>
                            </a:cubicBezTo>
                            <a:lnTo>
                              <a:pt x="218" y="132"/>
                            </a:lnTo>
                            <a:close/>
                            <a:moveTo>
                              <a:pt x="211" y="130"/>
                            </a:moveTo>
                            <a:cubicBezTo>
                              <a:pt x="211" y="126"/>
                              <a:pt x="211" y="123"/>
                              <a:pt x="209" y="121"/>
                            </a:cubicBezTo>
                            <a:cubicBezTo>
                              <a:pt x="207" y="119"/>
                              <a:pt x="205" y="118"/>
                              <a:pt x="202" y="118"/>
                            </a:cubicBezTo>
                            <a:cubicBezTo>
                              <a:pt x="200" y="118"/>
                              <a:pt x="199" y="119"/>
                              <a:pt x="197" y="119"/>
                            </a:cubicBezTo>
                            <a:cubicBezTo>
                              <a:pt x="196" y="120"/>
                              <a:pt x="195" y="121"/>
                              <a:pt x="194" y="122"/>
                            </a:cubicBezTo>
                            <a:cubicBezTo>
                              <a:pt x="193" y="123"/>
                              <a:pt x="193" y="124"/>
                              <a:pt x="192" y="125"/>
                            </a:cubicBezTo>
                            <a:cubicBezTo>
                              <a:pt x="192" y="127"/>
                              <a:pt x="192" y="128"/>
                              <a:pt x="191" y="130"/>
                            </a:cubicBezTo>
                            <a:lnTo>
                              <a:pt x="211" y="130"/>
                            </a:lnTo>
                            <a:close/>
                            <a:moveTo>
                              <a:pt x="278" y="150"/>
                            </a:moveTo>
                            <a:cubicBezTo>
                              <a:pt x="278" y="150"/>
                              <a:pt x="278" y="151"/>
                              <a:pt x="278" y="151"/>
                            </a:cubicBezTo>
                            <a:cubicBezTo>
                              <a:pt x="278" y="151"/>
                              <a:pt x="278" y="152"/>
                              <a:pt x="277" y="152"/>
                            </a:cubicBezTo>
                            <a:cubicBezTo>
                              <a:pt x="277" y="152"/>
                              <a:pt x="277" y="152"/>
                              <a:pt x="277" y="152"/>
                            </a:cubicBezTo>
                            <a:cubicBezTo>
                              <a:pt x="277" y="152"/>
                              <a:pt x="277" y="153"/>
                              <a:pt x="276" y="153"/>
                            </a:cubicBezTo>
                            <a:cubicBezTo>
                              <a:pt x="251" y="153"/>
                              <a:pt x="251" y="153"/>
                              <a:pt x="251" y="153"/>
                            </a:cubicBezTo>
                            <a:cubicBezTo>
                              <a:pt x="251" y="153"/>
                              <a:pt x="250" y="152"/>
                              <a:pt x="249" y="152"/>
                            </a:cubicBezTo>
                            <a:cubicBezTo>
                              <a:pt x="249" y="151"/>
                              <a:pt x="249" y="151"/>
                              <a:pt x="249" y="150"/>
                            </a:cubicBezTo>
                            <a:cubicBezTo>
                              <a:pt x="249" y="103"/>
                              <a:pt x="249" y="103"/>
                              <a:pt x="249" y="103"/>
                            </a:cubicBezTo>
                            <a:cubicBezTo>
                              <a:pt x="249" y="102"/>
                              <a:pt x="249" y="101"/>
                              <a:pt x="249" y="101"/>
                            </a:cubicBezTo>
                            <a:cubicBezTo>
                              <a:pt x="250" y="100"/>
                              <a:pt x="251" y="100"/>
                              <a:pt x="251" y="100"/>
                            </a:cubicBezTo>
                            <a:cubicBezTo>
                              <a:pt x="276" y="100"/>
                              <a:pt x="276" y="100"/>
                              <a:pt x="276" y="100"/>
                            </a:cubicBezTo>
                            <a:cubicBezTo>
                              <a:pt x="276" y="100"/>
                              <a:pt x="277" y="100"/>
                              <a:pt x="277" y="100"/>
                            </a:cubicBezTo>
                            <a:cubicBezTo>
                              <a:pt x="277" y="100"/>
                              <a:pt x="277" y="101"/>
                              <a:pt x="277" y="101"/>
                            </a:cubicBezTo>
                            <a:cubicBezTo>
                              <a:pt x="277" y="101"/>
                              <a:pt x="277" y="101"/>
                              <a:pt x="277" y="102"/>
                            </a:cubicBezTo>
                            <a:cubicBezTo>
                              <a:pt x="277" y="102"/>
                              <a:pt x="277" y="103"/>
                              <a:pt x="277" y="103"/>
                            </a:cubicBezTo>
                            <a:cubicBezTo>
                              <a:pt x="277" y="104"/>
                              <a:pt x="277" y="104"/>
                              <a:pt x="277" y="104"/>
                            </a:cubicBezTo>
                            <a:cubicBezTo>
                              <a:pt x="277" y="105"/>
                              <a:pt x="277" y="105"/>
                              <a:pt x="277" y="105"/>
                            </a:cubicBezTo>
                            <a:cubicBezTo>
                              <a:pt x="277" y="105"/>
                              <a:pt x="277" y="106"/>
                              <a:pt x="277" y="106"/>
                            </a:cubicBezTo>
                            <a:cubicBezTo>
                              <a:pt x="277" y="106"/>
                              <a:pt x="276" y="106"/>
                              <a:pt x="276" y="106"/>
                            </a:cubicBezTo>
                            <a:cubicBezTo>
                              <a:pt x="256" y="106"/>
                              <a:pt x="256" y="106"/>
                              <a:pt x="256" y="106"/>
                            </a:cubicBezTo>
                            <a:cubicBezTo>
                              <a:pt x="256" y="122"/>
                              <a:pt x="256" y="122"/>
                              <a:pt x="256" y="122"/>
                            </a:cubicBezTo>
                            <a:cubicBezTo>
                              <a:pt x="273" y="122"/>
                              <a:pt x="273" y="122"/>
                              <a:pt x="273" y="122"/>
                            </a:cubicBezTo>
                            <a:cubicBezTo>
                              <a:pt x="273" y="122"/>
                              <a:pt x="274" y="122"/>
                              <a:pt x="274" y="123"/>
                            </a:cubicBezTo>
                            <a:cubicBezTo>
                              <a:pt x="274" y="123"/>
                              <a:pt x="274" y="123"/>
                              <a:pt x="274" y="123"/>
                            </a:cubicBezTo>
                            <a:cubicBezTo>
                              <a:pt x="274" y="123"/>
                              <a:pt x="274" y="124"/>
                              <a:pt x="274" y="124"/>
                            </a:cubicBezTo>
                            <a:cubicBezTo>
                              <a:pt x="275" y="124"/>
                              <a:pt x="275" y="125"/>
                              <a:pt x="275" y="125"/>
                            </a:cubicBezTo>
                            <a:cubicBezTo>
                              <a:pt x="275" y="126"/>
                              <a:pt x="275" y="126"/>
                              <a:pt x="274" y="127"/>
                            </a:cubicBezTo>
                            <a:cubicBezTo>
                              <a:pt x="274" y="127"/>
                              <a:pt x="274" y="127"/>
                              <a:pt x="274" y="127"/>
                            </a:cubicBezTo>
                            <a:cubicBezTo>
                              <a:pt x="274" y="128"/>
                              <a:pt x="274" y="128"/>
                              <a:pt x="274" y="128"/>
                            </a:cubicBezTo>
                            <a:cubicBezTo>
                              <a:pt x="274" y="128"/>
                              <a:pt x="273" y="128"/>
                              <a:pt x="273" y="128"/>
                            </a:cubicBezTo>
                            <a:cubicBezTo>
                              <a:pt x="256" y="128"/>
                              <a:pt x="256" y="128"/>
                              <a:pt x="256" y="128"/>
                            </a:cubicBezTo>
                            <a:cubicBezTo>
                              <a:pt x="256" y="147"/>
                              <a:pt x="256" y="147"/>
                              <a:pt x="256" y="147"/>
                            </a:cubicBezTo>
                            <a:cubicBezTo>
                              <a:pt x="276" y="147"/>
                              <a:pt x="276" y="147"/>
                              <a:pt x="276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7" y="147"/>
                              <a:pt x="277" y="147"/>
                              <a:pt x="277" y="147"/>
                            </a:cubicBezTo>
                            <a:cubicBezTo>
                              <a:pt x="278" y="148"/>
                              <a:pt x="278" y="148"/>
                              <a:pt x="278" y="148"/>
                            </a:cubicBezTo>
                            <a:cubicBezTo>
                              <a:pt x="278" y="149"/>
                              <a:pt x="278" y="149"/>
                              <a:pt x="278" y="150"/>
                            </a:cubicBezTo>
                            <a:close/>
                            <a:moveTo>
                              <a:pt x="320" y="152"/>
                            </a:moveTo>
                            <a:cubicBezTo>
                              <a:pt x="320" y="152"/>
                              <a:pt x="320" y="152"/>
                              <a:pt x="320" y="152"/>
                            </a:cubicBezTo>
                            <a:cubicBezTo>
                              <a:pt x="320" y="152"/>
                              <a:pt x="320" y="152"/>
                              <a:pt x="319" y="152"/>
                            </a:cubicBezTo>
                            <a:cubicBezTo>
                              <a:pt x="319" y="153"/>
                              <a:pt x="319" y="153"/>
                              <a:pt x="318" y="153"/>
                            </a:cubicBezTo>
                            <a:cubicBezTo>
                              <a:pt x="318" y="153"/>
                              <a:pt x="318" y="153"/>
                              <a:pt x="317" y="153"/>
                            </a:cubicBezTo>
                            <a:cubicBezTo>
                              <a:pt x="316" y="153"/>
                              <a:pt x="316" y="153"/>
                              <a:pt x="315" y="153"/>
                            </a:cubicBezTo>
                            <a:cubicBezTo>
                              <a:pt x="315" y="153"/>
                              <a:pt x="315" y="153"/>
                              <a:pt x="315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52"/>
                              <a:pt x="314" y="152"/>
                              <a:pt x="314" y="152"/>
                            </a:cubicBezTo>
                            <a:cubicBezTo>
                              <a:pt x="314" y="147"/>
                              <a:pt x="314" y="147"/>
                              <a:pt x="314" y="147"/>
                            </a:cubicBezTo>
                            <a:cubicBezTo>
                              <a:pt x="312" y="149"/>
                              <a:pt x="310" y="151"/>
                              <a:pt x="308" y="152"/>
                            </a:cubicBezTo>
                            <a:cubicBezTo>
                              <a:pt x="306" y="153"/>
                              <a:pt x="304" y="153"/>
                              <a:pt x="302" y="153"/>
                            </a:cubicBezTo>
                            <a:cubicBezTo>
                              <a:pt x="299" y="153"/>
                              <a:pt x="297" y="153"/>
                              <a:pt x="296" y="152"/>
                            </a:cubicBezTo>
                            <a:cubicBezTo>
                              <a:pt x="294" y="151"/>
                              <a:pt x="293" y="150"/>
                              <a:pt x="291" y="149"/>
                            </a:cubicBezTo>
                            <a:cubicBezTo>
                              <a:pt x="290" y="147"/>
                              <a:pt x="290" y="146"/>
                              <a:pt x="289" y="144"/>
                            </a:cubicBezTo>
                            <a:cubicBezTo>
                              <a:pt x="289" y="142"/>
                              <a:pt x="289" y="140"/>
                              <a:pt x="289" y="137"/>
                            </a:cubicBezTo>
                            <a:cubicBezTo>
                              <a:pt x="289" y="115"/>
                              <a:pt x="289" y="115"/>
                              <a:pt x="289" y="115"/>
                            </a:cubicBezTo>
                            <a:cubicBezTo>
                              <a:pt x="289" y="115"/>
                              <a:pt x="289" y="115"/>
                              <a:pt x="289" y="114"/>
                            </a:cubicBezTo>
                            <a:cubicBezTo>
                              <a:pt x="289" y="114"/>
                              <a:pt x="289" y="114"/>
                              <a:pt x="289" y="114"/>
                            </a:cubicBezTo>
                            <a:cubicBezTo>
                              <a:pt x="290" y="114"/>
                              <a:pt x="290" y="114"/>
                              <a:pt x="290" y="114"/>
                            </a:cubicBezTo>
                            <a:cubicBezTo>
                              <a:pt x="291" y="114"/>
                              <a:pt x="291" y="114"/>
                              <a:pt x="292" y="114"/>
                            </a:cubicBezTo>
                            <a:cubicBezTo>
                              <a:pt x="293" y="114"/>
                              <a:pt x="293" y="114"/>
                              <a:pt x="294" y="114"/>
                            </a:cubicBezTo>
                            <a:cubicBezTo>
                              <a:pt x="294" y="114"/>
                              <a:pt x="294" y="114"/>
                              <a:pt x="295" y="114"/>
                            </a:cubicBezTo>
                            <a:cubicBezTo>
                              <a:pt x="295" y="114"/>
                              <a:pt x="295" y="114"/>
                              <a:pt x="295" y="114"/>
                            </a:cubicBezTo>
                            <a:cubicBezTo>
                              <a:pt x="295" y="115"/>
                              <a:pt x="295" y="115"/>
                              <a:pt x="295" y="115"/>
                            </a:cubicBezTo>
                            <a:cubicBezTo>
                              <a:pt x="295" y="136"/>
                              <a:pt x="295" y="136"/>
                              <a:pt x="295" y="136"/>
                            </a:cubicBezTo>
                            <a:cubicBezTo>
                              <a:pt x="295" y="138"/>
                              <a:pt x="295" y="140"/>
                              <a:pt x="296" y="141"/>
                            </a:cubicBezTo>
                            <a:cubicBezTo>
                              <a:pt x="296" y="143"/>
                              <a:pt x="297" y="144"/>
                              <a:pt x="297" y="145"/>
                            </a:cubicBezTo>
                            <a:cubicBezTo>
                              <a:pt x="298" y="146"/>
                              <a:pt x="299" y="146"/>
                              <a:pt x="300" y="147"/>
                            </a:cubicBezTo>
                            <a:cubicBezTo>
                              <a:pt x="301" y="147"/>
                              <a:pt x="302" y="148"/>
                              <a:pt x="303" y="148"/>
                            </a:cubicBezTo>
                            <a:cubicBezTo>
                              <a:pt x="305" y="148"/>
                              <a:pt x="306" y="147"/>
                              <a:pt x="308" y="146"/>
                            </a:cubicBezTo>
                            <a:cubicBezTo>
                              <a:pt x="310" y="145"/>
                              <a:pt x="311" y="143"/>
                              <a:pt x="313" y="141"/>
                            </a:cubicBezTo>
                            <a:cubicBezTo>
                              <a:pt x="313" y="115"/>
                              <a:pt x="313" y="115"/>
                              <a:pt x="313" y="115"/>
                            </a:cubicBezTo>
                            <a:cubicBezTo>
                              <a:pt x="313" y="115"/>
                              <a:pt x="313" y="115"/>
                              <a:pt x="313" y="114"/>
                            </a:cubicBezTo>
                            <a:cubicBezTo>
                              <a:pt x="314" y="114"/>
                              <a:pt x="314" y="114"/>
                              <a:pt x="314" y="114"/>
                            </a:cubicBezTo>
                            <a:cubicBezTo>
                              <a:pt x="314" y="114"/>
                              <a:pt x="315" y="114"/>
                              <a:pt x="315" y="114"/>
                            </a:cubicBezTo>
                            <a:cubicBezTo>
                              <a:pt x="315" y="114"/>
                              <a:pt x="316" y="114"/>
                              <a:pt x="317" y="114"/>
                            </a:cubicBezTo>
                            <a:cubicBezTo>
                              <a:pt x="317" y="114"/>
                              <a:pt x="318" y="114"/>
                              <a:pt x="318" y="114"/>
                            </a:cubicBezTo>
                            <a:cubicBezTo>
                              <a:pt x="319" y="114"/>
                              <a:pt x="319" y="114"/>
                              <a:pt x="319" y="114"/>
                            </a:cubicBezTo>
                            <a:cubicBezTo>
                              <a:pt x="320" y="114"/>
                              <a:pt x="320" y="114"/>
                              <a:pt x="320" y="114"/>
                            </a:cubicBezTo>
                            <a:cubicBezTo>
                              <a:pt x="320" y="115"/>
                              <a:pt x="320" y="115"/>
                              <a:pt x="320" y="115"/>
                            </a:cubicBezTo>
                            <a:lnTo>
                              <a:pt x="320" y="152"/>
                            </a:lnTo>
                            <a:close/>
                            <a:moveTo>
                              <a:pt x="354" y="117"/>
                            </a:moveTo>
                            <a:cubicBezTo>
                              <a:pt x="354" y="118"/>
                              <a:pt x="354" y="119"/>
                              <a:pt x="354" y="119"/>
                            </a:cubicBezTo>
                            <a:cubicBezTo>
                              <a:pt x="354" y="119"/>
                              <a:pt x="354" y="120"/>
                              <a:pt x="354" y="120"/>
                            </a:cubicBezTo>
                            <a:cubicBezTo>
                              <a:pt x="354" y="120"/>
                              <a:pt x="354" y="120"/>
                              <a:pt x="354" y="120"/>
                            </a:cubicBezTo>
                            <a:cubicBezTo>
                              <a:pt x="354" y="121"/>
                              <a:pt x="353" y="121"/>
                              <a:pt x="353" y="121"/>
                            </a:cubicBezTo>
                            <a:cubicBezTo>
                              <a:pt x="353" y="121"/>
                              <a:pt x="353" y="121"/>
                              <a:pt x="352" y="120"/>
                            </a:cubicBezTo>
                            <a:cubicBezTo>
                              <a:pt x="352" y="120"/>
                              <a:pt x="352" y="120"/>
                              <a:pt x="351" y="120"/>
                            </a:cubicBezTo>
                            <a:cubicBezTo>
                              <a:pt x="351" y="120"/>
                              <a:pt x="350" y="120"/>
                              <a:pt x="350" y="120"/>
                            </a:cubicBezTo>
                            <a:cubicBezTo>
                              <a:pt x="349" y="120"/>
                              <a:pt x="349" y="120"/>
                              <a:pt x="348" y="120"/>
                            </a:cubicBezTo>
                            <a:cubicBezTo>
                              <a:pt x="348" y="120"/>
                              <a:pt x="347" y="120"/>
                              <a:pt x="346" y="120"/>
                            </a:cubicBezTo>
                            <a:cubicBezTo>
                              <a:pt x="346" y="120"/>
                              <a:pt x="345" y="121"/>
                              <a:pt x="344" y="121"/>
                            </a:cubicBezTo>
                            <a:cubicBezTo>
                              <a:pt x="344" y="122"/>
                              <a:pt x="343" y="123"/>
                              <a:pt x="342" y="124"/>
                            </a:cubicBezTo>
                            <a:cubicBezTo>
                              <a:pt x="341" y="125"/>
                              <a:pt x="340" y="126"/>
                              <a:pt x="340" y="128"/>
                            </a:cubicBezTo>
                            <a:cubicBezTo>
                              <a:pt x="340" y="152"/>
                              <a:pt x="340" y="152"/>
                              <a:pt x="340" y="152"/>
                            </a:cubicBezTo>
                            <a:cubicBezTo>
                              <a:pt x="340" y="152"/>
                              <a:pt x="339" y="152"/>
                              <a:pt x="339" y="152"/>
                            </a:cubicBezTo>
                            <a:cubicBezTo>
                              <a:pt x="339" y="152"/>
                              <a:pt x="339" y="152"/>
                              <a:pt x="339" y="152"/>
                            </a:cubicBezTo>
                            <a:cubicBezTo>
                              <a:pt x="339" y="153"/>
                              <a:pt x="338" y="153"/>
                              <a:pt x="338" y="153"/>
                            </a:cubicBezTo>
                            <a:cubicBezTo>
                              <a:pt x="337" y="153"/>
                              <a:pt x="337" y="153"/>
                              <a:pt x="336" y="153"/>
                            </a:cubicBezTo>
                            <a:cubicBezTo>
                              <a:pt x="335" y="153"/>
                              <a:pt x="335" y="153"/>
                              <a:pt x="335" y="153"/>
                            </a:cubicBezTo>
                            <a:cubicBezTo>
                              <a:pt x="334" y="153"/>
                              <a:pt x="334" y="153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52"/>
                              <a:pt x="333" y="152"/>
                              <a:pt x="333" y="152"/>
                            </a:cubicBezTo>
                            <a:cubicBezTo>
                              <a:pt x="333" y="115"/>
                              <a:pt x="333" y="115"/>
                              <a:pt x="333" y="115"/>
                            </a:cubicBezTo>
                            <a:cubicBezTo>
                              <a:pt x="333" y="115"/>
                              <a:pt x="333" y="115"/>
                              <a:pt x="333" y="114"/>
                            </a:cubicBezTo>
                            <a:cubicBezTo>
                              <a:pt x="333" y="114"/>
                              <a:pt x="333" y="114"/>
                              <a:pt x="333" y="114"/>
                            </a:cubicBezTo>
                            <a:cubicBezTo>
                              <a:pt x="334" y="114"/>
                              <a:pt x="334" y="114"/>
                              <a:pt x="334" y="114"/>
                            </a:cubicBezTo>
                            <a:cubicBezTo>
                              <a:pt x="335" y="114"/>
                              <a:pt x="335" y="114"/>
                              <a:pt x="336" y="114"/>
                            </a:cubicBezTo>
                            <a:cubicBezTo>
                              <a:pt x="336" y="114"/>
                              <a:pt x="337" y="114"/>
                              <a:pt x="337" y="114"/>
                            </a:cubicBezTo>
                            <a:cubicBezTo>
                              <a:pt x="338" y="114"/>
                              <a:pt x="338" y="114"/>
                              <a:pt x="338" y="114"/>
                            </a:cubicBezTo>
                            <a:cubicBezTo>
                              <a:pt x="338" y="114"/>
                              <a:pt x="339" y="114"/>
                              <a:pt x="339" y="114"/>
                            </a:cubicBezTo>
                            <a:cubicBezTo>
                              <a:pt x="339" y="115"/>
                              <a:pt x="339" y="115"/>
                              <a:pt x="339" y="115"/>
                            </a:cubicBezTo>
                            <a:cubicBezTo>
                              <a:pt x="339" y="120"/>
                              <a:pt x="339" y="120"/>
                              <a:pt x="339" y="120"/>
                            </a:cubicBezTo>
                            <a:cubicBezTo>
                              <a:pt x="340" y="119"/>
                              <a:pt x="341" y="118"/>
                              <a:pt x="342" y="117"/>
                            </a:cubicBezTo>
                            <a:cubicBezTo>
                              <a:pt x="343" y="116"/>
                              <a:pt x="343" y="115"/>
                              <a:pt x="344" y="115"/>
                            </a:cubicBezTo>
                            <a:cubicBezTo>
                              <a:pt x="345" y="114"/>
                              <a:pt x="346" y="114"/>
                              <a:pt x="346" y="114"/>
                            </a:cubicBezTo>
                            <a:cubicBezTo>
                              <a:pt x="347" y="113"/>
                              <a:pt x="348" y="113"/>
                              <a:pt x="349" y="113"/>
                            </a:cubicBezTo>
                            <a:cubicBezTo>
                              <a:pt x="349" y="113"/>
                              <a:pt x="350" y="113"/>
                              <a:pt x="350" y="113"/>
                            </a:cubicBezTo>
                            <a:cubicBezTo>
                              <a:pt x="350" y="113"/>
                              <a:pt x="351" y="113"/>
                              <a:pt x="351" y="113"/>
                            </a:cubicBezTo>
                            <a:cubicBezTo>
                              <a:pt x="352" y="114"/>
                              <a:pt x="352" y="114"/>
                              <a:pt x="353" y="114"/>
                            </a:cubicBezTo>
                            <a:cubicBezTo>
                              <a:pt x="353" y="114"/>
                              <a:pt x="353" y="114"/>
                              <a:pt x="354" y="114"/>
                            </a:cubicBezTo>
                            <a:cubicBezTo>
                              <a:pt x="354" y="114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5"/>
                              <a:pt x="354" y="115"/>
                            </a:cubicBezTo>
                            <a:cubicBezTo>
                              <a:pt x="354" y="115"/>
                              <a:pt x="354" y="116"/>
                              <a:pt x="354" y="116"/>
                            </a:cubicBezTo>
                            <a:cubicBezTo>
                              <a:pt x="354" y="116"/>
                              <a:pt x="354" y="117"/>
                              <a:pt x="354" y="117"/>
                            </a:cubicBezTo>
                            <a:close/>
                            <a:moveTo>
                              <a:pt x="395" y="133"/>
                            </a:moveTo>
                            <a:cubicBezTo>
                              <a:pt x="395" y="136"/>
                              <a:pt x="394" y="139"/>
                              <a:pt x="394" y="141"/>
                            </a:cubicBezTo>
                            <a:cubicBezTo>
                              <a:pt x="393" y="144"/>
                              <a:pt x="392" y="146"/>
                              <a:pt x="390" y="148"/>
                            </a:cubicBezTo>
                            <a:cubicBezTo>
                              <a:pt x="389" y="149"/>
                              <a:pt x="387" y="151"/>
                              <a:pt x="384" y="152"/>
                            </a:cubicBezTo>
                            <a:cubicBezTo>
                              <a:pt x="382" y="153"/>
                              <a:pt x="379" y="153"/>
                              <a:pt x="376" y="153"/>
                            </a:cubicBezTo>
                            <a:cubicBezTo>
                              <a:pt x="373" y="153"/>
                              <a:pt x="370" y="153"/>
                              <a:pt x="368" y="152"/>
                            </a:cubicBezTo>
                            <a:cubicBezTo>
                              <a:pt x="366" y="151"/>
                              <a:pt x="364" y="150"/>
                              <a:pt x="363" y="148"/>
                            </a:cubicBezTo>
                            <a:cubicBezTo>
                              <a:pt x="361" y="146"/>
                              <a:pt x="360" y="144"/>
                              <a:pt x="359" y="142"/>
                            </a:cubicBezTo>
                            <a:cubicBezTo>
                              <a:pt x="359" y="139"/>
                              <a:pt x="358" y="137"/>
                              <a:pt x="358" y="134"/>
                            </a:cubicBezTo>
                            <a:cubicBezTo>
                              <a:pt x="358" y="131"/>
                              <a:pt x="359" y="128"/>
                              <a:pt x="359" y="125"/>
                            </a:cubicBezTo>
                            <a:cubicBezTo>
                              <a:pt x="360" y="123"/>
                              <a:pt x="361" y="121"/>
                              <a:pt x="363" y="119"/>
                            </a:cubicBezTo>
                            <a:cubicBezTo>
                              <a:pt x="364" y="117"/>
                              <a:pt x="366" y="116"/>
                              <a:pt x="369" y="115"/>
                            </a:cubicBezTo>
                            <a:cubicBezTo>
                              <a:pt x="371" y="114"/>
                              <a:pt x="374" y="113"/>
                              <a:pt x="377" y="113"/>
                            </a:cubicBezTo>
                            <a:cubicBezTo>
                              <a:pt x="380" y="113"/>
                              <a:pt x="382" y="114"/>
                              <a:pt x="385" y="115"/>
                            </a:cubicBezTo>
                            <a:cubicBezTo>
                              <a:pt x="387" y="115"/>
                              <a:pt x="389" y="117"/>
                              <a:pt x="390" y="118"/>
                            </a:cubicBezTo>
                            <a:cubicBezTo>
                              <a:pt x="392" y="120"/>
                              <a:pt x="393" y="122"/>
                              <a:pt x="394" y="125"/>
                            </a:cubicBezTo>
                            <a:cubicBezTo>
                              <a:pt x="394" y="127"/>
                              <a:pt x="395" y="130"/>
                              <a:pt x="395" y="133"/>
                            </a:cubicBezTo>
                            <a:close/>
                            <a:moveTo>
                              <a:pt x="388" y="133"/>
                            </a:moveTo>
                            <a:cubicBezTo>
                              <a:pt x="388" y="131"/>
                              <a:pt x="388" y="129"/>
                              <a:pt x="387" y="128"/>
                            </a:cubicBezTo>
                            <a:cubicBezTo>
                              <a:pt x="387" y="126"/>
                              <a:pt x="386" y="124"/>
                              <a:pt x="385" y="123"/>
                            </a:cubicBezTo>
                            <a:cubicBezTo>
                              <a:pt x="385" y="122"/>
                              <a:pt x="383" y="121"/>
                              <a:pt x="382" y="120"/>
                            </a:cubicBezTo>
                            <a:cubicBezTo>
                              <a:pt x="381" y="119"/>
                              <a:pt x="379" y="119"/>
                              <a:pt x="377" y="119"/>
                            </a:cubicBezTo>
                            <a:cubicBezTo>
                              <a:pt x="375" y="119"/>
                              <a:pt x="373" y="119"/>
                              <a:pt x="371" y="120"/>
                            </a:cubicBezTo>
                            <a:cubicBezTo>
                              <a:pt x="370" y="121"/>
                              <a:pt x="369" y="122"/>
                              <a:pt x="368" y="123"/>
                            </a:cubicBezTo>
                            <a:cubicBezTo>
                              <a:pt x="367" y="124"/>
                              <a:pt x="366" y="126"/>
                              <a:pt x="366" y="127"/>
                            </a:cubicBezTo>
                            <a:cubicBezTo>
                              <a:pt x="365" y="129"/>
                              <a:pt x="365" y="131"/>
                              <a:pt x="365" y="133"/>
                            </a:cubicBezTo>
                            <a:cubicBezTo>
                              <a:pt x="365" y="135"/>
                              <a:pt x="365" y="137"/>
                              <a:pt x="366" y="139"/>
                            </a:cubicBezTo>
                            <a:cubicBezTo>
                              <a:pt x="366" y="141"/>
                              <a:pt x="367" y="142"/>
                              <a:pt x="368" y="143"/>
                            </a:cubicBezTo>
                            <a:cubicBezTo>
                              <a:pt x="368" y="145"/>
                              <a:pt x="370" y="146"/>
                              <a:pt x="371" y="147"/>
                            </a:cubicBezTo>
                            <a:cubicBezTo>
                              <a:pt x="372" y="147"/>
                              <a:pt x="374" y="148"/>
                              <a:pt x="376" y="148"/>
                            </a:cubicBezTo>
                            <a:cubicBezTo>
                              <a:pt x="378" y="148"/>
                              <a:pt x="380" y="147"/>
                              <a:pt x="382" y="147"/>
                            </a:cubicBezTo>
                            <a:cubicBezTo>
                              <a:pt x="383" y="146"/>
                              <a:pt x="384" y="145"/>
                              <a:pt x="385" y="144"/>
                            </a:cubicBezTo>
                            <a:cubicBezTo>
                              <a:pt x="386" y="142"/>
                              <a:pt x="387" y="141"/>
                              <a:pt x="387" y="139"/>
                            </a:cubicBezTo>
                            <a:cubicBezTo>
                              <a:pt x="388" y="137"/>
                              <a:pt x="388" y="135"/>
                              <a:pt x="388" y="133"/>
                            </a:cubicBezTo>
                            <a:close/>
                            <a:moveTo>
                              <a:pt x="439" y="133"/>
                            </a:moveTo>
                            <a:cubicBezTo>
                              <a:pt x="439" y="136"/>
                              <a:pt x="438" y="139"/>
                              <a:pt x="438" y="141"/>
                            </a:cubicBezTo>
                            <a:cubicBezTo>
                              <a:pt x="437" y="144"/>
                              <a:pt x="436" y="146"/>
                              <a:pt x="434" y="148"/>
                            </a:cubicBezTo>
                            <a:cubicBezTo>
                              <a:pt x="433" y="150"/>
                              <a:pt x="431" y="151"/>
                              <a:pt x="430" y="152"/>
                            </a:cubicBezTo>
                            <a:cubicBezTo>
                              <a:pt x="428" y="153"/>
                              <a:pt x="425" y="153"/>
                              <a:pt x="423" y="153"/>
                            </a:cubicBezTo>
                            <a:cubicBezTo>
                              <a:pt x="422" y="153"/>
                              <a:pt x="421" y="153"/>
                              <a:pt x="420" y="153"/>
                            </a:cubicBezTo>
                            <a:cubicBezTo>
                              <a:pt x="419" y="153"/>
                              <a:pt x="418" y="152"/>
                              <a:pt x="417" y="152"/>
                            </a:cubicBezTo>
                            <a:cubicBezTo>
                              <a:pt x="416" y="151"/>
                              <a:pt x="415" y="151"/>
                              <a:pt x="414" y="150"/>
                            </a:cubicBezTo>
                            <a:cubicBezTo>
                              <a:pt x="414" y="150"/>
                              <a:pt x="413" y="149"/>
                              <a:pt x="412" y="148"/>
                            </a:cubicBezTo>
                            <a:cubicBezTo>
                              <a:pt x="412" y="166"/>
                              <a:pt x="412" y="166"/>
                              <a:pt x="412" y="166"/>
                            </a:cubicBezTo>
                            <a:cubicBezTo>
                              <a:pt x="412" y="166"/>
                              <a:pt x="412" y="166"/>
                              <a:pt x="412" y="167"/>
                            </a:cubicBezTo>
                            <a:cubicBezTo>
                              <a:pt x="411" y="167"/>
                              <a:pt x="411" y="167"/>
                              <a:pt x="411" y="167"/>
                            </a:cubicBezTo>
                            <a:cubicBezTo>
                              <a:pt x="411" y="167"/>
                              <a:pt x="410" y="167"/>
                              <a:pt x="410" y="167"/>
                            </a:cubicBezTo>
                            <a:cubicBezTo>
                              <a:pt x="410" y="167"/>
                              <a:pt x="409" y="167"/>
                              <a:pt x="408" y="167"/>
                            </a:cubicBezTo>
                            <a:cubicBezTo>
                              <a:pt x="408" y="167"/>
                              <a:pt x="407" y="167"/>
                              <a:pt x="407" y="167"/>
                            </a:cubicBezTo>
                            <a:cubicBezTo>
                              <a:pt x="406" y="167"/>
                              <a:pt x="406" y="167"/>
                              <a:pt x="406" y="167"/>
                            </a:cubicBezTo>
                            <a:cubicBezTo>
                              <a:pt x="405" y="167"/>
                              <a:pt x="405" y="167"/>
                              <a:pt x="405" y="167"/>
                            </a:cubicBezTo>
                            <a:cubicBezTo>
                              <a:pt x="405" y="166"/>
                              <a:pt x="405" y="166"/>
                              <a:pt x="405" y="166"/>
                            </a:cubicBezTo>
                            <a:cubicBezTo>
                              <a:pt x="405" y="115"/>
                              <a:pt x="405" y="115"/>
                              <a:pt x="405" y="115"/>
                            </a:cubicBezTo>
                            <a:cubicBezTo>
                              <a:pt x="405" y="115"/>
                              <a:pt x="405" y="115"/>
                              <a:pt x="405" y="114"/>
                            </a:cubicBezTo>
                            <a:cubicBezTo>
                              <a:pt x="405" y="114"/>
                              <a:pt x="405" y="114"/>
                              <a:pt x="406" y="114"/>
                            </a:cubicBezTo>
                            <a:cubicBezTo>
                              <a:pt x="406" y="114"/>
                              <a:pt x="406" y="114"/>
                              <a:pt x="407" y="114"/>
                            </a:cubicBezTo>
                            <a:cubicBezTo>
                              <a:pt x="407" y="114"/>
                              <a:pt x="407" y="114"/>
                              <a:pt x="408" y="114"/>
                            </a:cubicBezTo>
                            <a:cubicBezTo>
                              <a:pt x="408" y="114"/>
                              <a:pt x="409" y="114"/>
                              <a:pt x="409" y="114"/>
                            </a:cubicBezTo>
                            <a:cubicBezTo>
                              <a:pt x="410" y="114"/>
                              <a:pt x="410" y="114"/>
                              <a:pt x="410" y="114"/>
                            </a:cubicBezTo>
                            <a:cubicBezTo>
                              <a:pt x="410" y="114"/>
                              <a:pt x="411" y="114"/>
                              <a:pt x="411" y="114"/>
                            </a:cubicBezTo>
                            <a:cubicBezTo>
                              <a:pt x="411" y="115"/>
                              <a:pt x="411" y="115"/>
                              <a:pt x="411" y="115"/>
                            </a:cubicBezTo>
                            <a:cubicBezTo>
                              <a:pt x="411" y="120"/>
                              <a:pt x="411" y="120"/>
                              <a:pt x="411" y="120"/>
                            </a:cubicBezTo>
                            <a:cubicBezTo>
                              <a:pt x="412" y="119"/>
                              <a:pt x="413" y="118"/>
                              <a:pt x="414" y="117"/>
                            </a:cubicBezTo>
                            <a:cubicBezTo>
                              <a:pt x="415" y="116"/>
                              <a:pt x="416" y="115"/>
                              <a:pt x="417" y="115"/>
                            </a:cubicBezTo>
                            <a:cubicBezTo>
                              <a:pt x="418" y="114"/>
                              <a:pt x="419" y="114"/>
                              <a:pt x="420" y="114"/>
                            </a:cubicBezTo>
                            <a:cubicBezTo>
                              <a:pt x="421" y="113"/>
                              <a:pt x="423" y="113"/>
                              <a:pt x="424" y="113"/>
                            </a:cubicBezTo>
                            <a:cubicBezTo>
                              <a:pt x="427" y="113"/>
                              <a:pt x="429" y="114"/>
                              <a:pt x="431" y="115"/>
                            </a:cubicBezTo>
                            <a:cubicBezTo>
                              <a:pt x="432" y="116"/>
                              <a:pt x="434" y="117"/>
                              <a:pt x="435" y="119"/>
                            </a:cubicBezTo>
                            <a:cubicBezTo>
                              <a:pt x="436" y="121"/>
                              <a:pt x="437" y="123"/>
                              <a:pt x="438" y="125"/>
                            </a:cubicBezTo>
                            <a:cubicBezTo>
                              <a:pt x="438" y="128"/>
                              <a:pt x="439" y="130"/>
                              <a:pt x="439" y="133"/>
                            </a:cubicBezTo>
                            <a:close/>
                            <a:moveTo>
                              <a:pt x="432" y="133"/>
                            </a:moveTo>
                            <a:cubicBezTo>
                              <a:pt x="432" y="132"/>
                              <a:pt x="431" y="130"/>
                              <a:pt x="431" y="128"/>
                            </a:cubicBezTo>
                            <a:cubicBezTo>
                              <a:pt x="431" y="126"/>
                              <a:pt x="430" y="125"/>
                              <a:pt x="430" y="123"/>
                            </a:cubicBezTo>
                            <a:cubicBezTo>
                              <a:pt x="429" y="122"/>
                              <a:pt x="428" y="121"/>
                              <a:pt x="427" y="120"/>
                            </a:cubicBezTo>
                            <a:cubicBezTo>
                              <a:pt x="426" y="119"/>
                              <a:pt x="424" y="119"/>
                              <a:pt x="423" y="119"/>
                            </a:cubicBezTo>
                            <a:cubicBezTo>
                              <a:pt x="422" y="119"/>
                              <a:pt x="421" y="119"/>
                              <a:pt x="420" y="119"/>
                            </a:cubicBezTo>
                            <a:cubicBezTo>
                              <a:pt x="419" y="120"/>
                              <a:pt x="418" y="120"/>
                              <a:pt x="417" y="121"/>
                            </a:cubicBezTo>
                            <a:cubicBezTo>
                              <a:pt x="417" y="121"/>
                              <a:pt x="416" y="122"/>
                              <a:pt x="415" y="123"/>
                            </a:cubicBezTo>
                            <a:cubicBezTo>
                              <a:pt x="414" y="124"/>
                              <a:pt x="413" y="125"/>
                              <a:pt x="412" y="126"/>
                            </a:cubicBezTo>
                            <a:cubicBezTo>
                              <a:pt x="412" y="141"/>
                              <a:pt x="412" y="141"/>
                              <a:pt x="412" y="141"/>
                            </a:cubicBezTo>
                            <a:cubicBezTo>
                              <a:pt x="414" y="143"/>
                              <a:pt x="415" y="145"/>
                              <a:pt x="417" y="146"/>
                            </a:cubicBezTo>
                            <a:cubicBezTo>
                              <a:pt x="419" y="147"/>
                              <a:pt x="420" y="148"/>
                              <a:pt x="422" y="148"/>
                            </a:cubicBezTo>
                            <a:cubicBezTo>
                              <a:pt x="424" y="148"/>
                              <a:pt x="425" y="147"/>
                              <a:pt x="427" y="146"/>
                            </a:cubicBezTo>
                            <a:cubicBezTo>
                              <a:pt x="428" y="146"/>
                              <a:pt x="429" y="144"/>
                              <a:pt x="429" y="143"/>
                            </a:cubicBezTo>
                            <a:cubicBezTo>
                              <a:pt x="430" y="142"/>
                              <a:pt x="431" y="140"/>
                              <a:pt x="431" y="139"/>
                            </a:cubicBezTo>
                            <a:cubicBezTo>
                              <a:pt x="431" y="137"/>
                              <a:pt x="432" y="135"/>
                              <a:pt x="432" y="133"/>
                            </a:cubicBezTo>
                            <a:close/>
                            <a:moveTo>
                              <a:pt x="480" y="132"/>
                            </a:moveTo>
                            <a:cubicBezTo>
                              <a:pt x="480" y="133"/>
                              <a:pt x="480" y="133"/>
                              <a:pt x="479" y="134"/>
                            </a:cubicBezTo>
                            <a:cubicBezTo>
                              <a:pt x="479" y="134"/>
                              <a:pt x="478" y="135"/>
                              <a:pt x="478" y="135"/>
                            </a:cubicBezTo>
                            <a:cubicBezTo>
                              <a:pt x="454" y="135"/>
                              <a:pt x="454" y="135"/>
                              <a:pt x="454" y="135"/>
                            </a:cubicBezTo>
                            <a:cubicBezTo>
                              <a:pt x="454" y="137"/>
                              <a:pt x="454" y="138"/>
                              <a:pt x="454" y="140"/>
                            </a:cubicBezTo>
                            <a:cubicBezTo>
                              <a:pt x="455" y="142"/>
                              <a:pt x="455" y="143"/>
                              <a:pt x="456" y="144"/>
                            </a:cubicBezTo>
                            <a:cubicBezTo>
                              <a:pt x="457" y="145"/>
                              <a:pt x="458" y="146"/>
                              <a:pt x="460" y="147"/>
                            </a:cubicBezTo>
                            <a:cubicBezTo>
                              <a:pt x="461" y="148"/>
                              <a:pt x="463" y="148"/>
                              <a:pt x="465" y="148"/>
                            </a:cubicBezTo>
                            <a:cubicBezTo>
                              <a:pt x="467" y="148"/>
                              <a:pt x="469" y="148"/>
                              <a:pt x="470" y="147"/>
                            </a:cubicBezTo>
                            <a:cubicBezTo>
                              <a:pt x="471" y="147"/>
                              <a:pt x="473" y="147"/>
                              <a:pt x="474" y="146"/>
                            </a:cubicBezTo>
                            <a:cubicBezTo>
                              <a:pt x="475" y="146"/>
                              <a:pt x="475" y="146"/>
                              <a:pt x="476" y="146"/>
                            </a:cubicBezTo>
                            <a:cubicBezTo>
                              <a:pt x="477" y="145"/>
                              <a:pt x="477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5"/>
                            </a:cubicBezTo>
                            <a:cubicBezTo>
                              <a:pt x="478" y="145"/>
                              <a:pt x="478" y="145"/>
                              <a:pt x="478" y="146"/>
                            </a:cubicBezTo>
                            <a:cubicBezTo>
                              <a:pt x="478" y="146"/>
                              <a:pt x="479" y="146"/>
                              <a:pt x="479" y="146"/>
                            </a:cubicBezTo>
                            <a:cubicBezTo>
                              <a:pt x="479" y="147"/>
                              <a:pt x="479" y="147"/>
                              <a:pt x="479" y="148"/>
                            </a:cubicBezTo>
                            <a:cubicBezTo>
                              <a:pt x="479" y="148"/>
                              <a:pt x="479" y="148"/>
                              <a:pt x="479" y="149"/>
                            </a:cubicBezTo>
                            <a:cubicBezTo>
                              <a:pt x="479" y="149"/>
                              <a:pt x="479" y="149"/>
                              <a:pt x="478" y="149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8" y="150"/>
                              <a:pt x="478" y="150"/>
                            </a:cubicBezTo>
                            <a:cubicBezTo>
                              <a:pt x="478" y="150"/>
                              <a:pt x="477" y="151"/>
                              <a:pt x="477" y="151"/>
                            </a:cubicBezTo>
                            <a:cubicBezTo>
                              <a:pt x="476" y="151"/>
                              <a:pt x="475" y="152"/>
                              <a:pt x="474" y="152"/>
                            </a:cubicBezTo>
                            <a:cubicBezTo>
                              <a:pt x="473" y="152"/>
                              <a:pt x="471" y="153"/>
                              <a:pt x="470" y="153"/>
                            </a:cubicBezTo>
                            <a:cubicBezTo>
                              <a:pt x="468" y="153"/>
                              <a:pt x="467" y="153"/>
                              <a:pt x="465" y="153"/>
                            </a:cubicBezTo>
                            <a:cubicBezTo>
                              <a:pt x="462" y="153"/>
                              <a:pt x="459" y="153"/>
                              <a:pt x="457" y="152"/>
                            </a:cubicBezTo>
                            <a:cubicBezTo>
                              <a:pt x="455" y="151"/>
                              <a:pt x="453" y="150"/>
                              <a:pt x="451" y="148"/>
                            </a:cubicBezTo>
                            <a:cubicBezTo>
                              <a:pt x="450" y="147"/>
                              <a:pt x="449" y="145"/>
                              <a:pt x="448" y="142"/>
                            </a:cubicBezTo>
                            <a:cubicBezTo>
                              <a:pt x="447" y="140"/>
                              <a:pt x="447" y="137"/>
                              <a:pt x="447" y="133"/>
                            </a:cubicBezTo>
                            <a:cubicBezTo>
                              <a:pt x="447" y="130"/>
                              <a:pt x="447" y="127"/>
                              <a:pt x="448" y="125"/>
                            </a:cubicBezTo>
                            <a:cubicBezTo>
                              <a:pt x="449" y="122"/>
                              <a:pt x="450" y="120"/>
                              <a:pt x="451" y="119"/>
                            </a:cubicBezTo>
                            <a:cubicBezTo>
                              <a:pt x="453" y="117"/>
                              <a:pt x="455" y="116"/>
                              <a:pt x="457" y="115"/>
                            </a:cubicBezTo>
                            <a:cubicBezTo>
                              <a:pt x="459" y="114"/>
                              <a:pt x="461" y="113"/>
                              <a:pt x="464" y="113"/>
                            </a:cubicBezTo>
                            <a:cubicBezTo>
                              <a:pt x="467" y="113"/>
                              <a:pt x="469" y="114"/>
                              <a:pt x="471" y="115"/>
                            </a:cubicBezTo>
                            <a:cubicBezTo>
                              <a:pt x="473" y="116"/>
                              <a:pt x="475" y="117"/>
                              <a:pt x="476" y="118"/>
                            </a:cubicBezTo>
                            <a:cubicBezTo>
                              <a:pt x="478" y="120"/>
                              <a:pt x="479" y="122"/>
                              <a:pt x="479" y="124"/>
                            </a:cubicBezTo>
                            <a:cubicBezTo>
                              <a:pt x="480" y="126"/>
                              <a:pt x="480" y="128"/>
                              <a:pt x="480" y="130"/>
                            </a:cubicBezTo>
                            <a:lnTo>
                              <a:pt x="480" y="132"/>
                            </a:lnTo>
                            <a:close/>
                            <a:moveTo>
                              <a:pt x="473" y="130"/>
                            </a:moveTo>
                            <a:cubicBezTo>
                              <a:pt x="474" y="126"/>
                              <a:pt x="473" y="123"/>
                              <a:pt x="471" y="121"/>
                            </a:cubicBezTo>
                            <a:cubicBezTo>
                              <a:pt x="469" y="119"/>
                              <a:pt x="467" y="118"/>
                              <a:pt x="464" y="118"/>
                            </a:cubicBezTo>
                            <a:cubicBezTo>
                              <a:pt x="462" y="118"/>
                              <a:pt x="461" y="119"/>
                              <a:pt x="459" y="119"/>
                            </a:cubicBezTo>
                            <a:cubicBezTo>
                              <a:pt x="458" y="120"/>
                              <a:pt x="457" y="121"/>
                              <a:pt x="456" y="122"/>
                            </a:cubicBezTo>
                            <a:cubicBezTo>
                              <a:pt x="455" y="123"/>
                              <a:pt x="455" y="124"/>
                              <a:pt x="454" y="125"/>
                            </a:cubicBezTo>
                            <a:cubicBezTo>
                              <a:pt x="454" y="127"/>
                              <a:pt x="454" y="128"/>
                              <a:pt x="454" y="130"/>
                            </a:cubicBezTo>
                            <a:lnTo>
                              <a:pt x="473" y="130"/>
                            </a:lnTo>
                            <a:close/>
                            <a:moveTo>
                              <a:pt x="518" y="152"/>
                            </a:moveTo>
                            <a:cubicBezTo>
                              <a:pt x="518" y="152"/>
                              <a:pt x="518" y="152"/>
                              <a:pt x="518" y="152"/>
                            </a:cubicBezTo>
                            <a:cubicBezTo>
                              <a:pt x="518" y="152"/>
                              <a:pt x="517" y="153"/>
                              <a:pt x="517" y="153"/>
                            </a:cubicBezTo>
                            <a:cubicBezTo>
                              <a:pt x="517" y="153"/>
                              <a:pt x="516" y="153"/>
                              <a:pt x="515" y="153"/>
                            </a:cubicBezTo>
                            <a:cubicBezTo>
                              <a:pt x="515" y="153"/>
                              <a:pt x="514" y="153"/>
                              <a:pt x="514" y="153"/>
                            </a:cubicBezTo>
                            <a:cubicBezTo>
                              <a:pt x="513" y="153"/>
                              <a:pt x="513" y="152"/>
                              <a:pt x="513" y="152"/>
                            </a:cubicBezTo>
                            <a:cubicBezTo>
                              <a:pt x="513" y="152"/>
                              <a:pt x="512" y="152"/>
                              <a:pt x="512" y="152"/>
                            </a:cubicBezTo>
                            <a:cubicBezTo>
                              <a:pt x="512" y="148"/>
                              <a:pt x="512" y="148"/>
                              <a:pt x="512" y="148"/>
                            </a:cubicBezTo>
                            <a:cubicBezTo>
                              <a:pt x="511" y="150"/>
                              <a:pt x="509" y="151"/>
                              <a:pt x="507" y="152"/>
                            </a:cubicBezTo>
                            <a:cubicBezTo>
                              <a:pt x="505" y="153"/>
                              <a:pt x="503" y="153"/>
                              <a:pt x="501" y="153"/>
                            </a:cubicBezTo>
                            <a:cubicBezTo>
                              <a:pt x="499" y="153"/>
                              <a:pt x="497" y="153"/>
                              <a:pt x="496" y="153"/>
                            </a:cubicBezTo>
                            <a:cubicBezTo>
                              <a:pt x="494" y="152"/>
                              <a:pt x="493" y="151"/>
                              <a:pt x="492" y="150"/>
                            </a:cubicBezTo>
                            <a:cubicBezTo>
                              <a:pt x="491" y="149"/>
                              <a:pt x="490" y="148"/>
                              <a:pt x="489" y="147"/>
                            </a:cubicBezTo>
                            <a:cubicBezTo>
                              <a:pt x="489" y="146"/>
                              <a:pt x="488" y="144"/>
                              <a:pt x="488" y="142"/>
                            </a:cubicBezTo>
                            <a:cubicBezTo>
                              <a:pt x="488" y="140"/>
                              <a:pt x="489" y="138"/>
                              <a:pt x="490" y="137"/>
                            </a:cubicBezTo>
                            <a:cubicBezTo>
                              <a:pt x="490" y="135"/>
                              <a:pt x="492" y="134"/>
                              <a:pt x="493" y="133"/>
                            </a:cubicBezTo>
                            <a:cubicBezTo>
                              <a:pt x="495" y="132"/>
                              <a:pt x="497" y="131"/>
                              <a:pt x="499" y="131"/>
                            </a:cubicBezTo>
                            <a:cubicBezTo>
                              <a:pt x="501" y="130"/>
                              <a:pt x="504" y="130"/>
                              <a:pt x="507" y="130"/>
                            </a:cubicBezTo>
                            <a:cubicBezTo>
                              <a:pt x="512" y="130"/>
                              <a:pt x="512" y="130"/>
                              <a:pt x="512" y="130"/>
                            </a:cubicBezTo>
                            <a:cubicBezTo>
                              <a:pt x="512" y="127"/>
                              <a:pt x="512" y="127"/>
                              <a:pt x="512" y="127"/>
                            </a:cubicBezTo>
                            <a:cubicBezTo>
                              <a:pt x="512" y="126"/>
                              <a:pt x="511" y="125"/>
                              <a:pt x="511" y="124"/>
                            </a:cubicBezTo>
                            <a:cubicBezTo>
                              <a:pt x="511" y="122"/>
                              <a:pt x="510" y="122"/>
                              <a:pt x="510" y="121"/>
                            </a:cubicBezTo>
                            <a:cubicBezTo>
                              <a:pt x="509" y="120"/>
                              <a:pt x="508" y="120"/>
                              <a:pt x="507" y="119"/>
                            </a:cubicBezTo>
                            <a:cubicBezTo>
                              <a:pt x="506" y="119"/>
                              <a:pt x="505" y="119"/>
                              <a:pt x="503" y="119"/>
                            </a:cubicBezTo>
                            <a:cubicBezTo>
                              <a:pt x="502" y="119"/>
                              <a:pt x="500" y="119"/>
                              <a:pt x="499" y="119"/>
                            </a:cubicBezTo>
                            <a:cubicBezTo>
                              <a:pt x="497" y="120"/>
                              <a:pt x="496" y="120"/>
                              <a:pt x="495" y="121"/>
                            </a:cubicBezTo>
                            <a:cubicBezTo>
                              <a:pt x="494" y="121"/>
                              <a:pt x="494" y="121"/>
                              <a:pt x="493" y="122"/>
                            </a:cubicBezTo>
                            <a:cubicBezTo>
                              <a:pt x="492" y="122"/>
                              <a:pt x="492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1" y="122"/>
                            </a:cubicBezTo>
                            <a:cubicBezTo>
                              <a:pt x="491" y="122"/>
                              <a:pt x="491" y="122"/>
                              <a:pt x="490" y="122"/>
                            </a:cubicBezTo>
                            <a:cubicBezTo>
                              <a:pt x="490" y="122"/>
                              <a:pt x="490" y="121"/>
                              <a:pt x="490" y="121"/>
                            </a:cubicBezTo>
                            <a:cubicBezTo>
                              <a:pt x="490" y="121"/>
                              <a:pt x="490" y="120"/>
                              <a:pt x="490" y="120"/>
                            </a:cubicBezTo>
                            <a:cubicBezTo>
                              <a:pt x="490" y="119"/>
                              <a:pt x="490" y="119"/>
                              <a:pt x="490" y="118"/>
                            </a:cubicBezTo>
                            <a:cubicBezTo>
                              <a:pt x="490" y="118"/>
                              <a:pt x="491" y="117"/>
                              <a:pt x="491" y="117"/>
                            </a:cubicBezTo>
                            <a:cubicBezTo>
                              <a:pt x="491" y="117"/>
                              <a:pt x="492" y="116"/>
                              <a:pt x="493" y="116"/>
                            </a:cubicBezTo>
                            <a:cubicBezTo>
                              <a:pt x="494" y="115"/>
                              <a:pt x="495" y="115"/>
                              <a:pt x="496" y="115"/>
                            </a:cubicBezTo>
                            <a:cubicBezTo>
                              <a:pt x="497" y="114"/>
                              <a:pt x="498" y="114"/>
                              <a:pt x="500" y="114"/>
                            </a:cubicBezTo>
                            <a:cubicBezTo>
                              <a:pt x="501" y="113"/>
                              <a:pt x="502" y="113"/>
                              <a:pt x="504" y="113"/>
                            </a:cubicBezTo>
                            <a:cubicBezTo>
                              <a:pt x="506" y="113"/>
                              <a:pt x="509" y="114"/>
                              <a:pt x="511" y="114"/>
                            </a:cubicBezTo>
                            <a:cubicBezTo>
                              <a:pt x="512" y="115"/>
                              <a:pt x="514" y="116"/>
                              <a:pt x="515" y="117"/>
                            </a:cubicBezTo>
                            <a:cubicBezTo>
                              <a:pt x="516" y="118"/>
                              <a:pt x="517" y="119"/>
                              <a:pt x="517" y="121"/>
                            </a:cubicBezTo>
                            <a:cubicBezTo>
                              <a:pt x="518" y="123"/>
                              <a:pt x="518" y="125"/>
                              <a:pt x="518" y="127"/>
                            </a:cubicBezTo>
                            <a:lnTo>
                              <a:pt x="518" y="152"/>
                            </a:lnTo>
                            <a:close/>
                            <a:moveTo>
                              <a:pt x="512" y="135"/>
                            </a:moveTo>
                            <a:cubicBezTo>
                              <a:pt x="506" y="135"/>
                              <a:pt x="506" y="135"/>
                              <a:pt x="506" y="135"/>
                            </a:cubicBezTo>
                            <a:cubicBezTo>
                              <a:pt x="504" y="135"/>
                              <a:pt x="502" y="135"/>
                              <a:pt x="501" y="135"/>
                            </a:cubicBezTo>
                            <a:cubicBezTo>
                              <a:pt x="500" y="136"/>
                              <a:pt x="499" y="136"/>
                              <a:pt x="498" y="137"/>
                            </a:cubicBezTo>
                            <a:cubicBezTo>
                              <a:pt x="497" y="137"/>
                              <a:pt x="496" y="138"/>
                              <a:pt x="496" y="139"/>
                            </a:cubicBezTo>
                            <a:cubicBezTo>
                              <a:pt x="495" y="140"/>
                              <a:pt x="495" y="141"/>
                              <a:pt x="495" y="142"/>
                            </a:cubicBezTo>
                            <a:cubicBezTo>
                              <a:pt x="495" y="144"/>
                              <a:pt x="496" y="145"/>
                              <a:pt x="497" y="146"/>
                            </a:cubicBezTo>
                            <a:cubicBezTo>
                              <a:pt x="498" y="148"/>
                              <a:pt x="500" y="148"/>
                              <a:pt x="502" y="148"/>
                            </a:cubicBezTo>
                            <a:cubicBezTo>
                              <a:pt x="504" y="148"/>
                              <a:pt x="505" y="148"/>
                              <a:pt x="507" y="147"/>
                            </a:cubicBezTo>
                            <a:cubicBezTo>
                              <a:pt x="508" y="146"/>
                              <a:pt x="510" y="144"/>
                              <a:pt x="512" y="143"/>
                            </a:cubicBezTo>
                            <a:lnTo>
                              <a:pt x="512" y="135"/>
                            </a:lnTo>
                            <a:close/>
                            <a:moveTo>
                              <a:pt x="562" y="152"/>
                            </a:move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2" y="152"/>
                              <a:pt x="562" y="152"/>
                              <a:pt x="562" y="152"/>
                            </a:cubicBezTo>
                            <a:cubicBezTo>
                              <a:pt x="561" y="153"/>
                              <a:pt x="561" y="153"/>
                              <a:pt x="561" y="153"/>
                            </a:cubicBezTo>
                            <a:cubicBezTo>
                              <a:pt x="560" y="153"/>
                              <a:pt x="560" y="153"/>
                              <a:pt x="559" y="153"/>
                            </a:cubicBezTo>
                            <a:cubicBezTo>
                              <a:pt x="558" y="153"/>
                              <a:pt x="558" y="153"/>
                              <a:pt x="557" y="153"/>
                            </a:cubicBezTo>
                            <a:cubicBezTo>
                              <a:pt x="557" y="153"/>
                              <a:pt x="557" y="153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52"/>
                              <a:pt x="556" y="152"/>
                              <a:pt x="556" y="152"/>
                            </a:cubicBezTo>
                            <a:cubicBezTo>
                              <a:pt x="556" y="130"/>
                              <a:pt x="556" y="130"/>
                              <a:pt x="556" y="130"/>
                            </a:cubicBezTo>
                            <a:cubicBezTo>
                              <a:pt x="556" y="128"/>
                              <a:pt x="555" y="126"/>
                              <a:pt x="555" y="125"/>
                            </a:cubicBezTo>
                            <a:cubicBezTo>
                              <a:pt x="555" y="124"/>
                              <a:pt x="554" y="123"/>
                              <a:pt x="554" y="122"/>
                            </a:cubicBezTo>
                            <a:cubicBezTo>
                              <a:pt x="553" y="121"/>
                              <a:pt x="552" y="120"/>
                              <a:pt x="551" y="120"/>
                            </a:cubicBezTo>
                            <a:cubicBezTo>
                              <a:pt x="550" y="119"/>
                              <a:pt x="549" y="119"/>
                              <a:pt x="548" y="119"/>
                            </a:cubicBezTo>
                            <a:cubicBezTo>
                              <a:pt x="546" y="119"/>
                              <a:pt x="545" y="120"/>
                              <a:pt x="543" y="121"/>
                            </a:cubicBezTo>
                            <a:cubicBezTo>
                              <a:pt x="541" y="122"/>
                              <a:pt x="539" y="124"/>
                              <a:pt x="538" y="126"/>
                            </a:cubicBezTo>
                            <a:cubicBezTo>
                              <a:pt x="538" y="152"/>
                              <a:pt x="538" y="152"/>
                              <a:pt x="538" y="152"/>
                            </a:cubicBezTo>
                            <a:cubicBezTo>
                              <a:pt x="538" y="152"/>
                              <a:pt x="538" y="152"/>
                              <a:pt x="537" y="152"/>
                            </a:cubicBezTo>
                            <a:cubicBezTo>
                              <a:pt x="537" y="152"/>
                              <a:pt x="537" y="152"/>
                              <a:pt x="537" y="152"/>
                            </a:cubicBezTo>
                            <a:cubicBezTo>
                              <a:pt x="537" y="153"/>
                              <a:pt x="536" y="153"/>
                              <a:pt x="536" y="153"/>
                            </a:cubicBezTo>
                            <a:cubicBezTo>
                              <a:pt x="535" y="153"/>
                              <a:pt x="535" y="153"/>
                              <a:pt x="534" y="153"/>
                            </a:cubicBezTo>
                            <a:cubicBezTo>
                              <a:pt x="534" y="153"/>
                              <a:pt x="533" y="153"/>
                              <a:pt x="533" y="153"/>
                            </a:cubicBezTo>
                            <a:cubicBezTo>
                              <a:pt x="532" y="153"/>
                              <a:pt x="532" y="153"/>
                              <a:pt x="532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52"/>
                              <a:pt x="531" y="152"/>
                              <a:pt x="531" y="152"/>
                            </a:cubicBezTo>
                            <a:cubicBezTo>
                              <a:pt x="531" y="115"/>
                              <a:pt x="531" y="115"/>
                              <a:pt x="531" y="115"/>
                            </a:cubicBezTo>
                            <a:cubicBezTo>
                              <a:pt x="531" y="115"/>
                              <a:pt x="531" y="115"/>
                              <a:pt x="531" y="114"/>
                            </a:cubicBezTo>
                            <a:cubicBezTo>
                              <a:pt x="531" y="114"/>
                              <a:pt x="531" y="114"/>
                              <a:pt x="532" y="114"/>
                            </a:cubicBezTo>
                            <a:cubicBezTo>
                              <a:pt x="532" y="114"/>
                              <a:pt x="532" y="114"/>
                              <a:pt x="532" y="114"/>
                            </a:cubicBezTo>
                            <a:cubicBezTo>
                              <a:pt x="533" y="114"/>
                              <a:pt x="533" y="114"/>
                              <a:pt x="534" y="114"/>
                            </a:cubicBezTo>
                            <a:cubicBezTo>
                              <a:pt x="535" y="114"/>
                              <a:pt x="535" y="114"/>
                              <a:pt x="535" y="114"/>
                            </a:cubicBezTo>
                            <a:cubicBezTo>
                              <a:pt x="536" y="114"/>
                              <a:pt x="536" y="114"/>
                              <a:pt x="536" y="114"/>
                            </a:cubicBezTo>
                            <a:cubicBezTo>
                              <a:pt x="537" y="114"/>
                              <a:pt x="537" y="114"/>
                              <a:pt x="537" y="114"/>
                            </a:cubicBezTo>
                            <a:cubicBezTo>
                              <a:pt x="537" y="115"/>
                              <a:pt x="537" y="115"/>
                              <a:pt x="537" y="115"/>
                            </a:cubicBezTo>
                            <a:cubicBezTo>
                              <a:pt x="537" y="120"/>
                              <a:pt x="537" y="120"/>
                              <a:pt x="537" y="120"/>
                            </a:cubicBezTo>
                            <a:cubicBezTo>
                              <a:pt x="539" y="118"/>
                              <a:pt x="541" y="116"/>
                              <a:pt x="543" y="115"/>
                            </a:cubicBezTo>
                            <a:cubicBezTo>
                              <a:pt x="545" y="114"/>
                              <a:pt x="547" y="113"/>
                              <a:pt x="549" y="113"/>
                            </a:cubicBezTo>
                            <a:cubicBezTo>
                              <a:pt x="552" y="113"/>
                              <a:pt x="554" y="114"/>
                              <a:pt x="555" y="114"/>
                            </a:cubicBezTo>
                            <a:cubicBezTo>
                              <a:pt x="557" y="115"/>
                              <a:pt x="558" y="116"/>
                              <a:pt x="559" y="118"/>
                            </a:cubicBezTo>
                            <a:cubicBezTo>
                              <a:pt x="560" y="119"/>
                              <a:pt x="561" y="121"/>
                              <a:pt x="562" y="123"/>
                            </a:cubicBezTo>
                            <a:cubicBezTo>
                              <a:pt x="562" y="124"/>
                              <a:pt x="562" y="127"/>
                              <a:pt x="562" y="129"/>
                            </a:cubicBezTo>
                            <a:lnTo>
                              <a:pt x="562" y="152"/>
                            </a:lnTo>
                            <a:close/>
                            <a:moveTo>
                              <a:pt x="634" y="133"/>
                            </a:moveTo>
                            <a:cubicBezTo>
                              <a:pt x="634" y="136"/>
                              <a:pt x="634" y="139"/>
                              <a:pt x="633" y="142"/>
                            </a:cubicBezTo>
                            <a:cubicBezTo>
                              <a:pt x="632" y="144"/>
                              <a:pt x="631" y="146"/>
                              <a:pt x="629" y="148"/>
                            </a:cubicBezTo>
                            <a:cubicBezTo>
                              <a:pt x="627" y="150"/>
                              <a:pt x="625" y="151"/>
                              <a:pt x="623" y="152"/>
                            </a:cubicBezTo>
                            <a:cubicBezTo>
                              <a:pt x="620" y="153"/>
                              <a:pt x="617" y="153"/>
                              <a:pt x="614" y="153"/>
                            </a:cubicBezTo>
                            <a:cubicBezTo>
                              <a:pt x="611" y="153"/>
                              <a:pt x="609" y="153"/>
                              <a:pt x="606" y="152"/>
                            </a:cubicBezTo>
                            <a:cubicBezTo>
                              <a:pt x="604" y="151"/>
                              <a:pt x="602" y="150"/>
                              <a:pt x="600" y="148"/>
                            </a:cubicBezTo>
                            <a:cubicBezTo>
                              <a:pt x="598" y="147"/>
                              <a:pt x="597" y="145"/>
                              <a:pt x="596" y="142"/>
                            </a:cubicBezTo>
                            <a:cubicBezTo>
                              <a:pt x="595" y="140"/>
                              <a:pt x="595" y="137"/>
                              <a:pt x="595" y="134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1"/>
                              <a:pt x="595" y="101"/>
                              <a:pt x="595" y="101"/>
                            </a:cubicBezTo>
                            <a:cubicBezTo>
                              <a:pt x="595" y="100"/>
                              <a:pt x="595" y="100"/>
                              <a:pt x="596" y="100"/>
                            </a:cubicBezTo>
                            <a:cubicBezTo>
                              <a:pt x="596" y="100"/>
                              <a:pt x="596" y="100"/>
                              <a:pt x="597" y="100"/>
                            </a:cubicBezTo>
                            <a:cubicBezTo>
                              <a:pt x="597" y="100"/>
                              <a:pt x="598" y="100"/>
                              <a:pt x="598" y="100"/>
                            </a:cubicBezTo>
                            <a:cubicBezTo>
                              <a:pt x="599" y="100"/>
                              <a:pt x="599" y="100"/>
                              <a:pt x="600" y="100"/>
                            </a:cubicBezTo>
                            <a:cubicBezTo>
                              <a:pt x="600" y="100"/>
                              <a:pt x="601" y="100"/>
                              <a:pt x="601" y="100"/>
                            </a:cubicBezTo>
                            <a:cubicBezTo>
                              <a:pt x="601" y="100"/>
                              <a:pt x="601" y="100"/>
                              <a:pt x="602" y="101"/>
                            </a:cubicBezTo>
                            <a:cubicBezTo>
                              <a:pt x="602" y="101"/>
                              <a:pt x="602" y="101"/>
                              <a:pt x="602" y="101"/>
                            </a:cubicBezTo>
                            <a:cubicBezTo>
                              <a:pt x="602" y="133"/>
                              <a:pt x="602" y="133"/>
                              <a:pt x="602" y="133"/>
                            </a:cubicBezTo>
                            <a:cubicBezTo>
                              <a:pt x="602" y="135"/>
                              <a:pt x="602" y="137"/>
                              <a:pt x="603" y="139"/>
                            </a:cubicBezTo>
                            <a:cubicBezTo>
                              <a:pt x="603" y="141"/>
                              <a:pt x="604" y="143"/>
                              <a:pt x="605" y="144"/>
                            </a:cubicBezTo>
                            <a:cubicBezTo>
                              <a:pt x="606" y="145"/>
                              <a:pt x="608" y="146"/>
                              <a:pt x="609" y="146"/>
                            </a:cubicBezTo>
                            <a:cubicBezTo>
                              <a:pt x="611" y="147"/>
                              <a:pt x="613" y="147"/>
                              <a:pt x="615" y="147"/>
                            </a:cubicBezTo>
                            <a:cubicBezTo>
                              <a:pt x="617" y="147"/>
                              <a:pt x="618" y="147"/>
                              <a:pt x="620" y="146"/>
                            </a:cubicBezTo>
                            <a:cubicBezTo>
                              <a:pt x="622" y="146"/>
                              <a:pt x="623" y="145"/>
                              <a:pt x="624" y="144"/>
                            </a:cubicBezTo>
                            <a:cubicBezTo>
                              <a:pt x="625" y="143"/>
                              <a:pt x="626" y="141"/>
                              <a:pt x="626" y="139"/>
                            </a:cubicBezTo>
                            <a:cubicBezTo>
                              <a:pt x="627" y="138"/>
                              <a:pt x="627" y="136"/>
                              <a:pt x="627" y="133"/>
                            </a:cubicBezTo>
                            <a:cubicBezTo>
                              <a:pt x="627" y="101"/>
                              <a:pt x="627" y="101"/>
                              <a:pt x="627" y="101"/>
                            </a:cubicBezTo>
                            <a:cubicBezTo>
                              <a:pt x="627" y="101"/>
                              <a:pt x="627" y="101"/>
                              <a:pt x="628" y="101"/>
                            </a:cubicBezTo>
                            <a:cubicBezTo>
                              <a:pt x="628" y="100"/>
                              <a:pt x="628" y="100"/>
                              <a:pt x="628" y="100"/>
                            </a:cubicBezTo>
                            <a:cubicBezTo>
                              <a:pt x="628" y="100"/>
                              <a:pt x="629" y="100"/>
                              <a:pt x="629" y="100"/>
                            </a:cubicBezTo>
                            <a:cubicBezTo>
                              <a:pt x="630" y="100"/>
                              <a:pt x="630" y="100"/>
                              <a:pt x="631" y="100"/>
                            </a:cubicBezTo>
                            <a:cubicBezTo>
                              <a:pt x="631" y="100"/>
                              <a:pt x="632" y="100"/>
                              <a:pt x="632" y="100"/>
                            </a:cubicBezTo>
                            <a:cubicBezTo>
                              <a:pt x="633" y="100"/>
                              <a:pt x="633" y="100"/>
                              <a:pt x="634" y="100"/>
                            </a:cubicBezTo>
                            <a:cubicBezTo>
                              <a:pt x="634" y="100"/>
                              <a:pt x="634" y="100"/>
                              <a:pt x="634" y="101"/>
                            </a:cubicBezTo>
                            <a:cubicBezTo>
                              <a:pt x="634" y="101"/>
                              <a:pt x="634" y="101"/>
                              <a:pt x="634" y="101"/>
                            </a:cubicBezTo>
                            <a:lnTo>
                              <a:pt x="634" y="133"/>
                            </a:lnTo>
                            <a:close/>
                            <a:moveTo>
                              <a:pt x="679" y="152"/>
                            </a:moveTo>
                            <a:cubicBezTo>
                              <a:pt x="679" y="152"/>
                              <a:pt x="679" y="152"/>
                              <a:pt x="679" y="152"/>
                            </a:cubicBezTo>
                            <a:cubicBezTo>
                              <a:pt x="679" y="152"/>
                              <a:pt x="679" y="152"/>
                              <a:pt x="678" y="152"/>
                            </a:cubicBezTo>
                            <a:cubicBezTo>
                              <a:pt x="678" y="153"/>
                              <a:pt x="678" y="153"/>
                              <a:pt x="677" y="153"/>
                            </a:cubicBezTo>
                            <a:cubicBezTo>
                              <a:pt x="677" y="153"/>
                              <a:pt x="676" y="153"/>
                              <a:pt x="676" y="153"/>
                            </a:cubicBezTo>
                            <a:cubicBezTo>
                              <a:pt x="675" y="153"/>
                              <a:pt x="675" y="153"/>
                              <a:pt x="674" y="153"/>
                            </a:cubicBezTo>
                            <a:cubicBezTo>
                              <a:pt x="674" y="153"/>
                              <a:pt x="673" y="153"/>
                              <a:pt x="673" y="152"/>
                            </a:cubicBezTo>
                            <a:cubicBezTo>
                              <a:pt x="673" y="152"/>
                              <a:pt x="673" y="152"/>
                              <a:pt x="673" y="152"/>
                            </a:cubicBezTo>
                            <a:cubicBezTo>
                              <a:pt x="673" y="152"/>
                              <a:pt x="672" y="152"/>
                              <a:pt x="672" y="152"/>
                            </a:cubicBezTo>
                            <a:cubicBezTo>
                              <a:pt x="672" y="130"/>
                              <a:pt x="672" y="130"/>
                              <a:pt x="672" y="130"/>
                            </a:cubicBezTo>
                            <a:cubicBezTo>
                              <a:pt x="672" y="128"/>
                              <a:pt x="672" y="126"/>
                              <a:pt x="672" y="125"/>
                            </a:cubicBezTo>
                            <a:cubicBezTo>
                              <a:pt x="672" y="124"/>
                              <a:pt x="671" y="123"/>
                              <a:pt x="671" y="122"/>
                            </a:cubicBezTo>
                            <a:cubicBezTo>
                              <a:pt x="670" y="121"/>
                              <a:pt x="669" y="120"/>
                              <a:pt x="668" y="120"/>
                            </a:cubicBezTo>
                            <a:cubicBezTo>
                              <a:pt x="667" y="119"/>
                              <a:pt x="666" y="119"/>
                              <a:pt x="665" y="119"/>
                            </a:cubicBezTo>
                            <a:cubicBezTo>
                              <a:pt x="663" y="119"/>
                              <a:pt x="661" y="120"/>
                              <a:pt x="660" y="121"/>
                            </a:cubicBezTo>
                            <a:cubicBezTo>
                              <a:pt x="658" y="122"/>
                              <a:pt x="656" y="124"/>
                              <a:pt x="654" y="126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2"/>
                              <a:pt x="654" y="152"/>
                              <a:pt x="654" y="152"/>
                            </a:cubicBezTo>
                            <a:cubicBezTo>
                              <a:pt x="654" y="153"/>
                              <a:pt x="653" y="153"/>
                              <a:pt x="653" y="153"/>
                            </a:cubicBezTo>
                            <a:cubicBezTo>
                              <a:pt x="652" y="153"/>
                              <a:pt x="652" y="153"/>
                              <a:pt x="651" y="153"/>
                            </a:cubicBezTo>
                            <a:cubicBezTo>
                              <a:pt x="650" y="153"/>
                              <a:pt x="650" y="153"/>
                              <a:pt x="649" y="153"/>
                            </a:cubicBezTo>
                            <a:cubicBezTo>
                              <a:pt x="649" y="153"/>
                              <a:pt x="649" y="153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52"/>
                              <a:pt x="648" y="152"/>
                              <a:pt x="648" y="152"/>
                            </a:cubicBezTo>
                            <a:cubicBezTo>
                              <a:pt x="648" y="115"/>
                              <a:pt x="648" y="115"/>
                              <a:pt x="648" y="115"/>
                            </a:cubicBezTo>
                            <a:cubicBezTo>
                              <a:pt x="648" y="115"/>
                              <a:pt x="648" y="115"/>
                              <a:pt x="648" y="114"/>
                            </a:cubicBezTo>
                            <a:cubicBezTo>
                              <a:pt x="648" y="114"/>
                              <a:pt x="648" y="114"/>
                              <a:pt x="648" y="114"/>
                            </a:cubicBezTo>
                            <a:cubicBezTo>
                              <a:pt x="649" y="114"/>
                              <a:pt x="649" y="114"/>
                              <a:pt x="649" y="114"/>
                            </a:cubicBezTo>
                            <a:cubicBezTo>
                              <a:pt x="650" y="114"/>
                              <a:pt x="650" y="114"/>
                              <a:pt x="651" y="114"/>
                            </a:cubicBezTo>
                            <a:cubicBezTo>
                              <a:pt x="651" y="114"/>
                              <a:pt x="652" y="114"/>
                              <a:pt x="652" y="114"/>
                            </a:cubicBezTo>
                            <a:cubicBezTo>
                              <a:pt x="653" y="114"/>
                              <a:pt x="653" y="114"/>
                              <a:pt x="653" y="114"/>
                            </a:cubicBezTo>
                            <a:cubicBezTo>
                              <a:pt x="653" y="114"/>
                              <a:pt x="654" y="114"/>
                              <a:pt x="654" y="114"/>
                            </a:cubicBezTo>
                            <a:cubicBezTo>
                              <a:pt x="654" y="115"/>
                              <a:pt x="654" y="115"/>
                              <a:pt x="654" y="115"/>
                            </a:cubicBezTo>
                            <a:cubicBezTo>
                              <a:pt x="654" y="120"/>
                              <a:pt x="654" y="120"/>
                              <a:pt x="654" y="120"/>
                            </a:cubicBezTo>
                            <a:cubicBezTo>
                              <a:pt x="656" y="118"/>
                              <a:pt x="658" y="116"/>
                              <a:pt x="660" y="115"/>
                            </a:cubicBezTo>
                            <a:cubicBezTo>
                              <a:pt x="662" y="114"/>
                              <a:pt x="664" y="113"/>
                              <a:pt x="666" y="113"/>
                            </a:cubicBezTo>
                            <a:cubicBezTo>
                              <a:pt x="669" y="113"/>
                              <a:pt x="671" y="114"/>
                              <a:pt x="672" y="114"/>
                            </a:cubicBezTo>
                            <a:cubicBezTo>
                              <a:pt x="674" y="115"/>
                              <a:pt x="675" y="116"/>
                              <a:pt x="676" y="118"/>
                            </a:cubicBezTo>
                            <a:cubicBezTo>
                              <a:pt x="677" y="119"/>
                              <a:pt x="678" y="121"/>
                              <a:pt x="678" y="123"/>
                            </a:cubicBezTo>
                            <a:cubicBezTo>
                              <a:pt x="679" y="124"/>
                              <a:pt x="679" y="127"/>
                              <a:pt x="679" y="129"/>
                            </a:cubicBezTo>
                            <a:lnTo>
                              <a:pt x="679" y="152"/>
                            </a:lnTo>
                            <a:close/>
                            <a:moveTo>
                              <a:pt x="699" y="103"/>
                            </a:moveTo>
                            <a:cubicBezTo>
                              <a:pt x="699" y="104"/>
                              <a:pt x="699" y="105"/>
                              <a:pt x="698" y="106"/>
                            </a:cubicBezTo>
                            <a:cubicBezTo>
                              <a:pt x="698" y="106"/>
                              <a:pt x="697" y="107"/>
                              <a:pt x="695" y="107"/>
                            </a:cubicBezTo>
                            <a:cubicBezTo>
                              <a:pt x="693" y="107"/>
                              <a:pt x="692" y="106"/>
                              <a:pt x="692" y="106"/>
                            </a:cubicBezTo>
                            <a:cubicBezTo>
                              <a:pt x="691" y="105"/>
                              <a:pt x="691" y="104"/>
                              <a:pt x="691" y="103"/>
                            </a:cubicBezTo>
                            <a:cubicBezTo>
                              <a:pt x="691" y="101"/>
                              <a:pt x="691" y="100"/>
                              <a:pt x="692" y="100"/>
                            </a:cubicBezTo>
                            <a:cubicBezTo>
                              <a:pt x="692" y="99"/>
                              <a:pt x="694" y="99"/>
                              <a:pt x="695" y="99"/>
                            </a:cubicBezTo>
                            <a:cubicBezTo>
                              <a:pt x="697" y="99"/>
                              <a:pt x="698" y="99"/>
                              <a:pt x="698" y="100"/>
                            </a:cubicBezTo>
                            <a:cubicBezTo>
                              <a:pt x="699" y="100"/>
                              <a:pt x="699" y="101"/>
                              <a:pt x="699" y="103"/>
                            </a:cubicBezTo>
                            <a:close/>
                            <a:moveTo>
                              <a:pt x="698" y="152"/>
                            </a:move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2"/>
                              <a:pt x="698" y="152"/>
                              <a:pt x="698" y="152"/>
                            </a:cubicBezTo>
                            <a:cubicBezTo>
                              <a:pt x="698" y="153"/>
                              <a:pt x="697" y="153"/>
                              <a:pt x="697" y="153"/>
                            </a:cubicBezTo>
                            <a:cubicBezTo>
                              <a:pt x="696" y="153"/>
                              <a:pt x="696" y="153"/>
                              <a:pt x="695" y="153"/>
                            </a:cubicBezTo>
                            <a:cubicBezTo>
                              <a:pt x="694" y="153"/>
                              <a:pt x="694" y="153"/>
                              <a:pt x="693" y="153"/>
                            </a:cubicBezTo>
                            <a:cubicBezTo>
                              <a:pt x="693" y="153"/>
                              <a:pt x="693" y="153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52"/>
                              <a:pt x="692" y="152"/>
                              <a:pt x="692" y="152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5"/>
                              <a:pt x="692" y="115"/>
                              <a:pt x="692" y="115"/>
                            </a:cubicBezTo>
                            <a:cubicBezTo>
                              <a:pt x="692" y="114"/>
                              <a:pt x="692" y="114"/>
                              <a:pt x="692" y="114"/>
                            </a:cubicBezTo>
                            <a:cubicBezTo>
                              <a:pt x="693" y="114"/>
                              <a:pt x="693" y="114"/>
                              <a:pt x="693" y="114"/>
                            </a:cubicBezTo>
                            <a:cubicBezTo>
                              <a:pt x="694" y="114"/>
                              <a:pt x="694" y="114"/>
                              <a:pt x="695" y="114"/>
                            </a:cubicBezTo>
                            <a:cubicBezTo>
                              <a:pt x="696" y="114"/>
                              <a:pt x="696" y="114"/>
                              <a:pt x="697" y="114"/>
                            </a:cubicBezTo>
                            <a:cubicBezTo>
                              <a:pt x="697" y="114"/>
                              <a:pt x="698" y="114"/>
                              <a:pt x="698" y="114"/>
                            </a:cubicBezTo>
                            <a:cubicBezTo>
                              <a:pt x="698" y="114"/>
                              <a:pt x="698" y="114"/>
                              <a:pt x="698" y="115"/>
                            </a:cubicBezTo>
                            <a:cubicBezTo>
                              <a:pt x="698" y="115"/>
                              <a:pt x="698" y="115"/>
                              <a:pt x="698" y="115"/>
                            </a:cubicBezTo>
                            <a:lnTo>
                              <a:pt x="698" y="152"/>
                            </a:lnTo>
                            <a:close/>
                            <a:moveTo>
                              <a:pt x="745" y="133"/>
                            </a:moveTo>
                            <a:cubicBezTo>
                              <a:pt x="745" y="136"/>
                              <a:pt x="745" y="139"/>
                              <a:pt x="744" y="141"/>
                            </a:cubicBezTo>
                            <a:cubicBezTo>
                              <a:pt x="743" y="144"/>
                              <a:pt x="742" y="146"/>
                              <a:pt x="740" y="148"/>
                            </a:cubicBezTo>
                            <a:cubicBezTo>
                              <a:pt x="739" y="149"/>
                              <a:pt x="737" y="151"/>
                              <a:pt x="735" y="152"/>
                            </a:cubicBezTo>
                            <a:cubicBezTo>
                              <a:pt x="732" y="153"/>
                              <a:pt x="730" y="153"/>
                              <a:pt x="727" y="153"/>
                            </a:cubicBezTo>
                            <a:cubicBezTo>
                              <a:pt x="724" y="153"/>
                              <a:pt x="721" y="153"/>
                              <a:pt x="719" y="152"/>
                            </a:cubicBezTo>
                            <a:cubicBezTo>
                              <a:pt x="716" y="151"/>
                              <a:pt x="715" y="150"/>
                              <a:pt x="713" y="148"/>
                            </a:cubicBezTo>
                            <a:cubicBezTo>
                              <a:pt x="712" y="146"/>
                              <a:pt x="711" y="144"/>
                              <a:pt x="710" y="142"/>
                            </a:cubicBezTo>
                            <a:cubicBezTo>
                              <a:pt x="709" y="139"/>
                              <a:pt x="709" y="137"/>
                              <a:pt x="709" y="134"/>
                            </a:cubicBezTo>
                            <a:cubicBezTo>
                              <a:pt x="709" y="131"/>
                              <a:pt x="709" y="128"/>
                              <a:pt x="710" y="125"/>
                            </a:cubicBezTo>
                            <a:cubicBezTo>
                              <a:pt x="711" y="123"/>
                              <a:pt x="712" y="121"/>
                              <a:pt x="713" y="119"/>
                            </a:cubicBezTo>
                            <a:cubicBezTo>
                              <a:pt x="715" y="117"/>
                              <a:pt x="717" y="116"/>
                              <a:pt x="719" y="115"/>
                            </a:cubicBezTo>
                            <a:cubicBezTo>
                              <a:pt x="721" y="114"/>
                              <a:pt x="724" y="113"/>
                              <a:pt x="727" y="113"/>
                            </a:cubicBezTo>
                            <a:cubicBezTo>
                              <a:pt x="730" y="113"/>
                              <a:pt x="733" y="114"/>
                              <a:pt x="735" y="115"/>
                            </a:cubicBezTo>
                            <a:cubicBezTo>
                              <a:pt x="737" y="115"/>
                              <a:pt x="739" y="117"/>
                              <a:pt x="741" y="118"/>
                            </a:cubicBezTo>
                            <a:cubicBezTo>
                              <a:pt x="742" y="120"/>
                              <a:pt x="743" y="122"/>
                              <a:pt x="744" y="125"/>
                            </a:cubicBezTo>
                            <a:cubicBezTo>
                              <a:pt x="745" y="127"/>
                              <a:pt x="745" y="130"/>
                              <a:pt x="745" y="133"/>
                            </a:cubicBezTo>
                            <a:close/>
                            <a:moveTo>
                              <a:pt x="738" y="133"/>
                            </a:moveTo>
                            <a:cubicBezTo>
                              <a:pt x="738" y="131"/>
                              <a:pt x="738" y="129"/>
                              <a:pt x="738" y="128"/>
                            </a:cubicBezTo>
                            <a:cubicBezTo>
                              <a:pt x="737" y="126"/>
                              <a:pt x="737" y="124"/>
                              <a:pt x="736" y="123"/>
                            </a:cubicBezTo>
                            <a:cubicBezTo>
                              <a:pt x="735" y="122"/>
                              <a:pt x="734" y="121"/>
                              <a:pt x="732" y="120"/>
                            </a:cubicBezTo>
                            <a:cubicBezTo>
                              <a:pt x="731" y="119"/>
                              <a:pt x="729" y="119"/>
                              <a:pt x="727" y="119"/>
                            </a:cubicBezTo>
                            <a:cubicBezTo>
                              <a:pt x="725" y="119"/>
                              <a:pt x="723" y="119"/>
                              <a:pt x="722" y="120"/>
                            </a:cubicBezTo>
                            <a:cubicBezTo>
                              <a:pt x="720" y="121"/>
                              <a:pt x="719" y="122"/>
                              <a:pt x="718" y="123"/>
                            </a:cubicBezTo>
                            <a:cubicBezTo>
                              <a:pt x="717" y="124"/>
                              <a:pt x="717" y="126"/>
                              <a:pt x="716" y="127"/>
                            </a:cubicBezTo>
                            <a:cubicBezTo>
                              <a:pt x="716" y="129"/>
                              <a:pt x="716" y="131"/>
                              <a:pt x="716" y="133"/>
                            </a:cubicBezTo>
                            <a:cubicBezTo>
                              <a:pt x="716" y="135"/>
                              <a:pt x="716" y="137"/>
                              <a:pt x="716" y="139"/>
                            </a:cubicBezTo>
                            <a:cubicBezTo>
                              <a:pt x="717" y="141"/>
                              <a:pt x="717" y="142"/>
                              <a:pt x="718" y="143"/>
                            </a:cubicBezTo>
                            <a:cubicBezTo>
                              <a:pt x="719" y="145"/>
                              <a:pt x="720" y="146"/>
                              <a:pt x="721" y="147"/>
                            </a:cubicBezTo>
                            <a:cubicBezTo>
                              <a:pt x="723" y="147"/>
                              <a:pt x="725" y="148"/>
                              <a:pt x="727" y="148"/>
                            </a:cubicBezTo>
                            <a:cubicBezTo>
                              <a:pt x="729" y="148"/>
                              <a:pt x="731" y="147"/>
                              <a:pt x="732" y="147"/>
                            </a:cubicBezTo>
                            <a:cubicBezTo>
                              <a:pt x="733" y="146"/>
                              <a:pt x="735" y="145"/>
                              <a:pt x="736" y="144"/>
                            </a:cubicBezTo>
                            <a:cubicBezTo>
                              <a:pt x="736" y="142"/>
                              <a:pt x="737" y="141"/>
                              <a:pt x="738" y="139"/>
                            </a:cubicBezTo>
                            <a:cubicBezTo>
                              <a:pt x="738" y="137"/>
                              <a:pt x="738" y="135"/>
                              <a:pt x="738" y="133"/>
                            </a:cubicBezTo>
                            <a:close/>
                            <a:moveTo>
                              <a:pt x="787" y="152"/>
                            </a:moveTo>
                            <a:cubicBezTo>
                              <a:pt x="787" y="152"/>
                              <a:pt x="787" y="152"/>
                              <a:pt x="787" y="152"/>
                            </a:cubicBezTo>
                            <a:cubicBezTo>
                              <a:pt x="787" y="152"/>
                              <a:pt x="786" y="152"/>
                              <a:pt x="786" y="152"/>
                            </a:cubicBezTo>
                            <a:cubicBezTo>
                              <a:pt x="786" y="153"/>
                              <a:pt x="786" y="153"/>
                              <a:pt x="785" y="153"/>
                            </a:cubicBezTo>
                            <a:cubicBezTo>
                              <a:pt x="785" y="153"/>
                              <a:pt x="784" y="153"/>
                              <a:pt x="783" y="153"/>
                            </a:cubicBezTo>
                            <a:cubicBezTo>
                              <a:pt x="783" y="153"/>
                              <a:pt x="782" y="153"/>
                              <a:pt x="782" y="153"/>
                            </a:cubicBezTo>
                            <a:cubicBezTo>
                              <a:pt x="781" y="153"/>
                              <a:pt x="781" y="153"/>
                              <a:pt x="781" y="152"/>
                            </a:cubicBezTo>
                            <a:cubicBezTo>
                              <a:pt x="781" y="152"/>
                              <a:pt x="780" y="152"/>
                              <a:pt x="780" y="152"/>
                            </a:cubicBezTo>
                            <a:cubicBezTo>
                              <a:pt x="780" y="152"/>
                              <a:pt x="780" y="152"/>
                              <a:pt x="780" y="152"/>
                            </a:cubicBezTo>
                            <a:cubicBezTo>
                              <a:pt x="780" y="130"/>
                              <a:pt x="780" y="130"/>
                              <a:pt x="780" y="130"/>
                            </a:cubicBezTo>
                            <a:cubicBezTo>
                              <a:pt x="780" y="128"/>
                              <a:pt x="780" y="126"/>
                              <a:pt x="780" y="125"/>
                            </a:cubicBezTo>
                            <a:cubicBezTo>
                              <a:pt x="779" y="124"/>
                              <a:pt x="779" y="123"/>
                              <a:pt x="778" y="122"/>
                            </a:cubicBezTo>
                            <a:cubicBezTo>
                              <a:pt x="778" y="121"/>
                              <a:pt x="777" y="120"/>
                              <a:pt x="776" y="120"/>
                            </a:cubicBezTo>
                            <a:cubicBezTo>
                              <a:pt x="775" y="119"/>
                              <a:pt x="774" y="119"/>
                              <a:pt x="772" y="119"/>
                            </a:cubicBezTo>
                            <a:cubicBezTo>
                              <a:pt x="771" y="119"/>
                              <a:pt x="769" y="120"/>
                              <a:pt x="767" y="121"/>
                            </a:cubicBezTo>
                            <a:cubicBezTo>
                              <a:pt x="766" y="122"/>
                              <a:pt x="764" y="124"/>
                              <a:pt x="762" y="126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2" y="152"/>
                            </a:cubicBezTo>
                            <a:cubicBezTo>
                              <a:pt x="762" y="152"/>
                              <a:pt x="762" y="152"/>
                              <a:pt x="761" y="152"/>
                            </a:cubicBezTo>
                            <a:cubicBezTo>
                              <a:pt x="761" y="153"/>
                              <a:pt x="761" y="153"/>
                              <a:pt x="760" y="153"/>
                            </a:cubicBezTo>
                            <a:cubicBezTo>
                              <a:pt x="760" y="153"/>
                              <a:pt x="759" y="153"/>
                              <a:pt x="759" y="153"/>
                            </a:cubicBezTo>
                            <a:cubicBezTo>
                              <a:pt x="758" y="153"/>
                              <a:pt x="758" y="153"/>
                              <a:pt x="757" y="153"/>
                            </a:cubicBezTo>
                            <a:cubicBezTo>
                              <a:pt x="757" y="153"/>
                              <a:pt x="756" y="153"/>
                              <a:pt x="756" y="152"/>
                            </a:cubicBezTo>
                            <a:cubicBezTo>
                              <a:pt x="756" y="152"/>
                              <a:pt x="756" y="152"/>
                              <a:pt x="756" y="152"/>
                            </a:cubicBezTo>
                            <a:cubicBezTo>
                              <a:pt x="755" y="152"/>
                              <a:pt x="755" y="152"/>
                              <a:pt x="755" y="152"/>
                            </a:cubicBezTo>
                            <a:cubicBezTo>
                              <a:pt x="755" y="115"/>
                              <a:pt x="755" y="115"/>
                              <a:pt x="755" y="115"/>
                            </a:cubicBezTo>
                            <a:cubicBezTo>
                              <a:pt x="755" y="115"/>
                              <a:pt x="755" y="115"/>
                              <a:pt x="756" y="114"/>
                            </a:cubicBezTo>
                            <a:cubicBezTo>
                              <a:pt x="756" y="114"/>
                              <a:pt x="756" y="114"/>
                              <a:pt x="756" y="114"/>
                            </a:cubicBezTo>
                            <a:cubicBezTo>
                              <a:pt x="756" y="114"/>
                              <a:pt x="757" y="114"/>
                              <a:pt x="757" y="114"/>
                            </a:cubicBezTo>
                            <a:cubicBezTo>
                              <a:pt x="757" y="114"/>
                              <a:pt x="758" y="114"/>
                              <a:pt x="758" y="114"/>
                            </a:cubicBezTo>
                            <a:cubicBezTo>
                              <a:pt x="759" y="114"/>
                              <a:pt x="760" y="114"/>
                              <a:pt x="760" y="114"/>
                            </a:cubicBezTo>
                            <a:cubicBezTo>
                              <a:pt x="760" y="114"/>
                              <a:pt x="761" y="114"/>
                              <a:pt x="761" y="114"/>
                            </a:cubicBezTo>
                            <a:cubicBezTo>
                              <a:pt x="761" y="114"/>
                              <a:pt x="761" y="114"/>
                              <a:pt x="761" y="114"/>
                            </a:cubicBezTo>
                            <a:cubicBezTo>
                              <a:pt x="761" y="115"/>
                              <a:pt x="761" y="115"/>
                              <a:pt x="761" y="115"/>
                            </a:cubicBezTo>
                            <a:cubicBezTo>
                              <a:pt x="761" y="120"/>
                              <a:pt x="761" y="120"/>
                              <a:pt x="761" y="120"/>
                            </a:cubicBezTo>
                            <a:cubicBezTo>
                              <a:pt x="764" y="118"/>
                              <a:pt x="766" y="116"/>
                              <a:pt x="768" y="115"/>
                            </a:cubicBezTo>
                            <a:cubicBezTo>
                              <a:pt x="770" y="114"/>
                              <a:pt x="772" y="113"/>
                              <a:pt x="774" y="113"/>
                            </a:cubicBezTo>
                            <a:cubicBezTo>
                              <a:pt x="776" y="113"/>
                              <a:pt x="778" y="114"/>
                              <a:pt x="780" y="114"/>
                            </a:cubicBezTo>
                            <a:cubicBezTo>
                              <a:pt x="782" y="115"/>
                              <a:pt x="783" y="116"/>
                              <a:pt x="784" y="118"/>
                            </a:cubicBezTo>
                            <a:cubicBezTo>
                              <a:pt x="785" y="119"/>
                              <a:pt x="786" y="121"/>
                              <a:pt x="786" y="123"/>
                            </a:cubicBezTo>
                            <a:cubicBezTo>
                              <a:pt x="787" y="124"/>
                              <a:pt x="787" y="127"/>
                              <a:pt x="787" y="129"/>
                            </a:cubicBezTo>
                            <a:lnTo>
                              <a:pt x="787" y="152"/>
                            </a:lnTo>
                            <a:close/>
                          </a:path>
                        </a:pathLst>
                      </a:cu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CD74E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11E060" id="Freeform 1717" o:spid="_x0000_s1031" style="position:absolute;margin-left:427.3pt;margin-top:49.75pt;width:67.25pt;height:12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81,1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" adj="-11796480,,5400" path="m39,8v,,,1,,1c39,9,39,10,39,10v,,,,,c38,10,38,10,38,10v-15,,-15,,-15,c23,56,23,56,23,56v,,,,,1c23,57,23,57,23,57v-1,,-1,,-2,c21,57,20,57,20,57v-1,,-1,,-2,c18,57,17,57,17,57v,,,,-1,c16,56,16,56,16,56v,-46,,-46,,-46c2,10,2,10,2,10v-1,,-1,,-1,c1,10,1,10,1,10,,10,,9,,9,,9,,8,,8,,7,,7,,6,,6,,5,1,5v,,,,,c1,5,1,5,2,5v36,,36,,36,c38,5,38,5,39,5v,,,,,c39,5,39,6,39,6v,1,,1,,2xm78,56v,,,,,1c78,57,78,57,77,57v,,,,-1,c76,57,75,57,75,57v-1,,-2,,-2,c73,57,72,57,72,57v,,,,-1,c71,56,71,56,71,56v,-21,,-21,,-21c71,33,71,31,71,30v,-2,-1,-3,-2,-4c69,25,68,25,67,24v-1,,-2,-1,-3,-1c62,23,60,24,59,25v-2,1,-4,3,-6,5c53,56,53,56,53,56v,,,,,1c53,57,53,57,53,57v-1,,-1,,-1,c51,57,51,57,50,57v-1,,-1,,-2,c48,57,48,57,47,57v,,,,,c47,56,47,56,47,56,47,2,47,2,47,2v,,,-1,,-1c47,1,47,1,47,1v1,,1,,1,c49,1,49,1,50,1v1,,1,,2,c52,1,52,1,53,1v,,,,,c53,1,53,2,53,2v,22,,22,,22c55,22,57,20,59,19v2,-1,4,-1,6,-1c67,18,69,18,71,19v2,1,3,2,4,3c76,24,77,25,77,27v1,2,1,4,1,7l78,56xm98,7v,2,,3,-1,3c97,11,95,11,94,11v-2,,-3,,-3,-1c90,10,90,9,90,7v,-1,,-2,1,-3c91,4,92,3,94,3v2,,3,,3,1c98,5,98,6,98,7xm97,56v,,,,,1c97,57,97,57,97,57v-1,,-1,,-1,c95,57,95,57,94,57v-1,,-1,,-2,c92,57,92,57,91,57v,,,,,c91,56,91,56,91,56v,-36,,-36,,-36c91,19,91,19,91,19v,,,,,c92,18,92,18,92,18v1,,1,,2,c95,18,95,18,96,18v,,,,1,1c97,19,97,19,97,19v,,,,,1l97,56xm133,46v,2,,4,-1,5c131,52,130,54,129,55v-1,1,-3,1,-5,2c123,58,121,58,119,58v-2,,-3,,-4,-1c114,57,113,57,112,57v-1,-1,-2,-1,-3,-1c109,55,108,55,108,55v,,-1,-1,-1,-1c107,53,107,53,107,52v,-1,,-1,,-2c107,50,107,50,107,50v1,-1,1,-1,1,-1c108,49,108,49,108,49v1,,1,,2,c110,50,111,50,112,51v1,,2,,3,1c116,52,117,52,119,52v1,,2,,3,c123,52,124,51,124,51v1,-1,1,-1,2,-2c126,48,126,48,126,47v,-1,,-2,,-3c125,43,124,43,123,42v,,-1,-1,-2,-1c119,40,118,40,117,39v-1,,-2,-1,-3,-1c113,37,112,37,111,36v-1,-1,-2,-2,-2,-3c108,32,108,30,108,29v,-2,,-3,1,-5c109,23,110,22,111,21v1,-1,3,-2,5,-2c117,18,119,18,121,18v1,,2,,3,c125,18,126,18,127,19v1,,1,,2,c129,20,130,20,130,20v,,1,,1,1c131,21,131,21,131,21v,,,1,,1c131,22,131,23,131,23v,,,1,,1c131,25,131,25,131,25v,,,,,1c130,26,130,26,130,26v,,-1,,-1,-1c129,25,128,25,127,24v-1,,-1,,-2,-1c124,23,123,23,121,23v-1,,-2,,-3,c117,24,117,24,116,24v,1,-1,1,-1,2c115,27,114,27,114,28v,1,1,2,1,3c116,32,117,32,117,33v1,,2,1,3,1c121,35,123,35,124,35v1,1,2,1,3,2c128,38,129,38,130,39v1,1,2,2,2,3c133,43,133,44,133,46xm196,37v,3,-1,6,-1,9c194,48,193,50,192,52v-2,2,-3,3,-5,4c185,57,182,58,180,58v-1,,-2,,-3,-1c176,57,175,57,174,56v-1,,-2,-1,-2,-1c171,54,170,53,169,52v,18,,18,,18c169,71,169,71,169,71v,,-1,,-1,c168,72,168,72,167,72v,,-1,,-2,c165,72,164,72,164,72v-1,,-1,,-1,-1c163,71,162,71,162,71v,,,,,-1c162,20,162,20,162,20v,-1,,-1,,-1c162,19,162,19,163,19v,-1,,-1,1,-1c164,18,165,18,165,18v1,,1,,1,c167,18,167,18,167,19v1,,1,,1,c168,19,168,19,168,20v,4,,4,,4c169,23,170,22,171,21v1,,2,-1,3,-2c175,19,176,18,178,18v1,,2,,3,c184,18,186,18,188,19v2,1,3,3,4,4c193,25,194,27,195,30v,2,1,5,1,7xm189,38v,-2,,-4,-1,-5c188,31,188,29,187,28v-1,-1,-2,-3,-3,-3c183,24,181,23,180,23v-1,,-2,1,-3,1c176,24,175,24,175,25v-1,1,-2,1,-3,2c171,28,170,29,169,31v,14,,14,,14c171,47,172,49,174,50v2,1,3,2,5,2c181,52,182,52,184,51v1,-1,2,-2,3,-3c187,46,188,45,188,43v1,-2,1,-3,1,-5xm227,22v,,,1,,1c227,24,227,24,227,24v,1,,1,,1c227,25,227,25,226,25v,,,,,c225,25,225,25,225,25v-1,-1,-1,-1,-2,-1c223,24,222,24,222,24v-1,,-2,,-2,c219,25,218,25,218,26v-1,,-2,1,-3,2c215,29,214,31,213,32v,24,,24,,24c213,56,213,56,213,57v,,-1,,-1,c212,57,212,57,211,57v,,-1,,-2,c209,57,208,57,208,57v-1,,-1,,-1,c207,57,206,57,206,57v,-1,,-1,,-1c206,20,206,20,206,20v,-1,,-1,,-1c206,19,207,19,207,19v,-1,,-1,1,-1c208,18,209,18,209,18v1,,1,,2,c211,18,211,18,212,19v,,,,,c212,19,212,19,212,20v,5,,5,,5c213,23,214,22,215,21v1,-1,2,-1,2,-2c218,19,219,18,220,18v1,,1,,2,c223,18,223,18,223,18v1,,1,,2,c225,18,226,18,226,18v,,1,1,1,1c227,19,227,19,227,19v,,,,,1c227,20,227,20,227,20v,1,,1,,2xm268,37v,3,,6,-1,9c266,48,265,50,263,52v-1,2,-3,3,-5,4c255,57,253,58,249,58v-3,,-5,-1,-7,-2c239,56,238,54,236,53v-1,-2,-3,-4,-3,-7c232,44,232,41,232,38v,-3,,-6,1,-8c234,27,235,25,236,23v2,-1,4,-3,6,-4c244,18,247,18,250,18v3,,6,,8,1c260,20,262,21,264,23v1,2,2,4,3,6c268,32,268,34,268,37xm261,38v,-2,,-4,,-6c260,30,260,29,259,28v-1,-2,-2,-3,-4,-4c254,24,252,23,250,23v-2,,-4,1,-5,1c243,25,242,26,241,27v-1,2,-1,3,-2,5c239,34,239,36,239,38v,2,,3,,5c239,45,240,47,241,48v1,1,2,2,3,3c246,52,248,52,250,52v2,,3,,5,-1c256,50,258,49,258,48v1,-1,2,-3,2,-4c261,42,261,40,261,38xm286,58v,2,,4,-1,6c285,66,284,67,283,68v-1,1,-2,2,-3,3c279,71,277,72,275,72v-1,,-2,,-2,c272,72,272,71,271,71v,,,,,c271,71,271,70,271,70v-1,,-1,,-1,-1c270,69,270,69,270,69v,-1,,-1,,-2c270,67,271,67,271,66v,,,,,c271,66,271,66,271,66v1,,1,,1,c273,66,273,66,274,66v1,,2,,2,c277,65,277,65,278,64v,,1,-1,1,-2c279,61,279,60,279,58v,-38,,-38,,-38c279,19,279,19,279,19v,,1,,1,c280,18,280,18,281,18v,,1,,1,c283,18,284,18,284,18v,,1,,1,1c285,19,286,19,286,19v,,,,,1l286,58xm287,7v,2,-1,3,-1,3c285,11,284,11,282,11v-1,,-2,,-3,-1c279,10,278,9,278,7v,-1,1,-2,1,-3c280,4,281,3,282,3v2,,3,,4,1c286,5,287,6,287,7xm330,36v,1,-1,2,-1,2c328,39,328,39,327,39v-24,,-24,,-24,c303,41,303,43,304,45v,1,1,3,2,4c307,50,308,51,309,51v2,1,4,1,6,1c317,52,318,52,320,52v1,,2,-1,3,-1c324,51,325,50,326,50v,,1,,1,c327,50,327,50,328,50v,,,,,c328,50,328,51,328,51v,,,1,,1c328,53,328,53,328,53v,,,1,,1c328,54,328,54,328,54v,,,1,-1,1c327,55,327,55,326,56v-1,,-2,,-3,1c322,57,321,57,319,57v-1,1,-3,1,-5,1c311,58,309,57,307,57v-3,-1,-5,-3,-6,-4c299,51,298,49,297,47v,-3,-1,-6,-1,-9c296,35,297,32,297,29v1,-2,2,-4,4,-6c302,21,304,20,306,19v3,-1,5,-1,8,-1c317,18,319,18,321,19v2,1,4,2,5,4c327,24,328,26,329,28v,2,1,5,1,7l330,36xm323,34v,-3,-1,-6,-2,-8c319,24,317,23,313,23v-1,,-3,,-4,1c308,24,307,25,306,26v-1,1,-2,3,-2,4c303,31,303,33,303,34r20,xm367,50v,1,,1,-1,2c366,52,366,52,366,52v,1,,1,,1c366,53,366,54,365,54v,,,1,-1,1c363,56,362,56,361,56v-1,1,-2,1,-3,1c357,58,355,58,354,58v-3,,-5,-1,-7,-2c345,56,343,54,342,53v-1,-2,-2,-4,-3,-6c338,44,338,41,338,38v,-3,,-6,1,-9c340,26,341,24,343,23v1,-2,3,-3,5,-4c350,18,352,18,355,18v1,,2,,3,c359,18,360,19,361,19v1,,2,1,3,1c364,21,365,21,365,21v1,1,1,1,1,1c366,22,366,22,366,23v,,,,,1c366,24,366,24,366,25v,1,,2,,2c366,27,365,28,365,28v,,-1,-1,-1,-1c363,27,363,26,362,26v-1,-1,-2,-2,-3,-2c358,24,356,23,355,23v-4,,-6,2,-8,4c346,30,345,33,345,38v,2,,4,,6c346,46,347,47,347,48v1,2,2,3,4,3c352,52,353,52,355,52v1,,3,,4,-1c360,51,361,50,362,50v1,-1,1,-1,2,-2c365,48,365,47,365,47v1,,1,,1,1c366,48,366,48,366,48v,,,1,,1c367,49,367,50,367,50xm395,53v,1,,2,,2c395,56,394,56,394,56v,,,1,-1,1c393,57,392,57,392,57v-1,,-1,,-2,1c389,58,389,58,388,58v-2,,-3,-1,-5,-1c382,56,381,56,380,55v-1,-1,-2,-3,-2,-4c378,49,377,47,377,45v,-21,,-21,,-21c372,24,372,24,372,24v,,,,-1,-1c371,23,371,22,371,21v,,,-1,,-1c371,20,371,19,371,19v,,1,,1,c372,19,372,18,372,18v5,,5,,5,c377,10,377,10,377,10v,,,-1,1,-1c378,9,378,9,378,9v,,1,,1,c380,9,380,8,381,8v,,1,1,1,1c383,9,383,9,383,9v1,,1,,1,c384,9,384,10,384,10v,8,,8,,8c393,18,393,18,393,18v1,,1,1,1,1c394,19,394,19,394,19v1,,1,1,1,1c395,20,395,21,395,21v,1,,2,-1,2c394,24,394,24,393,24v-9,,-9,,-9,c384,44,384,44,384,44v,3,,5,1,6c386,51,387,52,389,52v1,,1,,2,c391,52,392,52,392,51v1,,1,,1,c393,51,394,51,394,51v,,,,,c394,51,394,51,395,51v,1,,1,,1c395,52,395,53,395,53xm431,7v,2,-1,3,-1,3c429,11,428,11,426,11v-1,,-2,,-3,-1c423,10,422,9,422,7v,-1,1,-2,1,-3c424,4,425,3,427,3v1,,2,,3,1c430,5,431,6,431,7xm430,56v,,,,,1c430,57,429,57,429,57v,,,,-1,c428,57,427,57,427,57v-1,,-2,,-2,c424,57,424,57,424,57v,,-1,,-1,c423,56,423,56,423,56v,-36,,-36,,-36c423,19,423,19,423,19v,,1,,1,c424,18,424,18,425,18v,,1,,2,c427,18,428,18,428,18v1,,1,,1,1c429,19,430,19,430,19v,,,,,1l430,56xm466,46v,2,-1,4,-1,5c464,52,463,54,462,55v-2,1,-3,1,-5,2c455,58,453,58,451,58v-1,,-2,,-3,-1c446,57,445,57,444,57v-1,-1,-1,-1,-2,-1c441,55,441,55,441,55v-1,,-1,-1,-1,-1c440,53,440,53,440,52v,-1,,-1,,-2c440,50,440,50,440,50v,-1,,-1,,-1c441,49,441,49,441,49v,,1,,1,c443,50,444,50,444,51v1,,2,,3,1c449,52,450,52,451,52v2,,3,,3,c455,52,456,51,457,51v1,-1,1,-1,1,-2c459,48,459,48,459,47v,-1,,-2,-1,-3c458,43,457,43,456,42v-1,,-2,-1,-3,-1c452,40,451,40,450,39v-1,,-2,-1,-4,-1c445,37,444,37,444,36v-1,-1,-2,-2,-3,-3c441,32,441,30,441,29v,-2,,-3,,-5c442,23,443,22,444,21v1,-1,2,-2,4,-2c450,18,452,18,454,18v1,,2,,3,c458,18,459,18,459,19v1,,2,,2,c462,20,462,20,463,20v,,,,,1c463,21,463,21,464,21v,,,1,,1c464,22,464,23,464,23v,,,1,,1c464,25,464,25,463,25v,,,,,1c463,26,463,26,463,26v-1,,-1,,-1,-1c461,25,461,25,460,24v-1,,-2,,-3,-1c456,23,455,23,454,23v-1,,-2,,-3,c450,24,449,24,449,24v-1,1,-1,1,-2,2c447,27,447,27,447,28v,1,,2,1,3c448,32,449,32,450,33v1,,2,1,3,1c454,35,455,35,456,35v1,1,3,1,4,2c461,38,462,38,463,39v1,1,1,2,2,3c465,43,466,44,466,46xm526,56v,,,,,1c526,57,526,57,526,57v-1,,-1,,-1,c524,57,524,57,523,57v-1,,-1,,-2,c521,57,521,57,520,57v,,,,,c520,56,520,56,520,56v,-32,,-32,,-32c503,24,503,24,503,24v,32,,32,,32c503,56,503,56,503,57v,,,,-1,c502,57,502,57,501,57v,,-1,,-1,c499,57,499,57,498,57v,,-1,,-1,c497,57,497,57,497,57v,-1,-1,-1,-1,-1c496,24,496,24,496,24v-5,,-5,,-5,c491,24,491,24,490,23v,,,-1,,-2c490,21,490,20,490,20v,,,-1,,-1c490,19,491,19,491,19v,,,-1,,-1c496,18,496,18,496,18v,-3,,-3,,-3c496,12,497,10,497,8v1,-2,1,-3,2,-4c500,2,502,2,503,1,504,,506,,508,v,,1,,2,c510,,511,,511,1v1,,1,,1,c513,1,513,1,513,1v,,,1,1,1c514,2,514,2,514,2v,,,1,,1c514,3,514,4,514,4v,1,,2,,2c514,6,513,7,513,7v,,,,-1,c512,6,512,6,511,6v,,,,-1,c510,6,509,6,508,6v-2,,-3,,-4,2c504,9,503,11,503,14v,4,,4,,4c524,18,524,18,524,18v1,,1,1,2,1c526,19,526,20,526,21r,35xm527,7v,1,,2,,2c527,10,527,10,526,10v,1,-1,1,-1,1c524,11,524,11,523,11v-1,,-1,,-2,c520,11,520,11,520,10v-1,,-1,,-1,-1c519,9,519,8,519,7v,-1,,-1,,-2c519,5,519,4,520,4v,,,,1,-1c522,3,522,3,523,3v1,,1,,2,c525,4,526,4,526,4v1,,1,1,1,1c527,6,527,6,527,7xm570,56v,,,,,1c570,57,570,57,570,57v,,-1,,-1,c568,57,568,57,567,57v-1,,-1,,-2,c565,57,565,57,564,57v,,,,,c564,56,564,56,564,56v,-21,,-21,,-21c564,33,564,31,563,30v,-2,-1,-3,-1,-4c561,25,560,25,559,24v-1,,-2,-1,-3,-1c554,23,553,24,551,25v-2,1,-3,3,-5,5c546,56,546,56,546,56v,,,,,1c545,57,545,57,545,57v,,-1,,-1,c544,57,543,57,542,57v,,-1,,-1,c540,57,540,57,540,57v-1,,-1,,-1,c539,56,539,56,539,56v,-36,,-36,,-36c539,19,539,19,539,19v,,,,1,c540,18,540,18,541,18v,,,,1,c543,18,543,18,544,18v,,,,,1c545,19,545,19,545,19v,,,,,1c545,24,545,24,545,24v2,-2,4,-4,6,-5c553,18,555,18,557,18v3,,5,,7,1c565,20,567,21,568,22v1,2,1,3,2,5c570,29,570,31,570,34r,22xm611,56v,,-1,1,-1,1c610,57,610,57,609,57v,,-1,,-1,c607,57,606,57,606,57v,,-1,,-1,c605,57,605,56,605,56v,-4,,-4,,-4c603,54,601,55,599,56v-1,1,-4,2,-6,2c591,58,590,58,588,57v-2,,-3,-1,-4,-2c583,54,582,53,582,51v-1,-1,-1,-3,-1,-4c581,45,581,43,582,41v1,-1,2,-2,3,-3c587,37,589,36,591,35v2,,5,,8,c604,35,604,35,604,35v,-3,,-3,,-3c604,30,604,29,603,28v,-1,,-2,-1,-3c601,25,601,24,599,24v-1,-1,-2,-1,-3,-1c594,23,592,23,591,24v-1,,-2,1,-3,1c587,25,586,26,585,26v,1,-1,1,-1,1c584,27,583,27,583,27v,,,-1,,-1c583,26,583,26,582,25v,,,,,-1c582,24,582,23,583,23v,-1,,-1,,-1c584,21,584,21,585,20v1,,2,-1,3,-1c589,19,591,18,592,18v1,,3,,4,c599,18,601,18,603,19v2,,3,1,4,2c608,22,609,24,610,25v,2,1,4,1,6l611,56xm604,39v-6,,-6,,-6,c596,39,595,40,593,40v-1,,-2,1,-3,1c589,42,589,43,588,43v,1,-1,2,-1,3c587,48,588,50,589,51v1,1,3,2,5,2c596,53,598,52,599,51v2,-1,3,-2,5,-4l604,39xm655,56v,,,,-1,1c654,57,654,57,654,57v,,-1,,-1,c653,57,652,57,651,57v,,-1,,-1,c649,57,649,57,649,57v-1,,-1,,-1,c648,56,648,56,648,56v,-21,,-21,,-21c648,33,648,31,647,30v,-2,,-3,-1,-4c645,25,645,25,644,24v-1,,-2,-1,-4,-1c639,23,637,24,635,25v-1,1,-3,3,-5,5c630,56,630,56,630,56v,,,,,1c630,57,629,57,629,57v,,,,-1,c628,57,627,57,627,57v-1,,-2,,-2,c625,57,624,57,624,57v,,-1,,-1,c623,56,623,56,623,56v,-36,,-36,,-36c623,19,623,19,623,19v,,1,,1,c624,18,624,18,625,18v,,1,,1,c627,18,627,18,628,18v,,,,1,1c629,19,629,19,629,19v,,,,,1c629,24,629,24,629,24v2,-2,4,-4,6,-5c637,18,640,18,642,18v2,,4,,6,1c649,20,651,21,652,22v1,2,2,3,2,5c654,29,655,31,655,34r,22xm693,50v,1,,1,,2c693,52,693,52,693,52v,1,,1,,1c693,53,693,54,692,54v,,-1,1,-1,1c690,56,689,56,688,56v-1,1,-2,1,-3,1c683,58,682,58,681,58v-3,,-5,-1,-7,-2c672,56,670,54,669,53v-1,-2,-3,-4,-3,-6c665,44,665,41,665,38v,-3,,-6,1,-9c667,26,668,24,670,23v1,-2,3,-3,5,-4c677,18,679,18,682,18v1,,2,,3,c686,18,687,19,688,19v1,,2,1,3,1c691,21,692,21,692,21v,1,1,1,1,1c693,22,693,22,693,23v,,,,,1c693,24,693,24,693,25v,1,,2,,2c693,27,692,28,692,28v,,-1,-1,-1,-1c690,27,689,26,689,26v-1,-1,-2,-2,-3,-2c685,24,683,23,682,23v-4,,-6,2,-8,4c673,30,672,33,672,38v,2,,4,,6c673,46,673,47,674,48v1,2,2,3,3,3c679,52,680,52,682,52v1,,3,,4,-1c687,51,688,50,689,50v1,-1,1,-1,2,-2c692,48,692,47,692,47v1,,1,,1,1c693,48,693,48,693,48v,,,1,,1c693,49,693,50,693,50xm734,36v,1,,2,-1,2c733,39,732,39,731,39v-24,,-24,,-24,c707,41,707,43,708,45v,1,1,3,2,4c711,50,712,51,714,51v1,1,3,1,5,1c721,52,722,52,724,52v1,,2,-1,3,-1c728,51,729,50,730,50v,,1,,1,c731,50,732,50,732,50v,,,,,c732,50,732,51,732,51v,,,1,,1c732,53,732,53,732,53v,,,1,,1c732,54,732,54,732,54v,,,1,,1c731,55,731,55,730,56v,,-1,,-3,1c726,57,725,57,723,57v-1,1,-3,1,-4,1c716,58,713,57,711,57v-3,-1,-4,-3,-6,-4c703,51,702,49,702,47v-1,-3,-2,-6,-2,-9c700,35,701,32,702,29v,-2,2,-4,3,-6c707,21,708,20,711,19v2,-1,4,-1,7,-1c721,18,723,18,725,19v2,1,4,2,5,4c731,24,732,26,733,28v1,2,1,5,1,7l734,36xm727,34v,-3,-1,-6,-2,-8c723,24,721,23,718,23v-2,,-4,,-5,1c712,24,711,25,710,26v-1,1,-1,3,-2,4c708,31,707,33,707,34r20,xm776,56v,,,,,1c775,57,775,57,775,57v,,,,-1,c774,57,773,57,773,57v-1,,-1,,-2,c771,57,771,57,770,57v,,,,,c770,56,770,56,770,56v,-5,,-5,,-5c768,53,766,55,764,56v-2,1,-5,2,-7,2c754,58,752,57,750,56v-2,-1,-3,-2,-4,-4c744,50,744,48,743,46v-1,-3,-1,-5,-1,-8c742,35,743,32,743,30v1,-3,2,-5,3,-7c748,21,749,20,751,19v2,-1,4,-1,7,-1c760,18,762,18,764,19v2,1,3,2,5,4c769,2,769,2,769,2v,,,,,-1c769,1,769,1,770,1v,,,,1,c771,1,772,1,772,1v1,,2,,2,c774,1,775,1,775,1v,,,,1,c776,2,776,2,776,2r,54xm769,30v-2,-2,-4,-4,-5,-5c762,24,760,23,758,23v-1,,-3,1,-4,2c753,25,752,27,751,28v-1,1,-1,3,-1,4c749,34,749,36,749,37v,2,,4,1,6c750,45,750,46,751,48v1,1,2,2,3,3c755,52,756,52,758,52v1,,2,,3,c762,51,762,51,763,50v1,,2,-1,3,-2c767,47,768,46,769,45r,-15xm841,37v,3,,6,-1,9c840,48,838,50,837,52v-1,2,-3,3,-5,4c830,57,828,58,826,58v-2,,-3,,-4,-1c821,57,820,57,819,56v-1,,-1,-1,-2,-2c816,54,815,53,814,52v,4,,4,,4c814,56,814,56,813,57v,,,,,c813,57,812,57,812,57v,,-1,,-1,c810,57,810,57,809,57v,,,,-1,c808,57,808,57,808,57v,-1,,-1,,-1c808,2,808,2,808,2v,,,-1,,-1c808,1,808,1,808,1v1,,1,,1,c810,1,810,1,811,1v1,,1,,2,c813,1,813,1,814,1v,,,,,c814,1,814,2,814,2v,22,,22,,22c815,23,816,22,817,21v2,-1,3,-1,3,-2c821,19,822,18,823,18v1,,2,,3,c829,18,831,18,833,19v2,1,4,3,5,4c839,25,840,27,840,30v1,2,1,5,1,7xm834,38v,-2,,-4,,-5c834,31,833,29,832,28v,-1,-1,-3,-2,-3c828,24,827,23,825,23v-1,,-2,1,-2,1c822,24,821,24,820,25v-1,1,-2,1,-3,2c816,28,815,29,814,31v,14,,14,,14c816,47,818,49,820,50v1,1,3,2,5,2c827,52,828,52,829,51v1,-1,2,-2,3,-3c833,46,833,45,834,43v,-2,,-3,,-5xm868,57v-5,13,-5,13,-5,13c863,71,862,71,862,71v-1,1,-2,1,-3,1c858,72,858,72,857,72v,,-1,-1,-1,-1c856,71,856,71,856,71v,-1,,-1,,-1c861,57,861,57,861,57v,,-1,,-1,-1c860,56,860,56,860,56,847,21,847,21,847,21v,-1,-1,-1,-1,-1c846,19,847,19,847,19v,,,-1,1,-1c848,18,849,18,850,18v1,,1,,2,c852,18,853,18,853,19v,,,,,c853,19,854,19,854,20v10,29,10,29,10,29c864,49,864,49,864,49,874,20,874,20,874,20v1,-1,1,-1,1,-1c875,19,876,18,876,18v,,1,,2,c879,18,879,18,880,18v,,1,1,1,1c881,19,881,19,881,20v,,,,,1l868,57xm134,149v,1,,1,,2c133,151,133,151,133,152v,,,,-1,c132,153,131,153,131,153v-1,,-2,,-2,c128,153,128,153,127,153v-2,,-4,,-5,-1c121,152,120,151,119,150v-1,-1,-2,-2,-2,-4c117,145,116,143,116,141v,-21,,-21,,-21c111,120,111,120,111,120v,,-1,-1,-1,-1c110,118,110,118,110,117v,-1,,-1,,-2c110,115,110,115,110,115v,-1,1,-1,1,-1c111,114,111,114,111,114v5,,5,,5,c116,105,116,105,116,105v,,,,,c117,105,117,104,117,104v,,1,,1,c118,104,119,104,120,104v,,1,,1,c122,104,122,104,122,104v1,,1,1,1,1c123,105,123,105,123,105v,9,,9,,9c132,114,132,114,132,114v1,,1,,1,c133,114,133,114,133,115v,,1,,1,c134,116,134,116,134,117v,1,,1,-1,2c133,119,133,120,132,120v-9,,-9,,-9,c123,140,123,140,123,140v,2,,4,1,6c125,147,126,147,128,147v1,,1,,2,c130,147,131,147,131,147v,,1,,1,c132,146,133,146,133,146v,,,,,c133,147,133,147,133,147v1,,1,,1,1c134,148,134,148,134,149xm174,152v,,,,,c174,152,174,152,174,152v-1,1,-1,1,-1,1c172,153,172,153,171,153v-1,,-1,,-2,c169,153,169,153,168,152v,,,,,c168,152,168,152,168,152v,-22,,-22,,-22c168,128,168,126,167,125v,-1,-1,-2,-1,-3c165,121,164,120,163,120v-1,-1,-2,-1,-3,-1c158,119,157,120,155,121v-2,1,-4,3,-5,5c150,152,150,152,150,152v,,,,-1,c149,152,149,152,149,152v,1,-1,1,-1,1c148,153,147,153,146,153v,,-1,,-1,c144,153,144,153,144,152v-1,,-1,,-1,c143,152,143,152,143,152v,-55,,-55,,-55c143,97,143,97,143,97v,,,,1,-1c144,96,144,96,145,96v,,1,,1,c147,96,148,96,148,96v,,1,,1,c149,97,149,97,149,97v1,,1,,1,c150,119,150,119,150,119v2,-2,4,-3,5,-4c157,114,159,113,161,113v3,,5,1,6,1c169,115,170,116,171,118v2,1,2,3,3,5c174,124,174,127,174,129r,23xm218,132v,1,,1,-1,2c217,134,216,135,215,135v-24,,-24,,-24,c191,137,192,138,192,140v,2,1,3,2,4c195,145,196,146,198,147v1,1,3,1,5,1c205,148,207,148,208,147v1,,3,,4,-1c213,146,213,146,214,146v1,-1,1,-1,1,-1c216,145,216,145,216,145v,,,,,1c216,146,216,146,217,146v,1,,1,,2c217,148,217,148,217,149v-1,,-1,,-1,c216,150,216,150,216,150v,,,,,c216,150,215,151,215,151v-1,,-2,1,-3,1c211,152,209,153,208,153v-2,,-3,,-5,c200,153,197,153,195,152v-2,-1,-4,-2,-6,-4c188,147,187,145,186,142v-1,-2,-1,-5,-1,-9c185,130,185,127,186,125v1,-3,2,-5,3,-6c191,117,193,116,195,115v2,-1,4,-2,7,-2c205,113,207,114,209,115v2,1,4,2,5,3c216,120,217,122,217,124v1,2,1,4,1,6l218,132xm211,130v,-4,,-7,-2,-9c207,119,205,118,202,118v-2,,-3,1,-5,1c196,120,195,121,194,122v-1,1,-1,2,-2,3c192,127,192,128,191,130r20,xm278,150v,,,1,,1c278,151,278,152,277,152v,,,,,c277,152,277,153,276,153v-25,,-25,,-25,c251,153,250,152,249,152v,-1,,-1,,-2c249,103,249,103,249,103v,-1,,-2,,-2c250,100,251,100,251,100v25,,25,,25,c276,100,277,100,277,100v,,,1,,1c277,101,277,101,277,102v,,,1,,1c277,104,277,104,277,104v,1,,1,,1c277,105,277,106,277,106v,,-1,,-1,c256,106,256,106,256,106v,16,,16,,16c273,122,273,122,273,122v,,1,,1,1c274,123,274,123,274,123v,,,1,,1c275,124,275,125,275,125v,1,,1,-1,2c274,127,274,127,274,127v,1,,1,,1c274,128,273,128,273,128v-17,,-17,,-17,c256,147,256,147,256,147v20,,20,,20,c277,147,277,147,277,147v,,,,,c278,148,278,148,278,148v,1,,1,,2xm320,152v,,,,,c320,152,320,152,319,152v,1,,1,-1,1c318,153,318,153,317,153v-1,,-1,,-2,c315,153,315,153,315,152v-1,,-1,,-1,c314,152,314,152,314,152v,-5,,-5,,-5c312,149,310,151,308,152v-2,1,-4,1,-6,1c299,153,297,153,296,152v-2,-1,-3,-2,-5,-3c290,147,290,146,289,144v,-2,,-4,,-7c289,115,289,115,289,115v,,,,,-1c289,114,289,114,289,114v1,,1,,1,c291,114,291,114,292,114v1,,1,,2,c294,114,294,114,295,114v,,,,,c295,115,295,115,295,115v,21,,21,,21c295,138,295,140,296,141v,2,1,3,1,4c298,146,299,146,300,147v1,,2,1,3,1c305,148,306,147,308,146v2,-1,3,-3,5,-5c313,115,313,115,313,115v,,,,,-1c314,114,314,114,314,114v,,1,,1,c315,114,316,114,317,114v,,1,,1,c319,114,319,114,319,114v1,,1,,1,c320,115,320,115,320,115r,37xm354,117v,1,,2,,2c354,119,354,120,354,120v,,,,,c354,121,353,121,353,121v,,,,-1,-1c352,120,352,120,351,120v,,-1,,-1,c349,120,349,120,348,120v,,-1,,-2,c346,120,345,121,344,121v,1,-1,2,-2,3c341,125,340,126,340,128v,24,,24,,24c340,152,339,152,339,152v,,,,,c339,153,338,153,338,153v-1,,-1,,-2,c335,153,335,153,335,153v-1,,-1,,-2,-1c333,152,333,152,333,152v,,,,,c333,115,333,115,333,115v,,,,,-1c333,114,333,114,333,114v1,,1,,1,c335,114,335,114,336,114v,,1,,1,c338,114,338,114,338,114v,,1,,1,c339,115,339,115,339,115v,5,,5,,5c340,119,341,118,342,117v1,-1,1,-2,2,-2c345,114,346,114,346,114v1,-1,2,-1,3,-1c349,113,350,113,350,113v,,1,,1,c352,114,352,114,353,114v,,,,1,c354,114,354,115,354,115v,,,,,c354,115,354,116,354,116v,,,1,,1xm395,133v,3,-1,6,-1,8c393,144,392,146,390,148v-1,1,-3,3,-6,4c382,153,379,153,376,153v-3,,-6,,-8,-1c366,151,364,150,363,148v-2,-2,-3,-4,-4,-6c359,139,358,137,358,134v,-3,1,-6,1,-9c360,123,361,121,363,119v1,-2,3,-3,6,-4c371,114,374,113,377,113v3,,5,1,8,2c387,115,389,117,390,118v2,2,3,4,4,7c394,127,395,130,395,133xm388,133v,-2,,-4,-1,-5c387,126,386,124,385,123v,-1,-2,-2,-3,-3c381,119,379,119,377,119v-2,,-4,,-6,1c370,121,369,122,368,123v-1,1,-2,3,-2,4c365,129,365,131,365,133v,2,,4,1,6c366,141,367,142,368,143v,2,2,3,3,4c372,147,374,148,376,148v2,,4,-1,6,-1c383,146,384,145,385,144v1,-2,2,-3,2,-5c388,137,388,135,388,133xm439,133v,3,-1,6,-1,8c437,144,436,146,434,148v-1,2,-3,3,-4,4c428,153,425,153,423,153v-1,,-2,,-3,c419,153,418,152,417,152v-1,-1,-2,-1,-3,-2c414,150,413,149,412,148v,18,,18,,18c412,166,412,166,412,167v-1,,-1,,-1,c411,167,410,167,410,167v,,-1,,-2,c408,167,407,167,407,167v-1,,-1,,-1,c405,167,405,167,405,167v,-1,,-1,,-1c405,115,405,115,405,115v,,,,,-1c405,114,405,114,406,114v,,,,1,c407,114,407,114,408,114v,,1,,1,c410,114,410,114,410,114v,,1,,1,c411,115,411,115,411,115v,5,,5,,5c412,119,413,118,414,117v1,-1,2,-2,3,-2c418,114,419,114,420,114v1,-1,3,-1,4,-1c427,113,429,114,431,115v1,1,3,2,4,4c436,121,437,123,438,125v,3,1,5,1,8xm432,133v,-1,-1,-3,-1,-5c431,126,430,125,430,123v-1,-1,-2,-2,-3,-3c426,119,424,119,423,119v-1,,-2,,-3,c419,120,418,120,417,121v,,-1,1,-2,2c414,124,413,125,412,126v,15,,15,,15c414,143,415,145,417,146v2,1,3,2,5,2c424,148,425,147,427,146v1,,2,-2,2,-3c430,142,431,140,431,139v,-2,1,-4,1,-6xm480,132v,1,,1,-1,2c479,134,478,135,478,135v-24,,-24,,-24,c454,137,454,138,454,140v1,2,1,3,2,4c457,145,458,146,460,147v1,1,3,1,5,1c467,148,469,148,470,147v1,,3,,4,-1c475,146,475,146,476,146v1,-1,1,-1,2,-1c478,145,478,145,478,145v,,,,,1c478,146,479,146,479,146v,1,,1,,2c479,148,479,148,479,149v,,,,-1,c478,150,478,150,478,150v,,,,,c478,150,477,151,477,151v-1,,-2,1,-3,1c473,152,471,153,470,153v-2,,-3,,-5,c462,153,459,153,457,152v-2,-1,-4,-2,-6,-4c450,147,449,145,448,142v-1,-2,-1,-5,-1,-9c447,130,447,127,448,125v1,-3,2,-5,3,-6c453,117,455,116,457,115v2,-1,4,-2,7,-2c467,113,469,114,471,115v2,1,4,2,5,3c478,120,479,122,479,124v1,2,1,4,1,6l480,132xm473,130v1,-4,,-7,-2,-9c469,119,467,118,464,118v-2,,-3,1,-5,1c458,120,457,121,456,122v-1,1,-1,2,-2,3c454,127,454,128,454,130r19,xm518,152v,,,,,c518,152,517,153,517,153v,,-1,,-2,c515,153,514,153,514,153v-1,,-1,-1,-1,-1c513,152,512,152,512,152v,-4,,-4,,-4c511,150,509,151,507,152v-2,1,-4,1,-6,1c499,153,497,153,496,153v-2,-1,-3,-2,-4,-3c491,149,490,148,489,147v,-1,-1,-3,-1,-5c488,140,489,138,490,137v,-2,2,-3,3,-4c495,132,497,131,499,131v2,-1,5,-1,8,-1c512,130,512,130,512,130v,-3,,-3,,-3c512,126,511,125,511,124v,-2,-1,-2,-1,-3c509,120,508,120,507,119v-1,,-2,,-4,c502,119,500,119,499,119v-2,1,-3,1,-4,2c494,121,494,121,493,122v-1,,-1,,-2,c491,122,491,122,491,122v,,,,-1,c490,122,490,121,490,121v,,,-1,,-1c490,119,490,119,490,118v,,1,-1,1,-1c491,117,492,116,493,116v1,-1,2,-1,3,-1c497,114,498,114,500,114v1,-1,2,-1,4,-1c506,113,509,114,511,114v1,1,3,2,4,3c516,118,517,119,517,121v1,2,1,4,1,6l518,152xm512,135v-6,,-6,,-6,c504,135,502,135,501,135v-1,1,-2,1,-3,2c497,137,496,138,496,139v-1,1,-1,2,-1,3c495,144,496,145,497,146v1,2,3,2,5,2c504,148,505,148,507,147v1,-1,3,-3,5,-4l512,135xm562,152v,,,,,c562,152,562,152,562,152v-1,1,-1,1,-1,1c560,153,560,153,559,153v-1,,-1,,-2,c557,153,557,153,556,152v,,,,,c556,152,556,152,556,152v,-22,,-22,,-22c556,128,555,126,555,125v,-1,-1,-2,-1,-3c553,121,552,120,551,120v-1,-1,-2,-1,-3,-1c546,119,545,120,543,121v-2,1,-4,3,-5,5c538,152,538,152,538,152v,,,,-1,c537,152,537,152,537,152v,1,-1,1,-1,1c535,153,535,153,534,153v,,-1,,-1,c532,153,532,153,532,152v-1,,-1,,-1,c531,152,531,152,531,152v,-37,,-37,,-37c531,115,531,115,531,114v,,,,1,c532,114,532,114,532,114v1,,1,,2,c535,114,535,114,535,114v1,,1,,1,c537,114,537,114,537,114v,1,,1,,1c537,120,537,120,537,120v2,-2,4,-4,6,-5c545,114,547,113,549,113v3,,5,1,6,1c557,115,558,116,559,118v1,1,2,3,3,5c562,124,562,127,562,129r,23xm634,133v,3,,6,-1,9c632,144,631,146,629,148v-2,2,-4,3,-6,4c620,153,617,153,614,153v-3,,-5,,-8,-1c604,151,602,150,600,148v-2,-1,-3,-3,-4,-6c595,140,595,137,595,134v,-33,,-33,,-33c595,101,595,101,595,101v,-1,,-1,1,-1c596,100,596,100,597,100v,,1,,1,c599,100,599,100,600,100v,,1,,1,c601,100,601,100,602,101v,,,,,c602,133,602,133,602,133v,2,,4,1,6c603,141,604,143,605,144v1,1,3,2,4,2c611,147,613,147,615,147v2,,3,,5,-1c622,146,623,145,624,144v1,-1,2,-3,2,-5c627,138,627,136,627,133v,-32,,-32,,-32c627,101,627,101,628,101v,-1,,-1,,-1c628,100,629,100,629,100v1,,1,,2,c631,100,632,100,632,100v1,,1,,2,c634,100,634,100,634,101v,,,,,l634,133xm679,152v,,,,,c679,152,679,152,678,152v,1,,1,-1,1c677,153,676,153,676,153v-1,,-1,,-2,c674,153,673,153,673,152v,,,,,c673,152,672,152,672,152v,-22,,-22,,-22c672,128,672,126,672,125v,-1,-1,-2,-1,-3c670,121,669,120,668,120v-1,-1,-2,-1,-3,-1c663,119,661,120,660,121v-2,1,-4,3,-6,5c654,152,654,152,654,152v,,,,,c654,152,654,152,654,152v,1,-1,1,-1,1c652,153,652,153,651,153v-1,,-1,,-2,c649,153,649,153,648,152v,,,,,c648,152,648,152,648,152v,-37,,-37,,-37c648,115,648,115,648,114v,,,,,c649,114,649,114,649,114v1,,1,,2,c651,114,652,114,652,114v1,,1,,1,c653,114,654,114,654,114v,1,,1,,1c654,120,654,120,654,120v2,-2,4,-4,6,-5c662,114,664,113,666,113v3,,5,1,6,1c674,115,675,116,676,118v1,1,2,3,2,5c679,124,679,127,679,129r,23xm699,103v,1,,2,-1,3c698,106,697,107,695,107v-2,,-3,-1,-3,-1c691,105,691,104,691,103v,-2,,-3,1,-3c692,99,694,99,695,99v2,,3,,3,1c699,100,699,101,699,103xm698,152v,,,,,c698,152,698,152,698,152v,1,-1,1,-1,1c696,153,696,153,695,153v-1,,-1,,-2,c693,153,693,153,692,152v,,,,,c692,152,692,152,692,152v,-37,,-37,,-37c692,115,692,115,692,115v,-1,,-1,,-1c693,114,693,114,693,114v1,,1,,2,c696,114,696,114,697,114v,,1,,1,c698,114,698,114,698,115v,,,,,l698,152xm745,133v,3,,6,-1,8c743,144,742,146,740,148v-1,1,-3,3,-5,4c732,153,730,153,727,153v-3,,-6,,-8,-1c716,151,715,150,713,148v-1,-2,-2,-4,-3,-6c709,139,709,137,709,134v,-3,,-6,1,-9c711,123,712,121,713,119v2,-2,4,-3,6,-4c721,114,724,113,727,113v3,,6,1,8,2c737,115,739,117,741,118v1,2,2,4,3,7c745,127,745,130,745,133xm738,133v,-2,,-4,,-5c737,126,737,124,736,123v-1,-1,-2,-2,-4,-3c731,119,729,119,727,119v-2,,-4,,-5,1c720,121,719,122,718,123v-1,1,-1,3,-2,4c716,129,716,131,716,133v,2,,4,,6c717,141,717,142,718,143v1,2,2,3,3,4c723,147,725,148,727,148v2,,4,-1,5,-1c733,146,735,145,736,144v,-2,1,-3,2,-5c738,137,738,135,738,133xm787,152v,,,,,c787,152,786,152,786,152v,1,,1,-1,1c785,153,784,153,783,153v,,-1,,-1,c781,153,781,153,781,152v,,-1,,-1,c780,152,780,152,780,152v,-22,,-22,,-22c780,128,780,126,780,125v-1,-1,-1,-2,-2,-3c778,121,777,120,776,120v-1,-1,-2,-1,-4,-1c771,119,769,120,767,121v-1,1,-3,3,-5,5c762,152,762,152,762,152v,,,,,c762,152,762,152,761,152v,1,,1,-1,1c760,153,759,153,759,153v-1,,-1,,-2,c757,153,756,153,756,152v,,,,,c755,152,755,152,755,152v,-37,,-37,,-37c755,115,755,115,756,114v,,,,,c756,114,757,114,757,114v,,1,,1,c759,114,760,114,760,114v,,1,,1,c761,114,761,114,761,114v,1,,1,,1c761,120,761,120,761,120v3,-2,5,-4,7,-5c770,114,772,113,774,113v2,,4,1,6,1c782,115,783,116,784,118v1,1,2,3,2,5c787,124,787,127,787,129r,23xe" fillcolor="#034ea2" stroked="f">
              <v:stroke joinstyle="round"/>
              <v:formulas/>
              <v:path arrowok="t" o:connecttype="custom" o:connectlocs="141800765,18055071;170887555,205825107;356319474,25277292;396314536,202214479;439945690,64997098;479940753,151660859;610833245,68608690;825351953,79441540;767177405,64997098;858075803,83052169;1018056054,256379691;1039870662,209436700;1192579700,194992257;1174400214,122772939;1327108283,101107239;1381646740,198603850;1432550076,83052169;1552534295,205825107;1599801540,180548779;1683427756,75830912;1908853769,205825107;1807049036,28887920;1912489860,36110142;2032475048,86663761;2072470111,97496611;2147483646,86663761;2147483646,184159408;2147483646,202214479;2147483646,202214479;2147483646,187771000;2147483646,194992257;2147483646,202214479;2147483646,3610629;2147483646,202214479;2147483646,83052169;2147483646,205825107;476304662,552479188;483576844,411651178;610833245,469427019;585381577,408040550;770813496,548868559;1007147781,548868559;992604386,462204798;1054415026,411651178;1283477129,436927506;1232574763,433316878;1418005712,426094656;1505268020,541646338;1592529358,451371948;1723422819,527201896;1745238396,476648276;1861587493,469427019;1821592430,487482090;1952484922,548868559;2147483646,548868559;2147483646,361097559;2147483646,552479188;2147483646,361097559;2147483646,552479188;2147483646,519980639;2147483646,548868559" o:connectangles="0,0,0,0,0,0,0,0,0,0,0,0,0,0,0,0,0,0,0,0,0,0,0,0,0,0,0,0,0,0,0,0,0,0,0,0,0,0,0,0,0,0,0,0,0,0,0,0,0,0,0,0,0,0,0,0,0,0,0,0,0" textboxrect="0,0,881,167"/>
              <o:lock v:ext="edit" verticies="t"/>
              <v:textbox>
                <w:txbxContent>
                  <w:p w14:paraId="4DECD74E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45760"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0AAF1493" wp14:editId="79B5076B">
              <wp:simplePos x="0" y="0"/>
              <wp:positionH relativeFrom="column">
                <wp:posOffset>5426864</wp:posOffset>
              </wp:positionH>
              <wp:positionV relativeFrom="paragraph">
                <wp:posOffset>17433</wp:posOffset>
              </wp:positionV>
              <wp:extent cx="864973" cy="576052"/>
              <wp:effectExtent l="0" t="0" r="0" b="0"/>
              <wp:wrapNone/>
              <wp:docPr id="738" name="Rectangle 1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4973" cy="576052"/>
                      </a:xfrm>
                      <a:prstGeom prst="rect">
                        <a:avLst/>
                      </a:prstGeom>
                      <a:solidFill>
                        <a:srgbClr val="034EA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24184D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F1493" id="Rectangle 1718" o:spid="_x0000_s1032" style="position:absolute;margin-left:427.3pt;margin-top:1.35pt;width:68.1pt;height:45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" fillcolor="#034ea2" stroked="f">
              <v:textbox>
                <w:txbxContent>
                  <w:p w14:paraId="0824184D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</w:pict>
        </mc:Fallback>
      </mc:AlternateContent>
    </w:r>
    <w:r w:rsidR="00345760">
      <w:rPr>
        <w:noProof/>
        <w:lang w:val="en-US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30EA80AB" wp14:editId="2F56F012">
              <wp:simplePos x="0" y="0"/>
              <wp:positionH relativeFrom="column">
                <wp:posOffset>5342649</wp:posOffset>
              </wp:positionH>
              <wp:positionV relativeFrom="paragraph">
                <wp:posOffset>379060</wp:posOffset>
              </wp:positionV>
              <wp:extent cx="177014" cy="151319"/>
              <wp:effectExtent l="0" t="0" r="0" b="1270"/>
              <wp:wrapNone/>
              <wp:docPr id="735" name="Freeform 1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014" cy="151319"/>
                      </a:xfrm>
                      <a:custGeom>
                        <a:avLst/>
                        <a:gdLst>
                          <a:gd name="T0" fmla="*/ 588666 w 257"/>
                          <a:gd name="T1" fmla="*/ 378251 h 220"/>
                          <a:gd name="T2" fmla="*/ 112484 w 257"/>
                          <a:gd name="T3" fmla="*/ 374506 h 220"/>
                          <a:gd name="T4" fmla="*/ 191223 w 257"/>
                          <a:gd name="T5" fmla="*/ 307095 h 220"/>
                          <a:gd name="T6" fmla="*/ 157478 w 257"/>
                          <a:gd name="T7" fmla="*/ 217213 h 220"/>
                          <a:gd name="T8" fmla="*/ 116233 w 257"/>
                          <a:gd name="T9" fmla="*/ 307095 h 220"/>
                          <a:gd name="T10" fmla="*/ 701150 w 257"/>
                          <a:gd name="T11" fmla="*/ 299605 h 220"/>
                          <a:gd name="T12" fmla="*/ 817384 w 257"/>
                          <a:gd name="T13" fmla="*/ 247174 h 220"/>
                          <a:gd name="T14" fmla="*/ 723647 w 257"/>
                          <a:gd name="T15" fmla="*/ 258409 h 220"/>
                          <a:gd name="T16" fmla="*/ 689902 w 257"/>
                          <a:gd name="T17" fmla="*/ 400721 h 220"/>
                          <a:gd name="T18" fmla="*/ 772390 w 257"/>
                          <a:gd name="T19" fmla="*/ 247174 h 220"/>
                          <a:gd name="T20" fmla="*/ 472433 w 257"/>
                          <a:gd name="T21" fmla="*/ 33706 h 220"/>
                          <a:gd name="T22" fmla="*/ 509928 w 257"/>
                          <a:gd name="T23" fmla="*/ 29960 h 220"/>
                          <a:gd name="T24" fmla="*/ 479932 w 257"/>
                          <a:gd name="T25" fmla="*/ 131077 h 220"/>
                          <a:gd name="T26" fmla="*/ 584917 w 257"/>
                          <a:gd name="T27" fmla="*/ 138567 h 220"/>
                          <a:gd name="T28" fmla="*/ 543673 w 257"/>
                          <a:gd name="T29" fmla="*/ 86136 h 220"/>
                          <a:gd name="T30" fmla="*/ 506178 w 257"/>
                          <a:gd name="T31" fmla="*/ 190998 h 220"/>
                          <a:gd name="T32" fmla="*/ 446187 w 257"/>
                          <a:gd name="T33" fmla="*/ 164783 h 220"/>
                          <a:gd name="T34" fmla="*/ 419940 w 257"/>
                          <a:gd name="T35" fmla="*/ 187253 h 220"/>
                          <a:gd name="T36" fmla="*/ 382446 w 257"/>
                          <a:gd name="T37" fmla="*/ 127332 h 220"/>
                          <a:gd name="T38" fmla="*/ 326204 w 257"/>
                          <a:gd name="T39" fmla="*/ 288370 h 220"/>
                          <a:gd name="T40" fmla="*/ 333703 w 257"/>
                          <a:gd name="T41" fmla="*/ 453152 h 220"/>
                          <a:gd name="T42" fmla="*/ 0 w 257"/>
                          <a:gd name="T43" fmla="*/ 355781 h 220"/>
                          <a:gd name="T44" fmla="*/ 44994 w 257"/>
                          <a:gd name="T45" fmla="*/ 501838 h 220"/>
                          <a:gd name="T46" fmla="*/ 74989 w 257"/>
                          <a:gd name="T47" fmla="*/ 704071 h 220"/>
                          <a:gd name="T48" fmla="*/ 146229 w 257"/>
                          <a:gd name="T49" fmla="*/ 655385 h 220"/>
                          <a:gd name="T50" fmla="*/ 307456 w 257"/>
                          <a:gd name="T51" fmla="*/ 483113 h 220"/>
                          <a:gd name="T52" fmla="*/ 626161 w 257"/>
                          <a:gd name="T53" fmla="*/ 490603 h 220"/>
                          <a:gd name="T54" fmla="*/ 757392 w 257"/>
                          <a:gd name="T55" fmla="*/ 569249 h 220"/>
                          <a:gd name="T56" fmla="*/ 824883 w 257"/>
                          <a:gd name="T57" fmla="*/ 677856 h 220"/>
                          <a:gd name="T58" fmla="*/ 896123 w 257"/>
                          <a:gd name="T59" fmla="*/ 666621 h 220"/>
                          <a:gd name="T60" fmla="*/ 929868 w 257"/>
                          <a:gd name="T61" fmla="*/ 419447 h 220"/>
                          <a:gd name="T62" fmla="*/ 899872 w 257"/>
                          <a:gd name="T63" fmla="*/ 498093 h 220"/>
                          <a:gd name="T64" fmla="*/ 637409 w 257"/>
                          <a:gd name="T65" fmla="*/ 344545 h 220"/>
                          <a:gd name="T66" fmla="*/ 479932 w 257"/>
                          <a:gd name="T67" fmla="*/ 273389 h 220"/>
                          <a:gd name="T68" fmla="*/ 104985 w 257"/>
                          <a:gd name="T69" fmla="*/ 734032 h 220"/>
                          <a:gd name="T70" fmla="*/ 858628 w 257"/>
                          <a:gd name="T71" fmla="*/ 734032 h 220"/>
                          <a:gd name="T72" fmla="*/ 479932 w 257"/>
                          <a:gd name="T73" fmla="*/ 670366 h 220"/>
                          <a:gd name="T74" fmla="*/ 371197 w 257"/>
                          <a:gd name="T75" fmla="*/ 453152 h 220"/>
                          <a:gd name="T76" fmla="*/ 382446 w 257"/>
                          <a:gd name="T77" fmla="*/ 423192 h 220"/>
                          <a:gd name="T78" fmla="*/ 453685 w 257"/>
                          <a:gd name="T79" fmla="*/ 423192 h 220"/>
                          <a:gd name="T80" fmla="*/ 584917 w 257"/>
                          <a:gd name="T81" fmla="*/ 423192 h 220"/>
                          <a:gd name="T82" fmla="*/ 558671 w 257"/>
                          <a:gd name="T83" fmla="*/ 524308 h 220"/>
                          <a:gd name="T84" fmla="*/ 539923 w 257"/>
                          <a:gd name="T85" fmla="*/ 580484 h 220"/>
                          <a:gd name="T86" fmla="*/ 502429 w 257"/>
                          <a:gd name="T87" fmla="*/ 520563 h 220"/>
                          <a:gd name="T88" fmla="*/ 389945 w 257"/>
                          <a:gd name="T89" fmla="*/ 479368 h 220"/>
                          <a:gd name="T90" fmla="*/ 397443 w 257"/>
                          <a:gd name="T91" fmla="*/ 569249 h 220"/>
                          <a:gd name="T92" fmla="*/ 427439 w 257"/>
                          <a:gd name="T93" fmla="*/ 505583 h 220"/>
                          <a:gd name="T94" fmla="*/ 461184 w 257"/>
                          <a:gd name="T95" fmla="*/ 546779 h 220"/>
                          <a:gd name="T96" fmla="*/ 494930 w 257"/>
                          <a:gd name="T97" fmla="*/ 333310 h 220"/>
                          <a:gd name="T98" fmla="*/ 337452 w 257"/>
                          <a:gd name="T99" fmla="*/ 655385 h 220"/>
                          <a:gd name="T100" fmla="*/ 292458 w 257"/>
                          <a:gd name="T101" fmla="*/ 554269 h 220"/>
                          <a:gd name="T102" fmla="*/ 183724 w 257"/>
                          <a:gd name="T103" fmla="*/ 531798 h 220"/>
                          <a:gd name="T104" fmla="*/ 273711 w 257"/>
                          <a:gd name="T105" fmla="*/ 651640 h 220"/>
                          <a:gd name="T106" fmla="*/ 719898 w 257"/>
                          <a:gd name="T107" fmla="*/ 558014 h 220"/>
                          <a:gd name="T108" fmla="*/ 667405 w 257"/>
                          <a:gd name="T109" fmla="*/ 554269 h 220"/>
                          <a:gd name="T110" fmla="*/ 633660 w 257"/>
                          <a:gd name="T111" fmla="*/ 625425 h 220"/>
                          <a:gd name="T112" fmla="*/ 412441 w 257"/>
                          <a:gd name="T113" fmla="*/ 378251 h 220"/>
                          <a:gd name="T114" fmla="*/ 374947 w 257"/>
                          <a:gd name="T115" fmla="*/ 370761 h 220"/>
                          <a:gd name="T116" fmla="*/ 412441 w 257"/>
                          <a:gd name="T117" fmla="*/ 363271 h 220"/>
                          <a:gd name="T118" fmla="*/ 536174 w 257"/>
                          <a:gd name="T119" fmla="*/ 400721 h 220"/>
                          <a:gd name="T120" fmla="*/ 491180 w 257"/>
                          <a:gd name="T121" fmla="*/ 355781 h 220"/>
                          <a:gd name="T122" fmla="*/ 532424 w 257"/>
                          <a:gd name="T123" fmla="*/ 322075 h 220"/>
                          <a:gd name="T124" fmla="*/ 0 60000 65536"/>
                          <a:gd name="T125" fmla="*/ 0 60000 65536"/>
                          <a:gd name="T126" fmla="*/ 0 60000 65536"/>
                          <a:gd name="T127" fmla="*/ 0 60000 65536"/>
                          <a:gd name="T128" fmla="*/ 0 60000 65536"/>
                          <a:gd name="T129" fmla="*/ 0 60000 65536"/>
                          <a:gd name="T130" fmla="*/ 0 60000 65536"/>
                          <a:gd name="T131" fmla="*/ 0 60000 65536"/>
                          <a:gd name="T132" fmla="*/ 0 60000 65536"/>
                          <a:gd name="T133" fmla="*/ 0 60000 65536"/>
                          <a:gd name="T134" fmla="*/ 0 60000 65536"/>
                          <a:gd name="T135" fmla="*/ 0 60000 65536"/>
                          <a:gd name="T136" fmla="*/ 0 60000 65536"/>
                          <a:gd name="T137" fmla="*/ 0 60000 65536"/>
                          <a:gd name="T138" fmla="*/ 0 60000 65536"/>
                          <a:gd name="T139" fmla="*/ 0 60000 65536"/>
                          <a:gd name="T140" fmla="*/ 0 60000 65536"/>
                          <a:gd name="T141" fmla="*/ 0 60000 65536"/>
                          <a:gd name="T142" fmla="*/ 0 60000 65536"/>
                          <a:gd name="T143" fmla="*/ 0 60000 65536"/>
                          <a:gd name="T144" fmla="*/ 0 60000 65536"/>
                          <a:gd name="T145" fmla="*/ 0 60000 65536"/>
                          <a:gd name="T146" fmla="*/ 0 60000 65536"/>
                          <a:gd name="T147" fmla="*/ 0 60000 65536"/>
                          <a:gd name="T148" fmla="*/ 0 60000 65536"/>
                          <a:gd name="T149" fmla="*/ 0 60000 65536"/>
                          <a:gd name="T150" fmla="*/ 0 60000 65536"/>
                          <a:gd name="T151" fmla="*/ 0 60000 65536"/>
                          <a:gd name="T152" fmla="*/ 0 60000 65536"/>
                          <a:gd name="T153" fmla="*/ 0 60000 65536"/>
                          <a:gd name="T154" fmla="*/ 0 60000 65536"/>
                          <a:gd name="T155" fmla="*/ 0 60000 65536"/>
                          <a:gd name="T156" fmla="*/ 0 60000 65536"/>
                          <a:gd name="T157" fmla="*/ 0 60000 65536"/>
                          <a:gd name="T158" fmla="*/ 0 60000 65536"/>
                          <a:gd name="T159" fmla="*/ 0 60000 65536"/>
                          <a:gd name="T160" fmla="*/ 0 60000 65536"/>
                          <a:gd name="T161" fmla="*/ 0 60000 65536"/>
                          <a:gd name="T162" fmla="*/ 0 60000 65536"/>
                          <a:gd name="T163" fmla="*/ 0 60000 65536"/>
                          <a:gd name="T164" fmla="*/ 0 60000 65536"/>
                          <a:gd name="T165" fmla="*/ 0 60000 65536"/>
                          <a:gd name="T166" fmla="*/ 0 60000 65536"/>
                          <a:gd name="T167" fmla="*/ 0 60000 65536"/>
                          <a:gd name="T168" fmla="*/ 0 60000 65536"/>
                          <a:gd name="T169" fmla="*/ 0 60000 65536"/>
                          <a:gd name="T170" fmla="*/ 0 60000 65536"/>
                          <a:gd name="T171" fmla="*/ 0 60000 65536"/>
                          <a:gd name="T172" fmla="*/ 0 60000 65536"/>
                          <a:gd name="T173" fmla="*/ 0 60000 65536"/>
                          <a:gd name="T174" fmla="*/ 0 60000 65536"/>
                          <a:gd name="T175" fmla="*/ 0 60000 65536"/>
                          <a:gd name="T176" fmla="*/ 0 60000 65536"/>
                          <a:gd name="T177" fmla="*/ 0 60000 65536"/>
                          <a:gd name="T178" fmla="*/ 0 60000 65536"/>
                          <a:gd name="T179" fmla="*/ 0 60000 65536"/>
                          <a:gd name="T180" fmla="*/ 0 60000 65536"/>
                          <a:gd name="T181" fmla="*/ 0 60000 65536"/>
                          <a:gd name="T182" fmla="*/ 0 60000 65536"/>
                          <a:gd name="T183" fmla="*/ 0 60000 65536"/>
                          <a:gd name="T184" fmla="*/ 0 60000 65536"/>
                          <a:gd name="T185" fmla="*/ 0 60000 65536"/>
                          <a:gd name="T186" fmla="*/ 0 w 257"/>
                          <a:gd name="T187" fmla="*/ 0 h 220"/>
                          <a:gd name="T188" fmla="*/ 257 w 257"/>
                          <a:gd name="T189" fmla="*/ 220 h 220"/>
                        </a:gdLst>
                        <a:ahLst/>
                        <a:cxnLst>
                          <a:cxn ang="T124">
                            <a:pos x="T0" y="T1"/>
                          </a:cxn>
                          <a:cxn ang="T125">
                            <a:pos x="T2" y="T3"/>
                          </a:cxn>
                          <a:cxn ang="T126">
                            <a:pos x="T4" y="T5"/>
                          </a:cxn>
                          <a:cxn ang="T127">
                            <a:pos x="T6" y="T7"/>
                          </a:cxn>
                          <a:cxn ang="T128">
                            <a:pos x="T8" y="T9"/>
                          </a:cxn>
                          <a:cxn ang="T129">
                            <a:pos x="T10" y="T11"/>
                          </a:cxn>
                          <a:cxn ang="T130">
                            <a:pos x="T12" y="T13"/>
                          </a:cxn>
                          <a:cxn ang="T131">
                            <a:pos x="T14" y="T15"/>
                          </a:cxn>
                          <a:cxn ang="T132">
                            <a:pos x="T16" y="T17"/>
                          </a:cxn>
                          <a:cxn ang="T133">
                            <a:pos x="T18" y="T19"/>
                          </a:cxn>
                          <a:cxn ang="T134">
                            <a:pos x="T20" y="T21"/>
                          </a:cxn>
                          <a:cxn ang="T135">
                            <a:pos x="T22" y="T23"/>
                          </a:cxn>
                          <a:cxn ang="T136">
                            <a:pos x="T24" y="T25"/>
                          </a:cxn>
                          <a:cxn ang="T137">
                            <a:pos x="T26" y="T27"/>
                          </a:cxn>
                          <a:cxn ang="T138">
                            <a:pos x="T28" y="T29"/>
                          </a:cxn>
                          <a:cxn ang="T139">
                            <a:pos x="T30" y="T31"/>
                          </a:cxn>
                          <a:cxn ang="T140">
                            <a:pos x="T32" y="T33"/>
                          </a:cxn>
                          <a:cxn ang="T141">
                            <a:pos x="T34" y="T35"/>
                          </a:cxn>
                          <a:cxn ang="T142">
                            <a:pos x="T36" y="T37"/>
                          </a:cxn>
                          <a:cxn ang="T143">
                            <a:pos x="T38" y="T39"/>
                          </a:cxn>
                          <a:cxn ang="T144">
                            <a:pos x="T40" y="T41"/>
                          </a:cxn>
                          <a:cxn ang="T145">
                            <a:pos x="T42" y="T43"/>
                          </a:cxn>
                          <a:cxn ang="T146">
                            <a:pos x="T44" y="T45"/>
                          </a:cxn>
                          <a:cxn ang="T147">
                            <a:pos x="T46" y="T47"/>
                          </a:cxn>
                          <a:cxn ang="T148">
                            <a:pos x="T48" y="T49"/>
                          </a:cxn>
                          <a:cxn ang="T149">
                            <a:pos x="T50" y="T51"/>
                          </a:cxn>
                          <a:cxn ang="T150">
                            <a:pos x="T52" y="T53"/>
                          </a:cxn>
                          <a:cxn ang="T151">
                            <a:pos x="T54" y="T55"/>
                          </a:cxn>
                          <a:cxn ang="T152">
                            <a:pos x="T56" y="T57"/>
                          </a:cxn>
                          <a:cxn ang="T153">
                            <a:pos x="T58" y="T59"/>
                          </a:cxn>
                          <a:cxn ang="T154">
                            <a:pos x="T60" y="T61"/>
                          </a:cxn>
                          <a:cxn ang="T155">
                            <a:pos x="T62" y="T63"/>
                          </a:cxn>
                          <a:cxn ang="T156">
                            <a:pos x="T64" y="T65"/>
                          </a:cxn>
                          <a:cxn ang="T157">
                            <a:pos x="T66" y="T67"/>
                          </a:cxn>
                          <a:cxn ang="T158">
                            <a:pos x="T68" y="T69"/>
                          </a:cxn>
                          <a:cxn ang="T159">
                            <a:pos x="T70" y="T71"/>
                          </a:cxn>
                          <a:cxn ang="T160">
                            <a:pos x="T72" y="T73"/>
                          </a:cxn>
                          <a:cxn ang="T161">
                            <a:pos x="T74" y="T75"/>
                          </a:cxn>
                          <a:cxn ang="T162">
                            <a:pos x="T76" y="T77"/>
                          </a:cxn>
                          <a:cxn ang="T163">
                            <a:pos x="T78" y="T79"/>
                          </a:cxn>
                          <a:cxn ang="T164">
                            <a:pos x="T80" y="T81"/>
                          </a:cxn>
                          <a:cxn ang="T165">
                            <a:pos x="T82" y="T83"/>
                          </a:cxn>
                          <a:cxn ang="T166">
                            <a:pos x="T84" y="T85"/>
                          </a:cxn>
                          <a:cxn ang="T167">
                            <a:pos x="T86" y="T87"/>
                          </a:cxn>
                          <a:cxn ang="T168">
                            <a:pos x="T88" y="T89"/>
                          </a:cxn>
                          <a:cxn ang="T169">
                            <a:pos x="T90" y="T91"/>
                          </a:cxn>
                          <a:cxn ang="T170">
                            <a:pos x="T92" y="T93"/>
                          </a:cxn>
                          <a:cxn ang="T171">
                            <a:pos x="T94" y="T95"/>
                          </a:cxn>
                          <a:cxn ang="T172">
                            <a:pos x="T96" y="T97"/>
                          </a:cxn>
                          <a:cxn ang="T173">
                            <a:pos x="T98" y="T99"/>
                          </a:cxn>
                          <a:cxn ang="T174">
                            <a:pos x="T100" y="T101"/>
                          </a:cxn>
                          <a:cxn ang="T175">
                            <a:pos x="T102" y="T103"/>
                          </a:cxn>
                          <a:cxn ang="T176">
                            <a:pos x="T104" y="T105"/>
                          </a:cxn>
                          <a:cxn ang="T177">
                            <a:pos x="T106" y="T107"/>
                          </a:cxn>
                          <a:cxn ang="T178">
                            <a:pos x="T108" y="T109"/>
                          </a:cxn>
                          <a:cxn ang="T179">
                            <a:pos x="T110" y="T111"/>
                          </a:cxn>
                          <a:cxn ang="T180">
                            <a:pos x="T112" y="T113"/>
                          </a:cxn>
                          <a:cxn ang="T181">
                            <a:pos x="T114" y="T115"/>
                          </a:cxn>
                          <a:cxn ang="T182">
                            <a:pos x="T116" y="T117"/>
                          </a:cxn>
                          <a:cxn ang="T183">
                            <a:pos x="T118" y="T119"/>
                          </a:cxn>
                          <a:cxn ang="T184">
                            <a:pos x="T120" y="T121"/>
                          </a:cxn>
                          <a:cxn ang="T185">
                            <a:pos x="T122" y="T123"/>
                          </a:cxn>
                        </a:cxnLst>
                        <a:rect l="T186" t="T187" r="T188" b="T189"/>
                        <a:pathLst>
                          <a:path w="257" h="220">
                            <a:moveTo>
                              <a:pt x="134" y="164"/>
                            </a:moveTo>
                            <a:cubicBezTo>
                              <a:pt x="128" y="164"/>
                              <a:pt x="128" y="164"/>
                              <a:pt x="128" y="164"/>
                            </a:cubicBezTo>
                            <a:cubicBezTo>
                              <a:pt x="128" y="150"/>
                              <a:pt x="128" y="150"/>
                              <a:pt x="128" y="150"/>
                            </a:cubicBezTo>
                            <a:cubicBezTo>
                              <a:pt x="134" y="150"/>
                              <a:pt x="134" y="150"/>
                              <a:pt x="134" y="150"/>
                            </a:cubicBezTo>
                            <a:lnTo>
                              <a:pt x="134" y="164"/>
                            </a:lnTo>
                            <a:close/>
                            <a:moveTo>
                              <a:pt x="157" y="101"/>
                            </a:moveTo>
                            <a:cubicBezTo>
                              <a:pt x="152" y="101"/>
                              <a:pt x="152" y="101"/>
                              <a:pt x="152" y="101"/>
                            </a:cubicBezTo>
                            <a:cubicBezTo>
                              <a:pt x="152" y="86"/>
                              <a:pt x="152" y="86"/>
                              <a:pt x="152" y="86"/>
                            </a:cubicBezTo>
                            <a:cubicBezTo>
                              <a:pt x="157" y="86"/>
                              <a:pt x="157" y="86"/>
                              <a:pt x="157" y="86"/>
                            </a:cubicBezTo>
                            <a:lnTo>
                              <a:pt x="157" y="101"/>
                            </a:lnTo>
                            <a:close/>
                            <a:moveTo>
                              <a:pt x="61" y="76"/>
                            </a:moveTo>
                            <a:cubicBezTo>
                              <a:pt x="61" y="76"/>
                              <a:pt x="58" y="76"/>
                              <a:pt x="58" y="77"/>
                            </a:cubicBezTo>
                            <a:cubicBezTo>
                              <a:pt x="58" y="77"/>
                              <a:pt x="59" y="77"/>
                              <a:pt x="61" y="77"/>
                            </a:cubicBezTo>
                            <a:cubicBezTo>
                              <a:pt x="65" y="78"/>
                              <a:pt x="67" y="80"/>
                              <a:pt x="70" y="80"/>
                            </a:cubicBezTo>
                            <a:cubicBezTo>
                              <a:pt x="72" y="80"/>
                              <a:pt x="75" y="78"/>
                              <a:pt x="74" y="74"/>
                            </a:cubicBezTo>
                            <a:cubicBezTo>
                              <a:pt x="74" y="74"/>
                              <a:pt x="73" y="74"/>
                              <a:pt x="73" y="74"/>
                            </a:cubicBezTo>
                            <a:cubicBezTo>
                              <a:pt x="73" y="76"/>
                              <a:pt x="71" y="77"/>
                              <a:pt x="69" y="77"/>
                            </a:cubicBezTo>
                            <a:cubicBezTo>
                              <a:pt x="66" y="77"/>
                              <a:pt x="65" y="76"/>
                              <a:pt x="61" y="76"/>
                            </a:cubicBezTo>
                            <a:close/>
                            <a:moveTo>
                              <a:pt x="33" y="90"/>
                            </a:moveTo>
                            <a:cubicBezTo>
                              <a:pt x="33" y="91"/>
                              <a:pt x="38" y="97"/>
                              <a:pt x="30" y="100"/>
                            </a:cubicBezTo>
                            <a:cubicBezTo>
                              <a:pt x="30" y="100"/>
                              <a:pt x="30" y="100"/>
                              <a:pt x="30" y="100"/>
                            </a:cubicBezTo>
                            <a:cubicBezTo>
                              <a:pt x="36" y="103"/>
                              <a:pt x="39" y="99"/>
                              <a:pt x="39" y="99"/>
                            </a:cubicBezTo>
                            <a:cubicBezTo>
                              <a:pt x="41" y="105"/>
                              <a:pt x="37" y="108"/>
                              <a:pt x="37" y="108"/>
                            </a:cubicBezTo>
                            <a:cubicBezTo>
                              <a:pt x="38" y="110"/>
                              <a:pt x="40" y="111"/>
                              <a:pt x="44" y="112"/>
                            </a:cubicBezTo>
                            <a:cubicBezTo>
                              <a:pt x="46" y="112"/>
                              <a:pt x="48" y="110"/>
                              <a:pt x="49" y="108"/>
                            </a:cubicBezTo>
                            <a:cubicBezTo>
                              <a:pt x="49" y="108"/>
                              <a:pt x="50" y="110"/>
                              <a:pt x="49" y="113"/>
                            </a:cubicBezTo>
                            <a:cubicBezTo>
                              <a:pt x="60" y="114"/>
                              <a:pt x="64" y="105"/>
                              <a:pt x="73" y="107"/>
                            </a:cubicBezTo>
                            <a:cubicBezTo>
                              <a:pt x="73" y="107"/>
                              <a:pt x="73" y="107"/>
                              <a:pt x="73" y="106"/>
                            </a:cubicBezTo>
                            <a:cubicBezTo>
                              <a:pt x="73" y="101"/>
                              <a:pt x="70" y="91"/>
                              <a:pt x="59" y="88"/>
                            </a:cubicBezTo>
                            <a:cubicBezTo>
                              <a:pt x="49" y="86"/>
                              <a:pt x="51" y="82"/>
                              <a:pt x="51" y="82"/>
                            </a:cubicBezTo>
                            <a:cubicBezTo>
                              <a:pt x="56" y="82"/>
                              <a:pt x="59" y="84"/>
                              <a:pt x="59" y="84"/>
                            </a:cubicBezTo>
                            <a:cubicBezTo>
                              <a:pt x="59" y="82"/>
                              <a:pt x="58" y="81"/>
                              <a:pt x="58" y="81"/>
                            </a:cubicBezTo>
                            <a:cubicBezTo>
                              <a:pt x="59" y="80"/>
                              <a:pt x="59" y="79"/>
                              <a:pt x="59" y="79"/>
                            </a:cubicBezTo>
                            <a:cubicBezTo>
                              <a:pt x="54" y="79"/>
                              <a:pt x="52" y="77"/>
                              <a:pt x="52" y="77"/>
                            </a:cubicBezTo>
                            <a:cubicBezTo>
                              <a:pt x="52" y="74"/>
                              <a:pt x="54" y="70"/>
                              <a:pt x="61" y="75"/>
                            </a:cubicBezTo>
                            <a:cubicBezTo>
                              <a:pt x="63" y="73"/>
                              <a:pt x="63" y="70"/>
                              <a:pt x="63" y="70"/>
                            </a:cubicBezTo>
                            <a:cubicBezTo>
                              <a:pt x="64" y="70"/>
                              <a:pt x="64" y="69"/>
                              <a:pt x="64" y="69"/>
                            </a:cubicBezTo>
                            <a:cubicBezTo>
                              <a:pt x="64" y="68"/>
                              <a:pt x="58" y="64"/>
                              <a:pt x="56" y="64"/>
                            </a:cubicBezTo>
                            <a:cubicBezTo>
                              <a:pt x="56" y="62"/>
                              <a:pt x="54" y="59"/>
                              <a:pt x="47" y="60"/>
                            </a:cubicBezTo>
                            <a:cubicBezTo>
                              <a:pt x="43" y="61"/>
                              <a:pt x="41" y="60"/>
                              <a:pt x="42" y="58"/>
                            </a:cubicBezTo>
                            <a:cubicBezTo>
                              <a:pt x="42" y="58"/>
                              <a:pt x="41" y="57"/>
                              <a:pt x="41" y="58"/>
                            </a:cubicBezTo>
                            <a:cubicBezTo>
                              <a:pt x="40" y="59"/>
                              <a:pt x="39" y="61"/>
                              <a:pt x="42" y="62"/>
                            </a:cubicBezTo>
                            <a:cubicBezTo>
                              <a:pt x="46" y="64"/>
                              <a:pt x="46" y="67"/>
                              <a:pt x="46" y="68"/>
                            </a:cubicBezTo>
                            <a:cubicBezTo>
                              <a:pt x="46" y="68"/>
                              <a:pt x="45" y="68"/>
                              <a:pt x="45" y="68"/>
                            </a:cubicBezTo>
                            <a:cubicBezTo>
                              <a:pt x="43" y="62"/>
                              <a:pt x="36" y="61"/>
                              <a:pt x="31" y="64"/>
                            </a:cubicBezTo>
                            <a:cubicBezTo>
                              <a:pt x="32" y="67"/>
                              <a:pt x="35" y="69"/>
                              <a:pt x="36" y="69"/>
                            </a:cubicBezTo>
                            <a:cubicBezTo>
                              <a:pt x="37" y="69"/>
                              <a:pt x="39" y="68"/>
                              <a:pt x="39" y="66"/>
                            </a:cubicBezTo>
                            <a:cubicBezTo>
                              <a:pt x="39" y="66"/>
                              <a:pt x="39" y="66"/>
                              <a:pt x="39" y="66"/>
                            </a:cubicBezTo>
                            <a:cubicBezTo>
                              <a:pt x="40" y="68"/>
                              <a:pt x="37" y="72"/>
                              <a:pt x="33" y="70"/>
                            </a:cubicBezTo>
                            <a:cubicBezTo>
                              <a:pt x="28" y="74"/>
                              <a:pt x="30" y="80"/>
                              <a:pt x="31" y="82"/>
                            </a:cubicBezTo>
                            <a:cubicBezTo>
                              <a:pt x="31" y="85"/>
                              <a:pt x="30" y="89"/>
                              <a:pt x="26" y="87"/>
                            </a:cubicBezTo>
                            <a:cubicBezTo>
                              <a:pt x="26" y="87"/>
                              <a:pt x="26" y="87"/>
                              <a:pt x="26" y="88"/>
                            </a:cubicBezTo>
                            <a:cubicBezTo>
                              <a:pt x="26" y="90"/>
                              <a:pt x="29" y="92"/>
                              <a:pt x="33" y="90"/>
                            </a:cubicBezTo>
                            <a:close/>
                            <a:moveTo>
                              <a:pt x="57" y="68"/>
                            </a:moveTo>
                            <a:cubicBezTo>
                              <a:pt x="55" y="70"/>
                              <a:pt x="51" y="70"/>
                              <a:pt x="51" y="66"/>
                            </a:cubicBezTo>
                            <a:cubicBezTo>
                              <a:pt x="55" y="66"/>
                              <a:pt x="57" y="66"/>
                              <a:pt x="57" y="68"/>
                            </a:cubicBezTo>
                            <a:close/>
                            <a:moveTo>
                              <a:pt x="188" y="77"/>
                            </a:moveTo>
                            <a:cubicBezTo>
                              <a:pt x="186" y="77"/>
                              <a:pt x="184" y="76"/>
                              <a:pt x="183" y="74"/>
                            </a:cubicBezTo>
                            <a:cubicBezTo>
                              <a:pt x="183" y="74"/>
                              <a:pt x="183" y="74"/>
                              <a:pt x="183" y="74"/>
                            </a:cubicBezTo>
                            <a:cubicBezTo>
                              <a:pt x="182" y="78"/>
                              <a:pt x="184" y="80"/>
                              <a:pt x="187" y="80"/>
                            </a:cubicBezTo>
                            <a:cubicBezTo>
                              <a:pt x="190" y="80"/>
                              <a:pt x="192" y="78"/>
                              <a:pt x="196" y="77"/>
                            </a:cubicBezTo>
                            <a:cubicBezTo>
                              <a:pt x="198" y="77"/>
                              <a:pt x="199" y="77"/>
                              <a:pt x="199" y="77"/>
                            </a:cubicBezTo>
                            <a:cubicBezTo>
                              <a:pt x="199" y="76"/>
                              <a:pt x="196" y="76"/>
                              <a:pt x="196" y="76"/>
                            </a:cubicBezTo>
                            <a:cubicBezTo>
                              <a:pt x="191" y="76"/>
                              <a:pt x="191" y="77"/>
                              <a:pt x="188" y="77"/>
                            </a:cubicBezTo>
                            <a:close/>
                            <a:moveTo>
                              <a:pt x="231" y="88"/>
                            </a:moveTo>
                            <a:cubicBezTo>
                              <a:pt x="231" y="87"/>
                              <a:pt x="230" y="87"/>
                              <a:pt x="230" y="87"/>
                            </a:cubicBezTo>
                            <a:cubicBezTo>
                              <a:pt x="227" y="89"/>
                              <a:pt x="225" y="85"/>
                              <a:pt x="226" y="82"/>
                            </a:cubicBezTo>
                            <a:cubicBezTo>
                              <a:pt x="227" y="80"/>
                              <a:pt x="228" y="74"/>
                              <a:pt x="224" y="70"/>
                            </a:cubicBezTo>
                            <a:cubicBezTo>
                              <a:pt x="220" y="72"/>
                              <a:pt x="217" y="68"/>
                              <a:pt x="217" y="66"/>
                            </a:cubicBezTo>
                            <a:cubicBezTo>
                              <a:pt x="218" y="66"/>
                              <a:pt x="218" y="66"/>
                              <a:pt x="218" y="66"/>
                            </a:cubicBezTo>
                            <a:cubicBezTo>
                              <a:pt x="218" y="68"/>
                              <a:pt x="219" y="69"/>
                              <a:pt x="220" y="69"/>
                            </a:cubicBezTo>
                            <a:cubicBezTo>
                              <a:pt x="222" y="69"/>
                              <a:pt x="225" y="67"/>
                              <a:pt x="226" y="64"/>
                            </a:cubicBezTo>
                            <a:cubicBezTo>
                              <a:pt x="221" y="61"/>
                              <a:pt x="213" y="62"/>
                              <a:pt x="212" y="68"/>
                            </a:cubicBezTo>
                            <a:cubicBezTo>
                              <a:pt x="212" y="68"/>
                              <a:pt x="211" y="68"/>
                              <a:pt x="211" y="68"/>
                            </a:cubicBezTo>
                            <a:cubicBezTo>
                              <a:pt x="211" y="67"/>
                              <a:pt x="211" y="64"/>
                              <a:pt x="214" y="62"/>
                            </a:cubicBezTo>
                            <a:cubicBezTo>
                              <a:pt x="217" y="61"/>
                              <a:pt x="216" y="59"/>
                              <a:pt x="216" y="58"/>
                            </a:cubicBezTo>
                            <a:cubicBezTo>
                              <a:pt x="215" y="57"/>
                              <a:pt x="215" y="58"/>
                              <a:pt x="215" y="58"/>
                            </a:cubicBezTo>
                            <a:cubicBezTo>
                              <a:pt x="216" y="60"/>
                              <a:pt x="214" y="61"/>
                              <a:pt x="210" y="60"/>
                            </a:cubicBezTo>
                            <a:cubicBezTo>
                              <a:pt x="203" y="59"/>
                              <a:pt x="201" y="62"/>
                              <a:pt x="200" y="64"/>
                            </a:cubicBezTo>
                            <a:cubicBezTo>
                              <a:pt x="199" y="64"/>
                              <a:pt x="193" y="68"/>
                              <a:pt x="193" y="69"/>
                            </a:cubicBezTo>
                            <a:cubicBezTo>
                              <a:pt x="193" y="69"/>
                              <a:pt x="193" y="70"/>
                              <a:pt x="194" y="70"/>
                            </a:cubicBezTo>
                            <a:cubicBezTo>
                              <a:pt x="194" y="70"/>
                              <a:pt x="193" y="73"/>
                              <a:pt x="195" y="75"/>
                            </a:cubicBezTo>
                            <a:cubicBezTo>
                              <a:pt x="203" y="70"/>
                              <a:pt x="205" y="74"/>
                              <a:pt x="204" y="77"/>
                            </a:cubicBezTo>
                            <a:cubicBezTo>
                              <a:pt x="204" y="77"/>
                              <a:pt x="203" y="79"/>
                              <a:pt x="198" y="79"/>
                            </a:cubicBezTo>
                            <a:cubicBezTo>
                              <a:pt x="198" y="79"/>
                              <a:pt x="198" y="80"/>
                              <a:pt x="198" y="81"/>
                            </a:cubicBezTo>
                            <a:cubicBezTo>
                              <a:pt x="198" y="81"/>
                              <a:pt x="197" y="82"/>
                              <a:pt x="198" y="84"/>
                            </a:cubicBezTo>
                            <a:cubicBezTo>
                              <a:pt x="198" y="84"/>
                              <a:pt x="201" y="82"/>
                              <a:pt x="205" y="82"/>
                            </a:cubicBezTo>
                            <a:cubicBezTo>
                              <a:pt x="205" y="82"/>
                              <a:pt x="208" y="86"/>
                              <a:pt x="197" y="88"/>
                            </a:cubicBezTo>
                            <a:cubicBezTo>
                              <a:pt x="187" y="91"/>
                              <a:pt x="183" y="101"/>
                              <a:pt x="183" y="106"/>
                            </a:cubicBezTo>
                            <a:cubicBezTo>
                              <a:pt x="183" y="107"/>
                              <a:pt x="183" y="107"/>
                              <a:pt x="184" y="107"/>
                            </a:cubicBezTo>
                            <a:cubicBezTo>
                              <a:pt x="192" y="105"/>
                              <a:pt x="196" y="114"/>
                              <a:pt x="208" y="113"/>
                            </a:cubicBezTo>
                            <a:cubicBezTo>
                              <a:pt x="207" y="110"/>
                              <a:pt x="208" y="108"/>
                              <a:pt x="208" y="108"/>
                            </a:cubicBezTo>
                            <a:cubicBezTo>
                              <a:pt x="209" y="110"/>
                              <a:pt x="211" y="112"/>
                              <a:pt x="212" y="112"/>
                            </a:cubicBezTo>
                            <a:cubicBezTo>
                              <a:pt x="216" y="111"/>
                              <a:pt x="219" y="110"/>
                              <a:pt x="220" y="108"/>
                            </a:cubicBezTo>
                            <a:cubicBezTo>
                              <a:pt x="220" y="108"/>
                              <a:pt x="215" y="105"/>
                              <a:pt x="218" y="99"/>
                            </a:cubicBezTo>
                            <a:cubicBezTo>
                              <a:pt x="218" y="99"/>
                              <a:pt x="221" y="103"/>
                              <a:pt x="226" y="100"/>
                            </a:cubicBezTo>
                            <a:cubicBezTo>
                              <a:pt x="227" y="100"/>
                              <a:pt x="227" y="100"/>
                              <a:pt x="226" y="100"/>
                            </a:cubicBezTo>
                            <a:cubicBezTo>
                              <a:pt x="219" y="97"/>
                              <a:pt x="224" y="91"/>
                              <a:pt x="224" y="90"/>
                            </a:cubicBezTo>
                            <a:cubicBezTo>
                              <a:pt x="228" y="92"/>
                              <a:pt x="231" y="90"/>
                              <a:pt x="231" y="88"/>
                            </a:cubicBezTo>
                            <a:close/>
                            <a:moveTo>
                              <a:pt x="206" y="66"/>
                            </a:moveTo>
                            <a:cubicBezTo>
                              <a:pt x="205" y="70"/>
                              <a:pt x="202" y="70"/>
                              <a:pt x="200" y="68"/>
                            </a:cubicBezTo>
                            <a:cubicBezTo>
                              <a:pt x="200" y="66"/>
                              <a:pt x="202" y="66"/>
                              <a:pt x="206" y="66"/>
                            </a:cubicBezTo>
                            <a:close/>
                            <a:moveTo>
                              <a:pt x="126" y="3"/>
                            </a:moveTo>
                            <a:cubicBezTo>
                              <a:pt x="126" y="4"/>
                              <a:pt x="127" y="4"/>
                              <a:pt x="127" y="5"/>
                            </a:cubicBezTo>
                            <a:cubicBezTo>
                              <a:pt x="128" y="6"/>
                              <a:pt x="128" y="6"/>
                              <a:pt x="127" y="7"/>
                            </a:cubicBezTo>
                            <a:cubicBezTo>
                              <a:pt x="127" y="7"/>
                              <a:pt x="127" y="7"/>
                              <a:pt x="126" y="6"/>
                            </a:cubicBezTo>
                            <a:cubicBezTo>
                              <a:pt x="125" y="6"/>
                              <a:pt x="124" y="6"/>
                              <a:pt x="123" y="6"/>
                            </a:cubicBezTo>
                            <a:cubicBezTo>
                              <a:pt x="122" y="6"/>
                              <a:pt x="121" y="7"/>
                              <a:pt x="121" y="8"/>
                            </a:cubicBezTo>
                            <a:cubicBezTo>
                              <a:pt x="121" y="9"/>
                              <a:pt x="122" y="10"/>
                              <a:pt x="123" y="10"/>
                            </a:cubicBezTo>
                            <a:cubicBezTo>
                              <a:pt x="124" y="10"/>
                              <a:pt x="125" y="9"/>
                              <a:pt x="126" y="9"/>
                            </a:cubicBezTo>
                            <a:cubicBezTo>
                              <a:pt x="127" y="8"/>
                              <a:pt x="127" y="8"/>
                              <a:pt x="127" y="9"/>
                            </a:cubicBezTo>
                            <a:cubicBezTo>
                              <a:pt x="128" y="9"/>
                              <a:pt x="127" y="12"/>
                              <a:pt x="127" y="15"/>
                            </a:cubicBezTo>
                            <a:cubicBezTo>
                              <a:pt x="124" y="15"/>
                              <a:pt x="123" y="18"/>
                              <a:pt x="123" y="19"/>
                            </a:cubicBezTo>
                            <a:cubicBezTo>
                              <a:pt x="123" y="22"/>
                              <a:pt x="126" y="24"/>
                              <a:pt x="128" y="25"/>
                            </a:cubicBezTo>
                            <a:cubicBezTo>
                              <a:pt x="130" y="24"/>
                              <a:pt x="134" y="22"/>
                              <a:pt x="134" y="19"/>
                            </a:cubicBezTo>
                            <a:cubicBezTo>
                              <a:pt x="134" y="18"/>
                              <a:pt x="133" y="15"/>
                              <a:pt x="130" y="15"/>
                            </a:cubicBezTo>
                            <a:cubicBezTo>
                              <a:pt x="130" y="12"/>
                              <a:pt x="129" y="9"/>
                              <a:pt x="129" y="9"/>
                            </a:cubicBezTo>
                            <a:cubicBezTo>
                              <a:pt x="130" y="8"/>
                              <a:pt x="130" y="8"/>
                              <a:pt x="131" y="9"/>
                            </a:cubicBezTo>
                            <a:cubicBezTo>
                              <a:pt x="132" y="9"/>
                              <a:pt x="132" y="10"/>
                              <a:pt x="133" y="10"/>
                            </a:cubicBezTo>
                            <a:cubicBezTo>
                              <a:pt x="135" y="10"/>
                              <a:pt x="136" y="9"/>
                              <a:pt x="136" y="8"/>
                            </a:cubicBezTo>
                            <a:cubicBezTo>
                              <a:pt x="136" y="7"/>
                              <a:pt x="135" y="6"/>
                              <a:pt x="133" y="6"/>
                            </a:cubicBezTo>
                            <a:cubicBezTo>
                              <a:pt x="132" y="6"/>
                              <a:pt x="132" y="6"/>
                              <a:pt x="131" y="6"/>
                            </a:cubicBezTo>
                            <a:cubicBezTo>
                              <a:pt x="130" y="7"/>
                              <a:pt x="130" y="7"/>
                              <a:pt x="129" y="7"/>
                            </a:cubicBezTo>
                            <a:cubicBezTo>
                              <a:pt x="129" y="6"/>
                              <a:pt x="129" y="6"/>
                              <a:pt x="130" y="5"/>
                            </a:cubicBezTo>
                            <a:cubicBezTo>
                              <a:pt x="130" y="4"/>
                              <a:pt x="130" y="4"/>
                              <a:pt x="130" y="3"/>
                            </a:cubicBezTo>
                            <a:cubicBezTo>
                              <a:pt x="130" y="1"/>
                              <a:pt x="129" y="0"/>
                              <a:pt x="128" y="0"/>
                            </a:cubicBezTo>
                            <a:cubicBezTo>
                              <a:pt x="127" y="0"/>
                              <a:pt x="126" y="1"/>
                              <a:pt x="126" y="3"/>
                            </a:cubicBezTo>
                            <a:close/>
                            <a:moveTo>
                              <a:pt x="128" y="27"/>
                            </a:moveTo>
                            <a:cubicBezTo>
                              <a:pt x="126" y="27"/>
                              <a:pt x="124" y="29"/>
                              <a:pt x="124" y="31"/>
                            </a:cubicBezTo>
                            <a:cubicBezTo>
                              <a:pt x="124" y="33"/>
                              <a:pt x="126" y="35"/>
                              <a:pt x="128" y="35"/>
                            </a:cubicBezTo>
                            <a:cubicBezTo>
                              <a:pt x="131" y="35"/>
                              <a:pt x="132" y="33"/>
                              <a:pt x="132" y="31"/>
                            </a:cubicBezTo>
                            <a:cubicBezTo>
                              <a:pt x="132" y="29"/>
                              <a:pt x="131" y="27"/>
                              <a:pt x="128" y="27"/>
                            </a:cubicBezTo>
                            <a:close/>
                            <a:moveTo>
                              <a:pt x="128" y="65"/>
                            </a:moveTo>
                            <a:cubicBezTo>
                              <a:pt x="144" y="65"/>
                              <a:pt x="153" y="68"/>
                              <a:pt x="153" y="68"/>
                            </a:cubicBezTo>
                            <a:cubicBezTo>
                              <a:pt x="153" y="60"/>
                              <a:pt x="153" y="55"/>
                              <a:pt x="158" y="56"/>
                            </a:cubicBezTo>
                            <a:cubicBezTo>
                              <a:pt x="155" y="49"/>
                              <a:pt x="166" y="47"/>
                              <a:pt x="166" y="38"/>
                            </a:cubicBezTo>
                            <a:cubicBezTo>
                              <a:pt x="166" y="32"/>
                              <a:pt x="162" y="32"/>
                              <a:pt x="161" y="32"/>
                            </a:cubicBezTo>
                            <a:cubicBezTo>
                              <a:pt x="157" y="32"/>
                              <a:pt x="158" y="34"/>
                              <a:pt x="155" y="34"/>
                            </a:cubicBezTo>
                            <a:cubicBezTo>
                              <a:pt x="154" y="34"/>
                              <a:pt x="154" y="34"/>
                              <a:pt x="154" y="34"/>
                            </a:cubicBezTo>
                            <a:cubicBezTo>
                              <a:pt x="154" y="35"/>
                              <a:pt x="155" y="37"/>
                              <a:pt x="156" y="37"/>
                            </a:cubicBezTo>
                            <a:cubicBezTo>
                              <a:pt x="158" y="37"/>
                              <a:pt x="158" y="35"/>
                              <a:pt x="160" y="35"/>
                            </a:cubicBezTo>
                            <a:cubicBezTo>
                              <a:pt x="160" y="35"/>
                              <a:pt x="161" y="35"/>
                              <a:pt x="161" y="37"/>
                            </a:cubicBezTo>
                            <a:cubicBezTo>
                              <a:pt x="161" y="41"/>
                              <a:pt x="159" y="45"/>
                              <a:pt x="156" y="48"/>
                            </a:cubicBezTo>
                            <a:cubicBezTo>
                              <a:pt x="155" y="47"/>
                              <a:pt x="154" y="47"/>
                              <a:pt x="153" y="47"/>
                            </a:cubicBezTo>
                            <a:cubicBezTo>
                              <a:pt x="151" y="47"/>
                              <a:pt x="150" y="49"/>
                              <a:pt x="150" y="51"/>
                            </a:cubicBezTo>
                            <a:cubicBezTo>
                              <a:pt x="150" y="52"/>
                              <a:pt x="150" y="52"/>
                              <a:pt x="150" y="53"/>
                            </a:cubicBezTo>
                            <a:cubicBezTo>
                              <a:pt x="149" y="54"/>
                              <a:pt x="148" y="54"/>
                              <a:pt x="148" y="54"/>
                            </a:cubicBezTo>
                            <a:cubicBezTo>
                              <a:pt x="146" y="54"/>
                              <a:pt x="145" y="53"/>
                              <a:pt x="145" y="50"/>
                            </a:cubicBezTo>
                            <a:cubicBezTo>
                              <a:pt x="145" y="44"/>
                              <a:pt x="153" y="38"/>
                              <a:pt x="153" y="30"/>
                            </a:cubicBezTo>
                            <a:cubicBezTo>
                              <a:pt x="153" y="27"/>
                              <a:pt x="150" y="23"/>
                              <a:pt x="145" y="23"/>
                            </a:cubicBezTo>
                            <a:cubicBezTo>
                              <a:pt x="139" y="23"/>
                              <a:pt x="140" y="28"/>
                              <a:pt x="135" y="28"/>
                            </a:cubicBezTo>
                            <a:cubicBezTo>
                              <a:pt x="135" y="28"/>
                              <a:pt x="135" y="28"/>
                              <a:pt x="135" y="28"/>
                            </a:cubicBezTo>
                            <a:cubicBezTo>
                              <a:pt x="135" y="29"/>
                              <a:pt x="136" y="32"/>
                              <a:pt x="138" y="32"/>
                            </a:cubicBezTo>
                            <a:cubicBezTo>
                              <a:pt x="141" y="32"/>
                              <a:pt x="142" y="27"/>
                              <a:pt x="144" y="27"/>
                            </a:cubicBezTo>
                            <a:cubicBezTo>
                              <a:pt x="145" y="27"/>
                              <a:pt x="147" y="27"/>
                              <a:pt x="147" y="31"/>
                            </a:cubicBezTo>
                            <a:cubicBezTo>
                              <a:pt x="147" y="33"/>
                              <a:pt x="145" y="37"/>
                              <a:pt x="144" y="41"/>
                            </a:cubicBezTo>
                            <a:cubicBezTo>
                              <a:pt x="143" y="40"/>
                              <a:pt x="142" y="40"/>
                              <a:pt x="141" y="40"/>
                            </a:cubicBezTo>
                            <a:cubicBezTo>
                              <a:pt x="139" y="40"/>
                              <a:pt x="138" y="42"/>
                              <a:pt x="138" y="44"/>
                            </a:cubicBezTo>
                            <a:cubicBezTo>
                              <a:pt x="138" y="46"/>
                              <a:pt x="138" y="47"/>
                              <a:pt x="139" y="48"/>
                            </a:cubicBezTo>
                            <a:cubicBezTo>
                              <a:pt x="138" y="50"/>
                              <a:pt x="137" y="51"/>
                              <a:pt x="135" y="51"/>
                            </a:cubicBezTo>
                            <a:cubicBezTo>
                              <a:pt x="131" y="51"/>
                              <a:pt x="130" y="49"/>
                              <a:pt x="130" y="47"/>
                            </a:cubicBezTo>
                            <a:cubicBezTo>
                              <a:pt x="130" y="45"/>
                              <a:pt x="134" y="44"/>
                              <a:pt x="134" y="41"/>
                            </a:cubicBezTo>
                            <a:cubicBezTo>
                              <a:pt x="134" y="38"/>
                              <a:pt x="133" y="37"/>
                              <a:pt x="131" y="37"/>
                            </a:cubicBezTo>
                            <a:cubicBezTo>
                              <a:pt x="129" y="37"/>
                              <a:pt x="129" y="38"/>
                              <a:pt x="128" y="38"/>
                            </a:cubicBezTo>
                            <a:cubicBezTo>
                              <a:pt x="128" y="38"/>
                              <a:pt x="127" y="37"/>
                              <a:pt x="126" y="37"/>
                            </a:cubicBezTo>
                            <a:cubicBezTo>
                              <a:pt x="124" y="37"/>
                              <a:pt x="123" y="38"/>
                              <a:pt x="123" y="41"/>
                            </a:cubicBezTo>
                            <a:cubicBezTo>
                              <a:pt x="123" y="44"/>
                              <a:pt x="127" y="45"/>
                              <a:pt x="127" y="47"/>
                            </a:cubicBezTo>
                            <a:cubicBezTo>
                              <a:pt x="127" y="49"/>
                              <a:pt x="125" y="51"/>
                              <a:pt x="122" y="51"/>
                            </a:cubicBezTo>
                            <a:cubicBezTo>
                              <a:pt x="120" y="51"/>
                              <a:pt x="119" y="50"/>
                              <a:pt x="118" y="48"/>
                            </a:cubicBezTo>
                            <a:cubicBezTo>
                              <a:pt x="119" y="47"/>
                              <a:pt x="119" y="46"/>
                              <a:pt x="119" y="44"/>
                            </a:cubicBezTo>
                            <a:cubicBezTo>
                              <a:pt x="119" y="42"/>
                              <a:pt x="118" y="40"/>
                              <a:pt x="116" y="40"/>
                            </a:cubicBezTo>
                            <a:cubicBezTo>
                              <a:pt x="115" y="40"/>
                              <a:pt x="114" y="40"/>
                              <a:pt x="113" y="41"/>
                            </a:cubicBezTo>
                            <a:cubicBezTo>
                              <a:pt x="111" y="37"/>
                              <a:pt x="110" y="33"/>
                              <a:pt x="110" y="31"/>
                            </a:cubicBezTo>
                            <a:cubicBezTo>
                              <a:pt x="110" y="27"/>
                              <a:pt x="111" y="27"/>
                              <a:pt x="112" y="27"/>
                            </a:cubicBezTo>
                            <a:cubicBezTo>
                              <a:pt x="115" y="27"/>
                              <a:pt x="115" y="32"/>
                              <a:pt x="118" y="32"/>
                            </a:cubicBezTo>
                            <a:cubicBezTo>
                              <a:pt x="121" y="32"/>
                              <a:pt x="122" y="29"/>
                              <a:pt x="122" y="28"/>
                            </a:cubicBezTo>
                            <a:cubicBezTo>
                              <a:pt x="122" y="28"/>
                              <a:pt x="122" y="28"/>
                              <a:pt x="121" y="28"/>
                            </a:cubicBezTo>
                            <a:cubicBezTo>
                              <a:pt x="116" y="28"/>
                              <a:pt x="117" y="23"/>
                              <a:pt x="112" y="23"/>
                            </a:cubicBezTo>
                            <a:cubicBezTo>
                              <a:pt x="106" y="23"/>
                              <a:pt x="104" y="27"/>
                              <a:pt x="104" y="30"/>
                            </a:cubicBezTo>
                            <a:cubicBezTo>
                              <a:pt x="104" y="38"/>
                              <a:pt x="112" y="44"/>
                              <a:pt x="112" y="50"/>
                            </a:cubicBezTo>
                            <a:cubicBezTo>
                              <a:pt x="112" y="53"/>
                              <a:pt x="110" y="54"/>
                              <a:pt x="109" y="54"/>
                            </a:cubicBezTo>
                            <a:cubicBezTo>
                              <a:pt x="108" y="54"/>
                              <a:pt x="107" y="54"/>
                              <a:pt x="106" y="53"/>
                            </a:cubicBezTo>
                            <a:cubicBezTo>
                              <a:pt x="107" y="52"/>
                              <a:pt x="107" y="52"/>
                              <a:pt x="107" y="51"/>
                            </a:cubicBezTo>
                            <a:cubicBezTo>
                              <a:pt x="107" y="49"/>
                              <a:pt x="105" y="47"/>
                              <a:pt x="104" y="47"/>
                            </a:cubicBezTo>
                            <a:cubicBezTo>
                              <a:pt x="103" y="47"/>
                              <a:pt x="102" y="47"/>
                              <a:pt x="101" y="48"/>
                            </a:cubicBezTo>
                            <a:cubicBezTo>
                              <a:pt x="98" y="45"/>
                              <a:pt x="96" y="41"/>
                              <a:pt x="96" y="37"/>
                            </a:cubicBezTo>
                            <a:cubicBezTo>
                              <a:pt x="96" y="35"/>
                              <a:pt x="97" y="35"/>
                              <a:pt x="97" y="35"/>
                            </a:cubicBezTo>
                            <a:cubicBezTo>
                              <a:pt x="99" y="35"/>
                              <a:pt x="99" y="37"/>
                              <a:pt x="100" y="37"/>
                            </a:cubicBezTo>
                            <a:cubicBezTo>
                              <a:pt x="102" y="37"/>
                              <a:pt x="103" y="35"/>
                              <a:pt x="103" y="34"/>
                            </a:cubicBezTo>
                            <a:cubicBezTo>
                              <a:pt x="103" y="34"/>
                              <a:pt x="102" y="34"/>
                              <a:pt x="102" y="34"/>
                            </a:cubicBezTo>
                            <a:cubicBezTo>
                              <a:pt x="99" y="34"/>
                              <a:pt x="99" y="32"/>
                              <a:pt x="96" y="32"/>
                            </a:cubicBezTo>
                            <a:cubicBezTo>
                              <a:pt x="95" y="32"/>
                              <a:pt x="91" y="32"/>
                              <a:pt x="91" y="38"/>
                            </a:cubicBezTo>
                            <a:cubicBezTo>
                              <a:pt x="91" y="47"/>
                              <a:pt x="101" y="49"/>
                              <a:pt x="99" y="56"/>
                            </a:cubicBezTo>
                            <a:cubicBezTo>
                              <a:pt x="104" y="55"/>
                              <a:pt x="103" y="60"/>
                              <a:pt x="104" y="68"/>
                            </a:cubicBezTo>
                            <a:cubicBezTo>
                              <a:pt x="104" y="68"/>
                              <a:pt x="112" y="65"/>
                              <a:pt x="128" y="65"/>
                            </a:cubicBezTo>
                            <a:close/>
                            <a:moveTo>
                              <a:pt x="99" y="77"/>
                            </a:moveTo>
                            <a:cubicBezTo>
                              <a:pt x="95" y="78"/>
                              <a:pt x="92" y="79"/>
                              <a:pt x="90" y="79"/>
                            </a:cubicBezTo>
                            <a:cubicBezTo>
                              <a:pt x="91" y="77"/>
                              <a:pt x="91" y="75"/>
                              <a:pt x="93" y="75"/>
                            </a:cubicBezTo>
                            <a:cubicBezTo>
                              <a:pt x="93" y="75"/>
                              <a:pt x="93" y="75"/>
                              <a:pt x="93" y="74"/>
                            </a:cubicBezTo>
                            <a:cubicBezTo>
                              <a:pt x="89" y="72"/>
                              <a:pt x="87" y="77"/>
                              <a:pt x="87" y="77"/>
                            </a:cubicBezTo>
                            <a:cubicBezTo>
                              <a:pt x="86" y="77"/>
                              <a:pt x="84" y="77"/>
                              <a:pt x="84" y="79"/>
                            </a:cubicBezTo>
                            <a:cubicBezTo>
                              <a:pt x="84" y="85"/>
                              <a:pt x="71" y="88"/>
                              <a:pt x="68" y="88"/>
                            </a:cubicBezTo>
                            <a:cubicBezTo>
                              <a:pt x="73" y="90"/>
                              <a:pt x="75" y="97"/>
                              <a:pt x="75" y="97"/>
                            </a:cubicBezTo>
                            <a:cubicBezTo>
                              <a:pt x="79" y="93"/>
                              <a:pt x="83" y="90"/>
                              <a:pt x="84" y="90"/>
                            </a:cubicBezTo>
                            <a:cubicBezTo>
                              <a:pt x="85" y="90"/>
                              <a:pt x="86" y="91"/>
                              <a:pt x="86" y="92"/>
                            </a:cubicBezTo>
                            <a:cubicBezTo>
                              <a:pt x="86" y="92"/>
                              <a:pt x="86" y="92"/>
                              <a:pt x="86" y="92"/>
                            </a:cubicBezTo>
                            <a:cubicBezTo>
                              <a:pt x="88" y="89"/>
                              <a:pt x="87" y="88"/>
                              <a:pt x="87" y="87"/>
                            </a:cubicBezTo>
                            <a:cubicBezTo>
                              <a:pt x="87" y="87"/>
                              <a:pt x="87" y="84"/>
                              <a:pt x="90" y="84"/>
                            </a:cubicBezTo>
                            <a:cubicBezTo>
                              <a:pt x="90" y="121"/>
                              <a:pt x="90" y="121"/>
                              <a:pt x="90" y="121"/>
                            </a:cubicBezTo>
                            <a:cubicBezTo>
                              <a:pt x="89" y="121"/>
                              <a:pt x="89" y="121"/>
                              <a:pt x="89" y="121"/>
                            </a:cubicBezTo>
                            <a:cubicBezTo>
                              <a:pt x="88" y="122"/>
                              <a:pt x="83" y="117"/>
                              <a:pt x="76" y="113"/>
                            </a:cubicBezTo>
                            <a:cubicBezTo>
                              <a:pt x="70" y="108"/>
                              <a:pt x="67" y="111"/>
                              <a:pt x="60" y="115"/>
                            </a:cubicBezTo>
                            <a:cubicBezTo>
                              <a:pt x="51" y="120"/>
                              <a:pt x="41" y="115"/>
                              <a:pt x="41" y="115"/>
                            </a:cubicBezTo>
                            <a:cubicBezTo>
                              <a:pt x="34" y="121"/>
                              <a:pt x="31" y="137"/>
                              <a:pt x="31" y="137"/>
                            </a:cubicBezTo>
                            <a:cubicBezTo>
                              <a:pt x="29" y="138"/>
                              <a:pt x="27" y="139"/>
                              <a:pt x="24" y="139"/>
                            </a:cubicBezTo>
                            <a:cubicBezTo>
                              <a:pt x="18" y="139"/>
                              <a:pt x="17" y="135"/>
                              <a:pt x="17" y="133"/>
                            </a:cubicBezTo>
                            <a:cubicBezTo>
                              <a:pt x="17" y="123"/>
                              <a:pt x="29" y="119"/>
                              <a:pt x="29" y="110"/>
                            </a:cubicBezTo>
                            <a:cubicBezTo>
                              <a:pt x="29" y="108"/>
                              <a:pt x="28" y="99"/>
                              <a:pt x="16" y="99"/>
                            </a:cubicBezTo>
                            <a:cubicBezTo>
                              <a:pt x="15" y="99"/>
                              <a:pt x="6" y="99"/>
                              <a:pt x="6" y="99"/>
                            </a:cubicBezTo>
                            <a:cubicBezTo>
                              <a:pt x="2" y="99"/>
                              <a:pt x="1" y="96"/>
                              <a:pt x="0" y="95"/>
                            </a:cubicBezTo>
                            <a:cubicBezTo>
                              <a:pt x="0" y="94"/>
                              <a:pt x="0" y="95"/>
                              <a:pt x="0" y="95"/>
                            </a:cubicBezTo>
                            <a:cubicBezTo>
                              <a:pt x="0" y="96"/>
                              <a:pt x="0" y="97"/>
                              <a:pt x="0" y="99"/>
                            </a:cubicBezTo>
                            <a:cubicBezTo>
                              <a:pt x="0" y="103"/>
                              <a:pt x="2" y="105"/>
                              <a:pt x="6" y="105"/>
                            </a:cubicBezTo>
                            <a:cubicBezTo>
                              <a:pt x="8" y="105"/>
                              <a:pt x="9" y="105"/>
                              <a:pt x="10" y="104"/>
                            </a:cubicBezTo>
                            <a:cubicBezTo>
                              <a:pt x="10" y="104"/>
                              <a:pt x="11" y="104"/>
                              <a:pt x="10" y="105"/>
                            </a:cubicBezTo>
                            <a:cubicBezTo>
                              <a:pt x="9" y="107"/>
                              <a:pt x="8" y="111"/>
                              <a:pt x="9" y="112"/>
                            </a:cubicBezTo>
                            <a:cubicBezTo>
                              <a:pt x="9" y="112"/>
                              <a:pt x="10" y="112"/>
                              <a:pt x="10" y="112"/>
                            </a:cubicBezTo>
                            <a:cubicBezTo>
                              <a:pt x="11" y="108"/>
                              <a:pt x="14" y="104"/>
                              <a:pt x="19" y="104"/>
                            </a:cubicBezTo>
                            <a:cubicBezTo>
                              <a:pt x="25" y="104"/>
                              <a:pt x="25" y="109"/>
                              <a:pt x="25" y="110"/>
                            </a:cubicBezTo>
                            <a:cubicBezTo>
                              <a:pt x="25" y="118"/>
                              <a:pt x="12" y="123"/>
                              <a:pt x="12" y="134"/>
                            </a:cubicBezTo>
                            <a:cubicBezTo>
                              <a:pt x="12" y="144"/>
                              <a:pt x="23" y="146"/>
                              <a:pt x="30" y="145"/>
                            </a:cubicBezTo>
                            <a:cubicBezTo>
                              <a:pt x="29" y="155"/>
                              <a:pt x="17" y="159"/>
                              <a:pt x="17" y="151"/>
                            </a:cubicBezTo>
                            <a:cubicBezTo>
                              <a:pt x="17" y="151"/>
                              <a:pt x="17" y="151"/>
                              <a:pt x="16" y="151"/>
                            </a:cubicBezTo>
                            <a:cubicBezTo>
                              <a:pt x="15" y="155"/>
                              <a:pt x="16" y="158"/>
                              <a:pt x="20" y="159"/>
                            </a:cubicBezTo>
                            <a:cubicBezTo>
                              <a:pt x="21" y="159"/>
                              <a:pt x="20" y="159"/>
                              <a:pt x="20" y="160"/>
                            </a:cubicBezTo>
                            <a:cubicBezTo>
                              <a:pt x="15" y="163"/>
                              <a:pt x="18" y="174"/>
                              <a:pt x="18" y="178"/>
                            </a:cubicBezTo>
                            <a:cubicBezTo>
                              <a:pt x="19" y="182"/>
                              <a:pt x="14" y="182"/>
                              <a:pt x="13" y="182"/>
                            </a:cubicBezTo>
                            <a:cubicBezTo>
                              <a:pt x="13" y="182"/>
                              <a:pt x="13" y="182"/>
                              <a:pt x="13" y="182"/>
                            </a:cubicBezTo>
                            <a:cubicBezTo>
                              <a:pt x="17" y="186"/>
                              <a:pt x="21" y="182"/>
                              <a:pt x="21" y="182"/>
                            </a:cubicBezTo>
                            <a:cubicBezTo>
                              <a:pt x="24" y="183"/>
                              <a:pt x="22" y="186"/>
                              <a:pt x="20" y="188"/>
                            </a:cubicBezTo>
                            <a:cubicBezTo>
                              <a:pt x="20" y="188"/>
                              <a:pt x="20" y="188"/>
                              <a:pt x="20" y="188"/>
                            </a:cubicBezTo>
                            <a:cubicBezTo>
                              <a:pt x="20" y="188"/>
                              <a:pt x="25" y="189"/>
                              <a:pt x="26" y="185"/>
                            </a:cubicBezTo>
                            <a:cubicBezTo>
                              <a:pt x="29" y="187"/>
                              <a:pt x="32" y="186"/>
                              <a:pt x="32" y="186"/>
                            </a:cubicBezTo>
                            <a:cubicBezTo>
                              <a:pt x="33" y="185"/>
                              <a:pt x="38" y="184"/>
                              <a:pt x="39" y="189"/>
                            </a:cubicBezTo>
                            <a:cubicBezTo>
                              <a:pt x="39" y="189"/>
                              <a:pt x="39" y="189"/>
                              <a:pt x="39" y="189"/>
                            </a:cubicBezTo>
                            <a:cubicBezTo>
                              <a:pt x="43" y="184"/>
                              <a:pt x="39" y="182"/>
                              <a:pt x="37" y="181"/>
                            </a:cubicBezTo>
                            <a:cubicBezTo>
                              <a:pt x="37" y="181"/>
                              <a:pt x="40" y="179"/>
                              <a:pt x="42" y="182"/>
                            </a:cubicBezTo>
                            <a:cubicBezTo>
                              <a:pt x="42" y="182"/>
                              <a:pt x="43" y="182"/>
                              <a:pt x="43" y="182"/>
                            </a:cubicBezTo>
                            <a:cubicBezTo>
                              <a:pt x="43" y="176"/>
                              <a:pt x="38" y="176"/>
                              <a:pt x="35" y="178"/>
                            </a:cubicBezTo>
                            <a:cubicBezTo>
                              <a:pt x="35" y="178"/>
                              <a:pt x="34" y="174"/>
                              <a:pt x="39" y="175"/>
                            </a:cubicBezTo>
                            <a:cubicBezTo>
                              <a:pt x="39" y="175"/>
                              <a:pt x="39" y="174"/>
                              <a:pt x="39" y="174"/>
                            </a:cubicBezTo>
                            <a:cubicBezTo>
                              <a:pt x="35" y="171"/>
                              <a:pt x="32" y="174"/>
                              <a:pt x="32" y="175"/>
                            </a:cubicBezTo>
                            <a:cubicBezTo>
                              <a:pt x="30" y="177"/>
                              <a:pt x="26" y="176"/>
                              <a:pt x="26" y="176"/>
                            </a:cubicBezTo>
                            <a:cubicBezTo>
                              <a:pt x="27" y="156"/>
                              <a:pt x="44" y="163"/>
                              <a:pt x="47" y="154"/>
                            </a:cubicBezTo>
                            <a:cubicBezTo>
                              <a:pt x="47" y="153"/>
                              <a:pt x="47" y="153"/>
                              <a:pt x="47" y="153"/>
                            </a:cubicBezTo>
                            <a:cubicBezTo>
                              <a:pt x="48" y="156"/>
                              <a:pt x="54" y="156"/>
                              <a:pt x="55" y="152"/>
                            </a:cubicBezTo>
                            <a:cubicBezTo>
                              <a:pt x="55" y="151"/>
                              <a:pt x="55" y="151"/>
                              <a:pt x="55" y="151"/>
                            </a:cubicBezTo>
                            <a:cubicBezTo>
                              <a:pt x="50" y="156"/>
                              <a:pt x="38" y="141"/>
                              <a:pt x="54" y="128"/>
                            </a:cubicBezTo>
                            <a:cubicBezTo>
                              <a:pt x="67" y="117"/>
                              <a:pt x="78" y="123"/>
                              <a:pt x="83" y="127"/>
                            </a:cubicBezTo>
                            <a:cubicBezTo>
                              <a:pt x="83" y="128"/>
                              <a:pt x="82" y="129"/>
                              <a:pt x="82" y="129"/>
                            </a:cubicBezTo>
                            <a:cubicBezTo>
                              <a:pt x="81" y="129"/>
                              <a:pt x="81" y="129"/>
                              <a:pt x="82" y="129"/>
                            </a:cubicBezTo>
                            <a:cubicBezTo>
                              <a:pt x="83" y="130"/>
                              <a:pt x="85" y="130"/>
                              <a:pt x="86" y="129"/>
                            </a:cubicBezTo>
                            <a:cubicBezTo>
                              <a:pt x="88" y="131"/>
                              <a:pt x="86" y="133"/>
                              <a:pt x="85" y="134"/>
                            </a:cubicBezTo>
                            <a:cubicBezTo>
                              <a:pt x="84" y="134"/>
                              <a:pt x="85" y="134"/>
                              <a:pt x="85" y="134"/>
                            </a:cubicBezTo>
                            <a:cubicBezTo>
                              <a:pt x="87" y="135"/>
                              <a:pt x="90" y="132"/>
                              <a:pt x="90" y="130"/>
                            </a:cubicBezTo>
                            <a:cubicBezTo>
                              <a:pt x="90" y="131"/>
                              <a:pt x="90" y="131"/>
                              <a:pt x="90" y="131"/>
                            </a:cubicBezTo>
                            <a:cubicBezTo>
                              <a:pt x="90" y="142"/>
                              <a:pt x="90" y="142"/>
                              <a:pt x="90" y="142"/>
                            </a:cubicBezTo>
                            <a:cubicBezTo>
                              <a:pt x="90" y="158"/>
                              <a:pt x="108" y="160"/>
                              <a:pt x="128" y="173"/>
                            </a:cubicBezTo>
                            <a:cubicBezTo>
                              <a:pt x="148" y="160"/>
                              <a:pt x="167" y="158"/>
                              <a:pt x="167" y="142"/>
                            </a:cubicBezTo>
                            <a:cubicBezTo>
                              <a:pt x="167" y="131"/>
                              <a:pt x="167" y="131"/>
                              <a:pt x="167" y="131"/>
                            </a:cubicBezTo>
                            <a:cubicBezTo>
                              <a:pt x="167" y="130"/>
                              <a:pt x="167" y="130"/>
                              <a:pt x="167" y="130"/>
                            </a:cubicBezTo>
                            <a:cubicBezTo>
                              <a:pt x="167" y="132"/>
                              <a:pt x="169" y="135"/>
                              <a:pt x="172" y="134"/>
                            </a:cubicBezTo>
                            <a:cubicBezTo>
                              <a:pt x="172" y="134"/>
                              <a:pt x="172" y="134"/>
                              <a:pt x="172" y="134"/>
                            </a:cubicBezTo>
                            <a:cubicBezTo>
                              <a:pt x="171" y="133"/>
                              <a:pt x="168" y="131"/>
                              <a:pt x="171" y="129"/>
                            </a:cubicBezTo>
                            <a:cubicBezTo>
                              <a:pt x="172" y="130"/>
                              <a:pt x="174" y="130"/>
                              <a:pt x="175" y="129"/>
                            </a:cubicBezTo>
                            <a:cubicBezTo>
                              <a:pt x="175" y="129"/>
                              <a:pt x="175" y="129"/>
                              <a:pt x="175" y="129"/>
                            </a:cubicBezTo>
                            <a:cubicBezTo>
                              <a:pt x="175" y="129"/>
                              <a:pt x="174" y="128"/>
                              <a:pt x="174" y="127"/>
                            </a:cubicBezTo>
                            <a:cubicBezTo>
                              <a:pt x="178" y="123"/>
                              <a:pt x="190" y="117"/>
                              <a:pt x="203" y="128"/>
                            </a:cubicBezTo>
                            <a:cubicBezTo>
                              <a:pt x="218" y="141"/>
                              <a:pt x="207" y="156"/>
                              <a:pt x="202" y="151"/>
                            </a:cubicBezTo>
                            <a:cubicBezTo>
                              <a:pt x="202" y="151"/>
                              <a:pt x="202" y="151"/>
                              <a:pt x="202" y="152"/>
                            </a:cubicBezTo>
                            <a:cubicBezTo>
                              <a:pt x="203" y="156"/>
                              <a:pt x="209" y="156"/>
                              <a:pt x="210" y="153"/>
                            </a:cubicBezTo>
                            <a:cubicBezTo>
                              <a:pt x="210" y="153"/>
                              <a:pt x="210" y="153"/>
                              <a:pt x="210" y="154"/>
                            </a:cubicBezTo>
                            <a:cubicBezTo>
                              <a:pt x="212" y="163"/>
                              <a:pt x="230" y="156"/>
                              <a:pt x="231" y="176"/>
                            </a:cubicBezTo>
                            <a:cubicBezTo>
                              <a:pt x="230" y="176"/>
                              <a:pt x="227" y="177"/>
                              <a:pt x="225" y="175"/>
                            </a:cubicBezTo>
                            <a:cubicBezTo>
                              <a:pt x="224" y="174"/>
                              <a:pt x="221" y="171"/>
                              <a:pt x="218" y="174"/>
                            </a:cubicBezTo>
                            <a:cubicBezTo>
                              <a:pt x="218" y="174"/>
                              <a:pt x="218" y="175"/>
                              <a:pt x="218" y="175"/>
                            </a:cubicBezTo>
                            <a:cubicBezTo>
                              <a:pt x="223" y="174"/>
                              <a:pt x="222" y="178"/>
                              <a:pt x="221" y="178"/>
                            </a:cubicBezTo>
                            <a:cubicBezTo>
                              <a:pt x="218" y="176"/>
                              <a:pt x="214" y="176"/>
                              <a:pt x="214" y="182"/>
                            </a:cubicBezTo>
                            <a:cubicBezTo>
                              <a:pt x="214" y="182"/>
                              <a:pt x="214" y="182"/>
                              <a:pt x="215" y="182"/>
                            </a:cubicBezTo>
                            <a:cubicBezTo>
                              <a:pt x="217" y="179"/>
                              <a:pt x="220" y="181"/>
                              <a:pt x="220" y="181"/>
                            </a:cubicBezTo>
                            <a:cubicBezTo>
                              <a:pt x="218" y="182"/>
                              <a:pt x="214" y="184"/>
                              <a:pt x="218" y="189"/>
                            </a:cubicBezTo>
                            <a:cubicBezTo>
                              <a:pt x="218" y="189"/>
                              <a:pt x="218" y="189"/>
                              <a:pt x="218" y="189"/>
                            </a:cubicBezTo>
                            <a:cubicBezTo>
                              <a:pt x="219" y="184"/>
                              <a:pt x="223" y="185"/>
                              <a:pt x="224" y="186"/>
                            </a:cubicBezTo>
                            <a:cubicBezTo>
                              <a:pt x="225" y="186"/>
                              <a:pt x="228" y="187"/>
                              <a:pt x="230" y="185"/>
                            </a:cubicBezTo>
                            <a:cubicBezTo>
                              <a:pt x="231" y="189"/>
                              <a:pt x="236" y="188"/>
                              <a:pt x="237" y="188"/>
                            </a:cubicBezTo>
                            <a:cubicBezTo>
                              <a:pt x="237" y="188"/>
                              <a:pt x="237" y="188"/>
                              <a:pt x="237" y="188"/>
                            </a:cubicBezTo>
                            <a:cubicBezTo>
                              <a:pt x="235" y="186"/>
                              <a:pt x="233" y="183"/>
                              <a:pt x="236" y="182"/>
                            </a:cubicBezTo>
                            <a:cubicBezTo>
                              <a:pt x="236" y="182"/>
                              <a:pt x="240" y="186"/>
                              <a:pt x="244" y="182"/>
                            </a:cubicBezTo>
                            <a:cubicBezTo>
                              <a:pt x="244" y="182"/>
                              <a:pt x="244" y="182"/>
                              <a:pt x="243" y="182"/>
                            </a:cubicBezTo>
                            <a:cubicBezTo>
                              <a:pt x="243" y="182"/>
                              <a:pt x="238" y="182"/>
                              <a:pt x="239" y="178"/>
                            </a:cubicBezTo>
                            <a:cubicBezTo>
                              <a:pt x="239" y="174"/>
                              <a:pt x="241" y="163"/>
                              <a:pt x="237" y="160"/>
                            </a:cubicBezTo>
                            <a:cubicBezTo>
                              <a:pt x="236" y="159"/>
                              <a:pt x="236" y="159"/>
                              <a:pt x="237" y="159"/>
                            </a:cubicBezTo>
                            <a:cubicBezTo>
                              <a:pt x="241" y="158"/>
                              <a:pt x="242" y="155"/>
                              <a:pt x="240" y="151"/>
                            </a:cubicBezTo>
                            <a:cubicBezTo>
                              <a:pt x="240" y="151"/>
                              <a:pt x="240" y="151"/>
                              <a:pt x="240" y="151"/>
                            </a:cubicBezTo>
                            <a:cubicBezTo>
                              <a:pt x="239" y="159"/>
                              <a:pt x="227" y="155"/>
                              <a:pt x="227" y="145"/>
                            </a:cubicBezTo>
                            <a:cubicBezTo>
                              <a:pt x="233" y="146"/>
                              <a:pt x="245" y="144"/>
                              <a:pt x="245" y="134"/>
                            </a:cubicBezTo>
                            <a:cubicBezTo>
                              <a:pt x="245" y="123"/>
                              <a:pt x="231" y="118"/>
                              <a:pt x="231" y="110"/>
                            </a:cubicBezTo>
                            <a:cubicBezTo>
                              <a:pt x="231" y="109"/>
                              <a:pt x="231" y="104"/>
                              <a:pt x="237" y="104"/>
                            </a:cubicBezTo>
                            <a:cubicBezTo>
                              <a:pt x="242" y="104"/>
                              <a:pt x="246" y="108"/>
                              <a:pt x="247" y="112"/>
                            </a:cubicBezTo>
                            <a:cubicBezTo>
                              <a:pt x="247" y="112"/>
                              <a:pt x="247" y="112"/>
                              <a:pt x="248" y="112"/>
                            </a:cubicBezTo>
                            <a:cubicBezTo>
                              <a:pt x="248" y="111"/>
                              <a:pt x="248" y="107"/>
                              <a:pt x="246" y="105"/>
                            </a:cubicBezTo>
                            <a:cubicBezTo>
                              <a:pt x="246" y="104"/>
                              <a:pt x="246" y="104"/>
                              <a:pt x="247" y="104"/>
                            </a:cubicBezTo>
                            <a:cubicBezTo>
                              <a:pt x="247" y="105"/>
                              <a:pt x="249" y="105"/>
                              <a:pt x="251" y="105"/>
                            </a:cubicBezTo>
                            <a:cubicBezTo>
                              <a:pt x="255" y="105"/>
                              <a:pt x="257" y="103"/>
                              <a:pt x="257" y="99"/>
                            </a:cubicBezTo>
                            <a:cubicBezTo>
                              <a:pt x="257" y="97"/>
                              <a:pt x="256" y="96"/>
                              <a:pt x="257" y="95"/>
                            </a:cubicBezTo>
                            <a:cubicBezTo>
                              <a:pt x="257" y="95"/>
                              <a:pt x="256" y="94"/>
                              <a:pt x="256" y="95"/>
                            </a:cubicBezTo>
                            <a:cubicBezTo>
                              <a:pt x="256" y="96"/>
                              <a:pt x="255" y="99"/>
                              <a:pt x="250" y="99"/>
                            </a:cubicBezTo>
                            <a:cubicBezTo>
                              <a:pt x="250" y="99"/>
                              <a:pt x="242" y="99"/>
                              <a:pt x="240" y="99"/>
                            </a:cubicBezTo>
                            <a:cubicBezTo>
                              <a:pt x="229" y="99"/>
                              <a:pt x="228" y="108"/>
                              <a:pt x="228" y="110"/>
                            </a:cubicBezTo>
                            <a:cubicBezTo>
                              <a:pt x="228" y="119"/>
                              <a:pt x="240" y="123"/>
                              <a:pt x="240" y="133"/>
                            </a:cubicBezTo>
                            <a:cubicBezTo>
                              <a:pt x="240" y="135"/>
                              <a:pt x="239" y="139"/>
                              <a:pt x="233" y="139"/>
                            </a:cubicBezTo>
                            <a:cubicBezTo>
                              <a:pt x="230" y="139"/>
                              <a:pt x="228" y="138"/>
                              <a:pt x="226" y="137"/>
                            </a:cubicBezTo>
                            <a:cubicBezTo>
                              <a:pt x="226" y="137"/>
                              <a:pt x="223" y="121"/>
                              <a:pt x="215" y="115"/>
                            </a:cubicBezTo>
                            <a:cubicBezTo>
                              <a:pt x="215" y="115"/>
                              <a:pt x="206" y="120"/>
                              <a:pt x="197" y="115"/>
                            </a:cubicBezTo>
                            <a:cubicBezTo>
                              <a:pt x="190" y="111"/>
                              <a:pt x="186" y="108"/>
                              <a:pt x="180" y="113"/>
                            </a:cubicBezTo>
                            <a:cubicBezTo>
                              <a:pt x="174" y="117"/>
                              <a:pt x="169" y="122"/>
                              <a:pt x="168" y="121"/>
                            </a:cubicBezTo>
                            <a:cubicBezTo>
                              <a:pt x="167" y="121"/>
                              <a:pt x="167" y="121"/>
                              <a:pt x="167" y="121"/>
                            </a:cubicBezTo>
                            <a:cubicBezTo>
                              <a:pt x="167" y="84"/>
                              <a:pt x="167" y="84"/>
                              <a:pt x="167" y="84"/>
                            </a:cubicBezTo>
                            <a:cubicBezTo>
                              <a:pt x="169" y="84"/>
                              <a:pt x="170" y="87"/>
                              <a:pt x="170" y="87"/>
                            </a:cubicBezTo>
                            <a:cubicBezTo>
                              <a:pt x="169" y="88"/>
                              <a:pt x="168" y="89"/>
                              <a:pt x="170" y="92"/>
                            </a:cubicBezTo>
                            <a:cubicBezTo>
                              <a:pt x="171" y="92"/>
                              <a:pt x="171" y="92"/>
                              <a:pt x="171" y="92"/>
                            </a:cubicBezTo>
                            <a:cubicBezTo>
                              <a:pt x="171" y="91"/>
                              <a:pt x="171" y="90"/>
                              <a:pt x="172" y="90"/>
                            </a:cubicBezTo>
                            <a:cubicBezTo>
                              <a:pt x="173" y="90"/>
                              <a:pt x="178" y="93"/>
                              <a:pt x="181" y="97"/>
                            </a:cubicBezTo>
                            <a:cubicBezTo>
                              <a:pt x="181" y="97"/>
                              <a:pt x="184" y="90"/>
                              <a:pt x="189" y="88"/>
                            </a:cubicBezTo>
                            <a:cubicBezTo>
                              <a:pt x="186" y="88"/>
                              <a:pt x="173" y="85"/>
                              <a:pt x="173" y="79"/>
                            </a:cubicBezTo>
                            <a:cubicBezTo>
                              <a:pt x="173" y="77"/>
                              <a:pt x="171" y="77"/>
                              <a:pt x="170" y="77"/>
                            </a:cubicBezTo>
                            <a:cubicBezTo>
                              <a:pt x="170" y="77"/>
                              <a:pt x="168" y="72"/>
                              <a:pt x="164" y="74"/>
                            </a:cubicBezTo>
                            <a:cubicBezTo>
                              <a:pt x="163" y="75"/>
                              <a:pt x="164" y="75"/>
                              <a:pt x="164" y="75"/>
                            </a:cubicBezTo>
                            <a:cubicBezTo>
                              <a:pt x="165" y="75"/>
                              <a:pt x="166" y="77"/>
                              <a:pt x="166" y="79"/>
                            </a:cubicBezTo>
                            <a:cubicBezTo>
                              <a:pt x="163" y="78"/>
                              <a:pt x="147" y="73"/>
                              <a:pt x="128" y="73"/>
                            </a:cubicBezTo>
                            <a:cubicBezTo>
                              <a:pt x="119" y="73"/>
                              <a:pt x="111" y="75"/>
                              <a:pt x="104" y="76"/>
                            </a:cubicBezTo>
                            <a:cubicBezTo>
                              <a:pt x="104" y="88"/>
                              <a:pt x="104" y="88"/>
                              <a:pt x="104" y="88"/>
                            </a:cubicBezTo>
                            <a:cubicBezTo>
                              <a:pt x="99" y="88"/>
                              <a:pt x="99" y="88"/>
                              <a:pt x="99" y="88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cubicBezTo>
                              <a:pt x="99" y="77"/>
                              <a:pt x="99" y="77"/>
                              <a:pt x="99" y="77"/>
                            </a:cubicBezTo>
                            <a:moveTo>
                              <a:pt x="65" y="207"/>
                            </a:moveTo>
                            <a:cubicBezTo>
                              <a:pt x="64" y="207"/>
                              <a:pt x="63" y="206"/>
                              <a:pt x="63" y="204"/>
                            </a:cubicBezTo>
                            <a:cubicBezTo>
                              <a:pt x="63" y="196"/>
                              <a:pt x="63" y="196"/>
                              <a:pt x="63" y="196"/>
                            </a:cubicBezTo>
                            <a:cubicBezTo>
                              <a:pt x="60" y="195"/>
                              <a:pt x="54" y="193"/>
                              <a:pt x="42" y="193"/>
                            </a:cubicBezTo>
                            <a:cubicBezTo>
                              <a:pt x="32" y="193"/>
                              <a:pt x="28" y="195"/>
                              <a:pt x="28" y="196"/>
                            </a:cubicBezTo>
                            <a:cubicBezTo>
                              <a:pt x="25" y="211"/>
                              <a:pt x="25" y="211"/>
                              <a:pt x="25" y="211"/>
                            </a:cubicBezTo>
                            <a:cubicBezTo>
                              <a:pt x="25" y="211"/>
                              <a:pt x="30" y="208"/>
                              <a:pt x="45" y="208"/>
                            </a:cubicBezTo>
                            <a:cubicBezTo>
                              <a:pt x="63" y="210"/>
                              <a:pt x="81" y="220"/>
                              <a:pt x="81" y="209"/>
                            </a:cubicBezTo>
                            <a:cubicBezTo>
                              <a:pt x="81" y="202"/>
                              <a:pt x="81" y="202"/>
                              <a:pt x="81" y="202"/>
                            </a:cubicBezTo>
                            <a:cubicBezTo>
                              <a:pt x="67" y="202"/>
                              <a:pt x="65" y="207"/>
                              <a:pt x="65" y="207"/>
                            </a:cubicBezTo>
                            <a:close/>
                            <a:moveTo>
                              <a:pt x="176" y="202"/>
                            </a:moveTo>
                            <a:cubicBezTo>
                              <a:pt x="176" y="209"/>
                              <a:pt x="176" y="209"/>
                              <a:pt x="176" y="209"/>
                            </a:cubicBezTo>
                            <a:cubicBezTo>
                              <a:pt x="176" y="220"/>
                              <a:pt x="194" y="210"/>
                              <a:pt x="212" y="208"/>
                            </a:cubicBezTo>
                            <a:cubicBezTo>
                              <a:pt x="227" y="208"/>
                              <a:pt x="231" y="211"/>
                              <a:pt x="231" y="211"/>
                            </a:cubicBezTo>
                            <a:cubicBezTo>
                              <a:pt x="229" y="196"/>
                              <a:pt x="229" y="196"/>
                              <a:pt x="229" y="196"/>
                            </a:cubicBezTo>
                            <a:cubicBezTo>
                              <a:pt x="228" y="195"/>
                              <a:pt x="225" y="193"/>
                              <a:pt x="215" y="193"/>
                            </a:cubicBezTo>
                            <a:cubicBezTo>
                              <a:pt x="202" y="193"/>
                              <a:pt x="196" y="195"/>
                              <a:pt x="194" y="196"/>
                            </a:cubicBezTo>
                            <a:cubicBezTo>
                              <a:pt x="194" y="204"/>
                              <a:pt x="194" y="204"/>
                              <a:pt x="194" y="204"/>
                            </a:cubicBezTo>
                            <a:cubicBezTo>
                              <a:pt x="194" y="206"/>
                              <a:pt x="193" y="207"/>
                              <a:pt x="192" y="207"/>
                            </a:cubicBezTo>
                            <a:cubicBezTo>
                              <a:pt x="192" y="207"/>
                              <a:pt x="190" y="202"/>
                              <a:pt x="176" y="202"/>
                            </a:cubicBezTo>
                            <a:close/>
                            <a:moveTo>
                              <a:pt x="128" y="195"/>
                            </a:moveTo>
                            <a:cubicBezTo>
                              <a:pt x="157" y="195"/>
                              <a:pt x="187" y="197"/>
                              <a:pt x="191" y="201"/>
                            </a:cubicBezTo>
                            <a:cubicBezTo>
                              <a:pt x="191" y="202"/>
                              <a:pt x="191" y="201"/>
                              <a:pt x="191" y="201"/>
                            </a:cubicBezTo>
                            <a:cubicBezTo>
                              <a:pt x="191" y="186"/>
                              <a:pt x="191" y="186"/>
                              <a:pt x="191" y="186"/>
                            </a:cubicBezTo>
                            <a:cubicBezTo>
                              <a:pt x="191" y="181"/>
                              <a:pt x="161" y="179"/>
                              <a:pt x="128" y="179"/>
                            </a:cubicBezTo>
                            <a:cubicBezTo>
                              <a:pt x="96" y="179"/>
                              <a:pt x="66" y="181"/>
                              <a:pt x="66" y="186"/>
                            </a:cubicBezTo>
                            <a:cubicBezTo>
                              <a:pt x="66" y="201"/>
                              <a:pt x="66" y="201"/>
                              <a:pt x="66" y="201"/>
                            </a:cubicBezTo>
                            <a:cubicBezTo>
                              <a:pt x="66" y="201"/>
                              <a:pt x="66" y="202"/>
                              <a:pt x="66" y="201"/>
                            </a:cubicBezTo>
                            <a:cubicBezTo>
                              <a:pt x="70" y="197"/>
                              <a:pt x="99" y="195"/>
                              <a:pt x="128" y="195"/>
                            </a:cubicBezTo>
                            <a:close/>
                            <a:moveTo>
                              <a:pt x="103" y="123"/>
                            </a:moveTo>
                            <a:cubicBezTo>
                              <a:pt x="100" y="122"/>
                              <a:pt x="100" y="122"/>
                              <a:pt x="100" y="122"/>
                            </a:cubicBezTo>
                            <a:cubicBezTo>
                              <a:pt x="99" y="123"/>
                              <a:pt x="99" y="123"/>
                              <a:pt x="99" y="123"/>
                            </a:cubicBezTo>
                            <a:cubicBezTo>
                              <a:pt x="96" y="121"/>
                              <a:pt x="96" y="121"/>
                              <a:pt x="96" y="121"/>
                            </a:cubicBezTo>
                            <a:cubicBezTo>
                              <a:pt x="96" y="121"/>
                              <a:pt x="98" y="121"/>
                              <a:pt x="99" y="121"/>
                            </a:cubicBezTo>
                            <a:cubicBezTo>
                              <a:pt x="99" y="121"/>
                              <a:pt x="99" y="121"/>
                              <a:pt x="99" y="121"/>
                            </a:cubicBezTo>
                            <a:cubicBezTo>
                              <a:pt x="98" y="120"/>
                              <a:pt x="97" y="118"/>
                              <a:pt x="97" y="118"/>
                            </a:cubicBezTo>
                            <a:cubicBezTo>
                              <a:pt x="97" y="118"/>
                              <a:pt x="98" y="119"/>
                              <a:pt x="100" y="120"/>
                            </a:cubicBezTo>
                            <a:cubicBezTo>
                              <a:pt x="100" y="120"/>
                              <a:pt x="100" y="120"/>
                              <a:pt x="100" y="119"/>
                            </a:cubicBezTo>
                            <a:cubicBezTo>
                              <a:pt x="99" y="118"/>
                              <a:pt x="98" y="116"/>
                              <a:pt x="98" y="116"/>
                            </a:cubicBezTo>
                            <a:cubicBezTo>
                              <a:pt x="98" y="116"/>
                              <a:pt x="101" y="118"/>
                              <a:pt x="101" y="118"/>
                            </a:cubicBezTo>
                            <a:cubicBezTo>
                              <a:pt x="101" y="118"/>
                              <a:pt x="102" y="118"/>
                              <a:pt x="101" y="118"/>
                            </a:cubicBezTo>
                            <a:cubicBezTo>
                              <a:pt x="101" y="116"/>
                              <a:pt x="100" y="114"/>
                              <a:pt x="100" y="114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7"/>
                              <a:pt x="103" y="117"/>
                              <a:pt x="103" y="117"/>
                            </a:cubicBezTo>
                            <a:cubicBezTo>
                              <a:pt x="103" y="116"/>
                              <a:pt x="102" y="113"/>
                              <a:pt x="102" y="113"/>
                            </a:cubicBezTo>
                            <a:cubicBezTo>
                              <a:pt x="105" y="116"/>
                              <a:pt x="105" y="116"/>
                              <a:pt x="105" y="116"/>
                            </a:cubicBezTo>
                            <a:cubicBezTo>
                              <a:pt x="105" y="117"/>
                              <a:pt x="105" y="116"/>
                              <a:pt x="105" y="116"/>
                            </a:cubicBezTo>
                            <a:cubicBezTo>
                              <a:pt x="105" y="116"/>
                              <a:pt x="105" y="113"/>
                              <a:pt x="105" y="113"/>
                            </a:cubicBezTo>
                            <a:cubicBezTo>
                              <a:pt x="105" y="113"/>
                              <a:pt x="106" y="115"/>
                              <a:pt x="106" y="116"/>
                            </a:cubicBezTo>
                            <a:cubicBezTo>
                              <a:pt x="106" y="116"/>
                              <a:pt x="107" y="116"/>
                              <a:pt x="107" y="116"/>
                            </a:cubicBezTo>
                            <a:cubicBezTo>
                              <a:pt x="107" y="116"/>
                              <a:pt x="108" y="113"/>
                              <a:pt x="108" y="113"/>
                            </a:cubicBezTo>
                            <a:cubicBezTo>
                              <a:pt x="108" y="117"/>
                              <a:pt x="108" y="117"/>
                              <a:pt x="108" y="117"/>
                            </a:cubicBezTo>
                            <a:cubicBezTo>
                              <a:pt x="107" y="117"/>
                              <a:pt x="107" y="117"/>
                              <a:pt x="107" y="117"/>
                            </a:cubicBezTo>
                            <a:cubicBezTo>
                              <a:pt x="107" y="121"/>
                              <a:pt x="107" y="121"/>
                              <a:pt x="107" y="121"/>
                            </a:cubicBezTo>
                            <a:cubicBezTo>
                              <a:pt x="111" y="120"/>
                              <a:pt x="117" y="113"/>
                              <a:pt x="121" y="113"/>
                            </a:cubicBezTo>
                            <a:cubicBezTo>
                              <a:pt x="126" y="113"/>
                              <a:pt x="128" y="119"/>
                              <a:pt x="137" y="116"/>
                            </a:cubicBezTo>
                            <a:cubicBezTo>
                              <a:pt x="139" y="119"/>
                              <a:pt x="140" y="122"/>
                              <a:pt x="141" y="126"/>
                            </a:cubicBezTo>
                            <a:cubicBezTo>
                              <a:pt x="144" y="130"/>
                              <a:pt x="149" y="128"/>
                              <a:pt x="149" y="125"/>
                            </a:cubicBezTo>
                            <a:cubicBezTo>
                              <a:pt x="149" y="120"/>
                              <a:pt x="144" y="119"/>
                              <a:pt x="144" y="114"/>
                            </a:cubicBezTo>
                            <a:cubicBezTo>
                              <a:pt x="144" y="112"/>
                              <a:pt x="146" y="109"/>
                              <a:pt x="150" y="109"/>
                            </a:cubicBezTo>
                            <a:cubicBezTo>
                              <a:pt x="152" y="109"/>
                              <a:pt x="155" y="110"/>
                              <a:pt x="157" y="110"/>
                            </a:cubicBezTo>
                            <a:cubicBezTo>
                              <a:pt x="160" y="110"/>
                              <a:pt x="160" y="108"/>
                              <a:pt x="160" y="108"/>
                            </a:cubicBezTo>
                            <a:cubicBezTo>
                              <a:pt x="161" y="107"/>
                              <a:pt x="161" y="107"/>
                              <a:pt x="161" y="108"/>
                            </a:cubicBezTo>
                            <a:cubicBezTo>
                              <a:pt x="161" y="108"/>
                              <a:pt x="161" y="109"/>
                              <a:pt x="161" y="110"/>
                            </a:cubicBezTo>
                            <a:cubicBezTo>
                              <a:pt x="161" y="113"/>
                              <a:pt x="157" y="113"/>
                              <a:pt x="156" y="113"/>
                            </a:cubicBezTo>
                            <a:cubicBezTo>
                              <a:pt x="156" y="113"/>
                              <a:pt x="156" y="113"/>
                              <a:pt x="156" y="113"/>
                            </a:cubicBezTo>
                            <a:cubicBezTo>
                              <a:pt x="157" y="114"/>
                              <a:pt x="156" y="116"/>
                              <a:pt x="156" y="117"/>
                            </a:cubicBezTo>
                            <a:cubicBezTo>
                              <a:pt x="156" y="117"/>
                              <a:pt x="155" y="117"/>
                              <a:pt x="155" y="117"/>
                            </a:cubicBezTo>
                            <a:cubicBezTo>
                              <a:pt x="155" y="115"/>
                              <a:pt x="152" y="112"/>
                              <a:pt x="150" y="112"/>
                            </a:cubicBezTo>
                            <a:cubicBezTo>
                              <a:pt x="149" y="112"/>
                              <a:pt x="147" y="112"/>
                              <a:pt x="147" y="114"/>
                            </a:cubicBezTo>
                            <a:cubicBezTo>
                              <a:pt x="147" y="117"/>
                              <a:pt x="153" y="120"/>
                              <a:pt x="153" y="125"/>
                            </a:cubicBezTo>
                            <a:cubicBezTo>
                              <a:pt x="153" y="132"/>
                              <a:pt x="147" y="133"/>
                              <a:pt x="141" y="132"/>
                            </a:cubicBezTo>
                            <a:cubicBezTo>
                              <a:pt x="141" y="137"/>
                              <a:pt x="150" y="141"/>
                              <a:pt x="150" y="137"/>
                            </a:cubicBezTo>
                            <a:cubicBezTo>
                              <a:pt x="150" y="136"/>
                              <a:pt x="150" y="136"/>
                              <a:pt x="150" y="137"/>
                            </a:cubicBezTo>
                            <a:cubicBezTo>
                              <a:pt x="152" y="138"/>
                              <a:pt x="151" y="140"/>
                              <a:pt x="149" y="140"/>
                            </a:cubicBezTo>
                            <a:cubicBezTo>
                              <a:pt x="151" y="141"/>
                              <a:pt x="151" y="144"/>
                              <a:pt x="152" y="146"/>
                            </a:cubicBezTo>
                            <a:cubicBezTo>
                              <a:pt x="152" y="149"/>
                              <a:pt x="155" y="147"/>
                              <a:pt x="155" y="147"/>
                            </a:cubicBezTo>
                            <a:cubicBezTo>
                              <a:pt x="155" y="147"/>
                              <a:pt x="155" y="147"/>
                              <a:pt x="155" y="147"/>
                            </a:cubicBezTo>
                            <a:cubicBezTo>
                              <a:pt x="154" y="150"/>
                              <a:pt x="151" y="149"/>
                              <a:pt x="151" y="149"/>
                            </a:cubicBezTo>
                            <a:cubicBezTo>
                              <a:pt x="150" y="150"/>
                              <a:pt x="152" y="151"/>
                              <a:pt x="153" y="151"/>
                            </a:cubicBezTo>
                            <a:cubicBezTo>
                              <a:pt x="153" y="151"/>
                              <a:pt x="153" y="152"/>
                              <a:pt x="153" y="152"/>
                            </a:cubicBezTo>
                            <a:cubicBezTo>
                              <a:pt x="152" y="152"/>
                              <a:pt x="150" y="153"/>
                              <a:pt x="149" y="151"/>
                            </a:cubicBezTo>
                            <a:cubicBezTo>
                              <a:pt x="148" y="153"/>
                              <a:pt x="146" y="153"/>
                              <a:pt x="146" y="153"/>
                            </a:cubicBezTo>
                            <a:cubicBezTo>
                              <a:pt x="145" y="153"/>
                              <a:pt x="144" y="154"/>
                              <a:pt x="144" y="155"/>
                            </a:cubicBezTo>
                            <a:cubicBezTo>
                              <a:pt x="144" y="155"/>
                              <a:pt x="144" y="155"/>
                              <a:pt x="144" y="155"/>
                            </a:cubicBezTo>
                            <a:cubicBezTo>
                              <a:pt x="141" y="154"/>
                              <a:pt x="143" y="152"/>
                              <a:pt x="144" y="151"/>
                            </a:cubicBezTo>
                            <a:cubicBezTo>
                              <a:pt x="144" y="151"/>
                              <a:pt x="142" y="150"/>
                              <a:pt x="141" y="152"/>
                            </a:cubicBezTo>
                            <a:cubicBezTo>
                              <a:pt x="141" y="153"/>
                              <a:pt x="141" y="153"/>
                              <a:pt x="141" y="152"/>
                            </a:cubicBezTo>
                            <a:cubicBezTo>
                              <a:pt x="140" y="149"/>
                              <a:pt x="142" y="148"/>
                              <a:pt x="144" y="149"/>
                            </a:cubicBezTo>
                            <a:cubicBezTo>
                              <a:pt x="144" y="149"/>
                              <a:pt x="143" y="147"/>
                              <a:pt x="141" y="148"/>
                            </a:cubicBezTo>
                            <a:cubicBezTo>
                              <a:pt x="141" y="148"/>
                              <a:pt x="141" y="148"/>
                              <a:pt x="141" y="148"/>
                            </a:cubicBezTo>
                            <a:cubicBezTo>
                              <a:pt x="141" y="147"/>
                              <a:pt x="142" y="145"/>
                              <a:pt x="144" y="147"/>
                            </a:cubicBezTo>
                            <a:cubicBezTo>
                              <a:pt x="145" y="147"/>
                              <a:pt x="147" y="146"/>
                              <a:pt x="148" y="146"/>
                            </a:cubicBezTo>
                            <a:cubicBezTo>
                              <a:pt x="144" y="139"/>
                              <a:pt x="136" y="145"/>
                              <a:pt x="135" y="139"/>
                            </a:cubicBezTo>
                            <a:cubicBezTo>
                              <a:pt x="135" y="139"/>
                              <a:pt x="134" y="139"/>
                              <a:pt x="134" y="139"/>
                            </a:cubicBezTo>
                            <a:cubicBezTo>
                              <a:pt x="134" y="140"/>
                              <a:pt x="131" y="140"/>
                              <a:pt x="130" y="138"/>
                            </a:cubicBezTo>
                            <a:cubicBezTo>
                              <a:pt x="130" y="138"/>
                              <a:pt x="130" y="138"/>
                              <a:pt x="130" y="138"/>
                            </a:cubicBezTo>
                            <a:cubicBezTo>
                              <a:pt x="131" y="138"/>
                              <a:pt x="132" y="139"/>
                              <a:pt x="133" y="137"/>
                            </a:cubicBezTo>
                            <a:cubicBezTo>
                              <a:pt x="134" y="136"/>
                              <a:pt x="134" y="134"/>
                              <a:pt x="134" y="133"/>
                            </a:cubicBezTo>
                            <a:cubicBezTo>
                              <a:pt x="134" y="128"/>
                              <a:pt x="129" y="120"/>
                              <a:pt x="122" y="120"/>
                            </a:cubicBezTo>
                            <a:cubicBezTo>
                              <a:pt x="118" y="120"/>
                              <a:pt x="113" y="122"/>
                              <a:pt x="109" y="125"/>
                            </a:cubicBezTo>
                            <a:cubicBezTo>
                              <a:pt x="112" y="125"/>
                              <a:pt x="112" y="125"/>
                              <a:pt x="112" y="125"/>
                            </a:cubicBezTo>
                            <a:cubicBezTo>
                              <a:pt x="112" y="129"/>
                              <a:pt x="109" y="131"/>
                              <a:pt x="106" y="130"/>
                            </a:cubicBezTo>
                            <a:cubicBezTo>
                              <a:pt x="106" y="126"/>
                              <a:pt x="106" y="126"/>
                              <a:pt x="106" y="126"/>
                            </a:cubicBezTo>
                            <a:cubicBezTo>
                              <a:pt x="106" y="126"/>
                              <a:pt x="104" y="127"/>
                              <a:pt x="104" y="128"/>
                            </a:cubicBezTo>
                            <a:cubicBezTo>
                              <a:pt x="104" y="128"/>
                              <a:pt x="103" y="128"/>
                              <a:pt x="103" y="128"/>
                            </a:cubicBezTo>
                            <a:cubicBezTo>
                              <a:pt x="103" y="125"/>
                              <a:pt x="105" y="124"/>
                              <a:pt x="105" y="124"/>
                            </a:cubicBezTo>
                            <a:cubicBezTo>
                              <a:pt x="105" y="124"/>
                              <a:pt x="105" y="124"/>
                              <a:pt x="105" y="124"/>
                            </a:cubicBezTo>
                            <a:cubicBezTo>
                              <a:pt x="104" y="124"/>
                              <a:pt x="103" y="125"/>
                              <a:pt x="102" y="126"/>
                            </a:cubicBezTo>
                            <a:cubicBezTo>
                              <a:pt x="102" y="126"/>
                              <a:pt x="102" y="126"/>
                              <a:pt x="102" y="126"/>
                            </a:cubicBezTo>
                            <a:cubicBezTo>
                              <a:pt x="102" y="125"/>
                              <a:pt x="102" y="124"/>
                              <a:pt x="103" y="123"/>
                            </a:cubicBezTo>
                            <a:close/>
                            <a:moveTo>
                              <a:pt x="113" y="150"/>
                            </a:moveTo>
                            <a:cubicBezTo>
                              <a:pt x="111" y="151"/>
                              <a:pt x="110" y="150"/>
                              <a:pt x="109" y="150"/>
                            </a:cubicBezTo>
                            <a:cubicBezTo>
                              <a:pt x="107" y="150"/>
                              <a:pt x="107" y="151"/>
                              <a:pt x="107" y="152"/>
                            </a:cubicBezTo>
                            <a:cubicBezTo>
                              <a:pt x="107" y="152"/>
                              <a:pt x="107" y="152"/>
                              <a:pt x="106" y="152"/>
                            </a:cubicBezTo>
                            <a:cubicBezTo>
                              <a:pt x="105" y="149"/>
                              <a:pt x="107" y="148"/>
                              <a:pt x="108" y="148"/>
                            </a:cubicBezTo>
                            <a:cubicBezTo>
                              <a:pt x="108" y="148"/>
                              <a:pt x="106" y="146"/>
                              <a:pt x="105" y="148"/>
                            </a:cubicBezTo>
                            <a:cubicBezTo>
                              <a:pt x="105" y="148"/>
                              <a:pt x="105" y="148"/>
                              <a:pt x="105" y="148"/>
                            </a:cubicBezTo>
                            <a:cubicBezTo>
                              <a:pt x="105" y="145"/>
                              <a:pt x="107" y="145"/>
                              <a:pt x="109" y="146"/>
                            </a:cubicBezTo>
                            <a:cubicBezTo>
                              <a:pt x="109" y="145"/>
                              <a:pt x="108" y="144"/>
                              <a:pt x="107" y="144"/>
                            </a:cubicBezTo>
                            <a:cubicBezTo>
                              <a:pt x="107" y="144"/>
                              <a:pt x="107" y="144"/>
                              <a:pt x="107" y="144"/>
                            </a:cubicBezTo>
                            <a:cubicBezTo>
                              <a:pt x="107" y="143"/>
                              <a:pt x="108" y="143"/>
                              <a:pt x="108" y="143"/>
                            </a:cubicBezTo>
                            <a:cubicBezTo>
                              <a:pt x="110" y="143"/>
                              <a:pt x="110" y="145"/>
                              <a:pt x="111" y="145"/>
                            </a:cubicBezTo>
                            <a:cubicBezTo>
                              <a:pt x="113" y="145"/>
                              <a:pt x="115" y="143"/>
                              <a:pt x="116" y="143"/>
                            </a:cubicBezTo>
                            <a:cubicBezTo>
                              <a:pt x="116" y="142"/>
                              <a:pt x="114" y="138"/>
                              <a:pt x="114" y="135"/>
                            </a:cubicBezTo>
                            <a:cubicBezTo>
                              <a:pt x="114" y="135"/>
                              <a:pt x="114" y="135"/>
                              <a:pt x="114" y="135"/>
                            </a:cubicBezTo>
                            <a:cubicBezTo>
                              <a:pt x="113" y="136"/>
                              <a:pt x="111" y="136"/>
                              <a:pt x="111" y="133"/>
                            </a:cubicBezTo>
                            <a:cubicBezTo>
                              <a:pt x="111" y="133"/>
                              <a:pt x="111" y="133"/>
                              <a:pt x="112" y="133"/>
                            </a:cubicBezTo>
                            <a:cubicBezTo>
                              <a:pt x="112" y="134"/>
                              <a:pt x="114" y="133"/>
                              <a:pt x="115" y="132"/>
                            </a:cubicBezTo>
                            <a:cubicBezTo>
                              <a:pt x="115" y="131"/>
                              <a:pt x="120" y="125"/>
                              <a:pt x="125" y="125"/>
                            </a:cubicBezTo>
                            <a:cubicBezTo>
                              <a:pt x="127" y="125"/>
                              <a:pt x="128" y="126"/>
                              <a:pt x="129" y="127"/>
                            </a:cubicBezTo>
                            <a:cubicBezTo>
                              <a:pt x="128" y="129"/>
                              <a:pt x="129" y="131"/>
                              <a:pt x="131" y="131"/>
                            </a:cubicBezTo>
                            <a:cubicBezTo>
                              <a:pt x="131" y="131"/>
                              <a:pt x="131" y="131"/>
                              <a:pt x="131" y="131"/>
                            </a:cubicBezTo>
                            <a:cubicBezTo>
                              <a:pt x="123" y="134"/>
                              <a:pt x="120" y="135"/>
                              <a:pt x="120" y="142"/>
                            </a:cubicBezTo>
                            <a:cubicBezTo>
                              <a:pt x="120" y="145"/>
                              <a:pt x="121" y="147"/>
                              <a:pt x="123" y="146"/>
                            </a:cubicBezTo>
                            <a:cubicBezTo>
                              <a:pt x="123" y="146"/>
                              <a:pt x="123" y="146"/>
                              <a:pt x="123" y="146"/>
                            </a:cubicBezTo>
                            <a:cubicBezTo>
                              <a:pt x="123" y="147"/>
                              <a:pt x="122" y="147"/>
                              <a:pt x="121" y="147"/>
                            </a:cubicBezTo>
                            <a:cubicBezTo>
                              <a:pt x="120" y="147"/>
                              <a:pt x="119" y="147"/>
                              <a:pt x="118" y="147"/>
                            </a:cubicBezTo>
                            <a:cubicBezTo>
                              <a:pt x="118" y="147"/>
                              <a:pt x="115" y="148"/>
                              <a:pt x="115" y="150"/>
                            </a:cubicBezTo>
                            <a:cubicBezTo>
                              <a:pt x="115" y="150"/>
                              <a:pt x="115" y="151"/>
                              <a:pt x="116" y="151"/>
                            </a:cubicBezTo>
                            <a:cubicBezTo>
                              <a:pt x="116" y="151"/>
                              <a:pt x="116" y="152"/>
                              <a:pt x="116" y="152"/>
                            </a:cubicBezTo>
                            <a:cubicBezTo>
                              <a:pt x="115" y="152"/>
                              <a:pt x="113" y="152"/>
                              <a:pt x="113" y="150"/>
                            </a:cubicBezTo>
                            <a:close/>
                            <a:moveTo>
                              <a:pt x="132" y="89"/>
                            </a:moveTo>
                            <a:cubicBezTo>
                              <a:pt x="130" y="89"/>
                              <a:pt x="129" y="89"/>
                              <a:pt x="129" y="90"/>
                            </a:cubicBezTo>
                            <a:cubicBezTo>
                              <a:pt x="130" y="91"/>
                              <a:pt x="131" y="91"/>
                              <a:pt x="132" y="89"/>
                            </a:cubicBezTo>
                            <a:close/>
                            <a:moveTo>
                              <a:pt x="124" y="95"/>
                            </a:moveTo>
                            <a:cubicBezTo>
                              <a:pt x="125" y="94"/>
                              <a:pt x="127" y="94"/>
                              <a:pt x="127" y="94"/>
                            </a:cubicBezTo>
                            <a:cubicBezTo>
                              <a:pt x="128" y="94"/>
                              <a:pt x="128" y="95"/>
                              <a:pt x="127" y="95"/>
                            </a:cubicBezTo>
                            <a:cubicBezTo>
                              <a:pt x="124" y="95"/>
                              <a:pt x="124" y="97"/>
                              <a:pt x="122" y="97"/>
                            </a:cubicBezTo>
                            <a:cubicBezTo>
                              <a:pt x="120" y="97"/>
                              <a:pt x="119" y="96"/>
                              <a:pt x="119" y="93"/>
                            </a:cubicBezTo>
                            <a:cubicBezTo>
                              <a:pt x="119" y="93"/>
                              <a:pt x="119" y="93"/>
                              <a:pt x="120" y="93"/>
                            </a:cubicBezTo>
                            <a:cubicBezTo>
                              <a:pt x="120" y="94"/>
                              <a:pt x="121" y="95"/>
                              <a:pt x="124" y="95"/>
                            </a:cubicBezTo>
                            <a:close/>
                            <a:moveTo>
                              <a:pt x="79" y="171"/>
                            </a:moveTo>
                            <a:cubicBezTo>
                              <a:pt x="81" y="174"/>
                              <a:pt x="83" y="171"/>
                              <a:pt x="86" y="171"/>
                            </a:cubicBezTo>
                            <a:cubicBezTo>
                              <a:pt x="88" y="171"/>
                              <a:pt x="90" y="172"/>
                              <a:pt x="90" y="175"/>
                            </a:cubicBezTo>
                            <a:cubicBezTo>
                              <a:pt x="90" y="175"/>
                              <a:pt x="90" y="175"/>
                              <a:pt x="90" y="175"/>
                            </a:cubicBezTo>
                            <a:cubicBezTo>
                              <a:pt x="94" y="170"/>
                              <a:pt x="90" y="168"/>
                              <a:pt x="88" y="167"/>
                            </a:cubicBezTo>
                            <a:cubicBezTo>
                              <a:pt x="88" y="167"/>
                              <a:pt x="91" y="165"/>
                              <a:pt x="93" y="168"/>
                            </a:cubicBezTo>
                            <a:cubicBezTo>
                              <a:pt x="94" y="168"/>
                              <a:pt x="94" y="168"/>
                              <a:pt x="94" y="168"/>
                            </a:cubicBezTo>
                            <a:cubicBezTo>
                              <a:pt x="94" y="162"/>
                              <a:pt x="90" y="162"/>
                              <a:pt x="86" y="164"/>
                            </a:cubicBezTo>
                            <a:cubicBezTo>
                              <a:pt x="86" y="162"/>
                              <a:pt x="88" y="160"/>
                              <a:pt x="90" y="160"/>
                            </a:cubicBezTo>
                            <a:cubicBezTo>
                              <a:pt x="90" y="160"/>
                              <a:pt x="90" y="160"/>
                              <a:pt x="90" y="160"/>
                            </a:cubicBezTo>
                            <a:cubicBezTo>
                              <a:pt x="86" y="156"/>
                              <a:pt x="83" y="161"/>
                              <a:pt x="83" y="162"/>
                            </a:cubicBezTo>
                            <a:cubicBezTo>
                              <a:pt x="81" y="164"/>
                              <a:pt x="76" y="160"/>
                              <a:pt x="74" y="158"/>
                            </a:cubicBezTo>
                            <a:cubicBezTo>
                              <a:pt x="74" y="158"/>
                              <a:pt x="78" y="153"/>
                              <a:pt x="78" y="148"/>
                            </a:cubicBezTo>
                            <a:cubicBezTo>
                              <a:pt x="78" y="148"/>
                              <a:pt x="78" y="148"/>
                              <a:pt x="78" y="148"/>
                            </a:cubicBezTo>
                            <a:cubicBezTo>
                              <a:pt x="78" y="147"/>
                              <a:pt x="78" y="147"/>
                              <a:pt x="78" y="148"/>
                            </a:cubicBezTo>
                            <a:cubicBezTo>
                              <a:pt x="79" y="148"/>
                              <a:pt x="80" y="148"/>
                              <a:pt x="80" y="148"/>
                            </a:cubicBezTo>
                            <a:cubicBezTo>
                              <a:pt x="81" y="148"/>
                              <a:pt x="83" y="148"/>
                              <a:pt x="83" y="144"/>
                            </a:cubicBezTo>
                            <a:cubicBezTo>
                              <a:pt x="83" y="143"/>
                              <a:pt x="83" y="143"/>
                              <a:pt x="83" y="144"/>
                            </a:cubicBezTo>
                            <a:cubicBezTo>
                              <a:pt x="83" y="144"/>
                              <a:pt x="82" y="145"/>
                              <a:pt x="81" y="145"/>
                            </a:cubicBezTo>
                            <a:cubicBezTo>
                              <a:pt x="78" y="145"/>
                              <a:pt x="70" y="132"/>
                              <a:pt x="60" y="132"/>
                            </a:cubicBezTo>
                            <a:cubicBezTo>
                              <a:pt x="58" y="132"/>
                              <a:pt x="53" y="134"/>
                              <a:pt x="51" y="136"/>
                            </a:cubicBezTo>
                            <a:cubicBezTo>
                              <a:pt x="52" y="137"/>
                              <a:pt x="52" y="138"/>
                              <a:pt x="52" y="139"/>
                            </a:cubicBezTo>
                            <a:cubicBezTo>
                              <a:pt x="52" y="141"/>
                              <a:pt x="50" y="142"/>
                              <a:pt x="49" y="142"/>
                            </a:cubicBezTo>
                            <a:cubicBezTo>
                              <a:pt x="49" y="142"/>
                              <a:pt x="49" y="142"/>
                              <a:pt x="49" y="142"/>
                            </a:cubicBezTo>
                            <a:cubicBezTo>
                              <a:pt x="54" y="144"/>
                              <a:pt x="62" y="147"/>
                              <a:pt x="64" y="149"/>
                            </a:cubicBezTo>
                            <a:cubicBezTo>
                              <a:pt x="67" y="151"/>
                              <a:pt x="66" y="155"/>
                              <a:pt x="65" y="160"/>
                            </a:cubicBezTo>
                            <a:cubicBezTo>
                              <a:pt x="64" y="165"/>
                              <a:pt x="61" y="165"/>
                              <a:pt x="60" y="165"/>
                            </a:cubicBezTo>
                            <a:cubicBezTo>
                              <a:pt x="60" y="165"/>
                              <a:pt x="60" y="165"/>
                              <a:pt x="60" y="165"/>
                            </a:cubicBezTo>
                            <a:cubicBezTo>
                              <a:pt x="61" y="166"/>
                              <a:pt x="62" y="167"/>
                              <a:pt x="64" y="167"/>
                            </a:cubicBezTo>
                            <a:cubicBezTo>
                              <a:pt x="66" y="167"/>
                              <a:pt x="67" y="165"/>
                              <a:pt x="68" y="165"/>
                            </a:cubicBezTo>
                            <a:cubicBezTo>
                              <a:pt x="71" y="165"/>
                              <a:pt x="75" y="168"/>
                              <a:pt x="75" y="171"/>
                            </a:cubicBezTo>
                            <a:cubicBezTo>
                              <a:pt x="75" y="172"/>
                              <a:pt x="74" y="173"/>
                              <a:pt x="73" y="174"/>
                            </a:cubicBezTo>
                            <a:cubicBezTo>
                              <a:pt x="73" y="174"/>
                              <a:pt x="73" y="174"/>
                              <a:pt x="73" y="174"/>
                            </a:cubicBezTo>
                            <a:cubicBezTo>
                              <a:pt x="74" y="174"/>
                              <a:pt x="78" y="175"/>
                              <a:pt x="79" y="171"/>
                            </a:cubicBezTo>
                            <a:close/>
                            <a:moveTo>
                              <a:pt x="184" y="174"/>
                            </a:moveTo>
                            <a:cubicBezTo>
                              <a:pt x="184" y="174"/>
                              <a:pt x="184" y="174"/>
                              <a:pt x="184" y="174"/>
                            </a:cubicBezTo>
                            <a:cubicBezTo>
                              <a:pt x="183" y="173"/>
                              <a:pt x="182" y="172"/>
                              <a:pt x="182" y="171"/>
                            </a:cubicBezTo>
                            <a:cubicBezTo>
                              <a:pt x="182" y="168"/>
                              <a:pt x="186" y="165"/>
                              <a:pt x="188" y="165"/>
                            </a:cubicBezTo>
                            <a:cubicBezTo>
                              <a:pt x="190" y="165"/>
                              <a:pt x="190" y="167"/>
                              <a:pt x="193" y="167"/>
                            </a:cubicBezTo>
                            <a:cubicBezTo>
                              <a:pt x="194" y="167"/>
                              <a:pt x="196" y="166"/>
                              <a:pt x="197" y="165"/>
                            </a:cubicBezTo>
                            <a:cubicBezTo>
                              <a:pt x="197" y="165"/>
                              <a:pt x="197" y="165"/>
                              <a:pt x="197" y="165"/>
                            </a:cubicBezTo>
                            <a:cubicBezTo>
                              <a:pt x="196" y="165"/>
                              <a:pt x="193" y="165"/>
                              <a:pt x="192" y="160"/>
                            </a:cubicBezTo>
                            <a:cubicBezTo>
                              <a:pt x="190" y="155"/>
                              <a:pt x="190" y="151"/>
                              <a:pt x="192" y="149"/>
                            </a:cubicBezTo>
                            <a:cubicBezTo>
                              <a:pt x="194" y="147"/>
                              <a:pt x="203" y="144"/>
                              <a:pt x="208" y="142"/>
                            </a:cubicBezTo>
                            <a:cubicBezTo>
                              <a:pt x="208" y="142"/>
                              <a:pt x="208" y="142"/>
                              <a:pt x="208" y="142"/>
                            </a:cubicBezTo>
                            <a:cubicBezTo>
                              <a:pt x="206" y="142"/>
                              <a:pt x="205" y="141"/>
                              <a:pt x="205" y="139"/>
                            </a:cubicBezTo>
                            <a:cubicBezTo>
                              <a:pt x="205" y="138"/>
                              <a:pt x="205" y="137"/>
                              <a:pt x="206" y="136"/>
                            </a:cubicBezTo>
                            <a:cubicBezTo>
                              <a:pt x="204" y="134"/>
                              <a:pt x="199" y="132"/>
                              <a:pt x="197" y="132"/>
                            </a:cubicBezTo>
                            <a:cubicBezTo>
                              <a:pt x="187" y="132"/>
                              <a:pt x="179" y="145"/>
                              <a:pt x="175" y="145"/>
                            </a:cubicBezTo>
                            <a:cubicBezTo>
                              <a:pt x="175" y="145"/>
                              <a:pt x="174" y="144"/>
                              <a:pt x="174" y="144"/>
                            </a:cubicBezTo>
                            <a:cubicBezTo>
                              <a:pt x="173" y="143"/>
                              <a:pt x="173" y="143"/>
                              <a:pt x="173" y="144"/>
                            </a:cubicBezTo>
                            <a:cubicBezTo>
                              <a:pt x="173" y="148"/>
                              <a:pt x="175" y="148"/>
                              <a:pt x="176" y="148"/>
                            </a:cubicBezTo>
                            <a:cubicBezTo>
                              <a:pt x="177" y="148"/>
                              <a:pt x="178" y="148"/>
                              <a:pt x="178" y="148"/>
                            </a:cubicBezTo>
                            <a:cubicBezTo>
                              <a:pt x="178" y="147"/>
                              <a:pt x="178" y="147"/>
                              <a:pt x="178" y="148"/>
                            </a:cubicBezTo>
                            <a:cubicBezTo>
                              <a:pt x="178" y="148"/>
                              <a:pt x="178" y="148"/>
                              <a:pt x="178" y="148"/>
                            </a:cubicBezTo>
                            <a:cubicBezTo>
                              <a:pt x="178" y="153"/>
                              <a:pt x="183" y="158"/>
                              <a:pt x="183" y="158"/>
                            </a:cubicBezTo>
                            <a:cubicBezTo>
                              <a:pt x="181" y="160"/>
                              <a:pt x="176" y="164"/>
                              <a:pt x="174" y="162"/>
                            </a:cubicBezTo>
                            <a:cubicBezTo>
                              <a:pt x="173" y="161"/>
                              <a:pt x="171" y="156"/>
                              <a:pt x="167" y="160"/>
                            </a:cubicBezTo>
                            <a:cubicBezTo>
                              <a:pt x="167" y="160"/>
                              <a:pt x="167" y="160"/>
                              <a:pt x="167" y="160"/>
                            </a:cubicBezTo>
                            <a:cubicBezTo>
                              <a:pt x="169" y="160"/>
                              <a:pt x="171" y="162"/>
                              <a:pt x="170" y="164"/>
                            </a:cubicBezTo>
                            <a:cubicBezTo>
                              <a:pt x="167" y="162"/>
                              <a:pt x="163" y="162"/>
                              <a:pt x="163" y="168"/>
                            </a:cubicBezTo>
                            <a:cubicBezTo>
                              <a:pt x="163" y="168"/>
                              <a:pt x="163" y="168"/>
                              <a:pt x="163" y="168"/>
                            </a:cubicBezTo>
                            <a:cubicBezTo>
                              <a:pt x="165" y="165"/>
                              <a:pt x="169" y="167"/>
                              <a:pt x="169" y="167"/>
                            </a:cubicBezTo>
                            <a:cubicBezTo>
                              <a:pt x="167" y="168"/>
                              <a:pt x="163" y="170"/>
                              <a:pt x="166" y="175"/>
                            </a:cubicBezTo>
                            <a:cubicBezTo>
                              <a:pt x="167" y="175"/>
                              <a:pt x="167" y="175"/>
                              <a:pt x="167" y="175"/>
                            </a:cubicBezTo>
                            <a:cubicBezTo>
                              <a:pt x="167" y="172"/>
                              <a:pt x="169" y="171"/>
                              <a:pt x="170" y="171"/>
                            </a:cubicBezTo>
                            <a:cubicBezTo>
                              <a:pt x="173" y="171"/>
                              <a:pt x="175" y="174"/>
                              <a:pt x="178" y="171"/>
                            </a:cubicBezTo>
                            <a:cubicBezTo>
                              <a:pt x="179" y="175"/>
                              <a:pt x="183" y="174"/>
                              <a:pt x="184" y="174"/>
                            </a:cubicBezTo>
                            <a:close/>
                            <a:moveTo>
                              <a:pt x="107" y="100"/>
                            </a:moveTo>
                            <a:cubicBezTo>
                              <a:pt x="107" y="101"/>
                              <a:pt x="106" y="100"/>
                              <a:pt x="105" y="100"/>
                            </a:cubicBezTo>
                            <a:cubicBezTo>
                              <a:pt x="105" y="100"/>
                              <a:pt x="105" y="100"/>
                              <a:pt x="105" y="100"/>
                            </a:cubicBezTo>
                            <a:cubicBezTo>
                              <a:pt x="106" y="101"/>
                              <a:pt x="107" y="102"/>
                              <a:pt x="108" y="102"/>
                            </a:cubicBezTo>
                            <a:cubicBezTo>
                              <a:pt x="109" y="102"/>
                              <a:pt x="110" y="102"/>
                              <a:pt x="110" y="101"/>
                            </a:cubicBezTo>
                            <a:cubicBezTo>
                              <a:pt x="110" y="101"/>
                              <a:pt x="115" y="103"/>
                              <a:pt x="118" y="104"/>
                            </a:cubicBezTo>
                            <a:cubicBezTo>
                              <a:pt x="117" y="105"/>
                              <a:pt x="116" y="107"/>
                              <a:pt x="116" y="109"/>
                            </a:cubicBezTo>
                            <a:cubicBezTo>
                              <a:pt x="114" y="108"/>
                              <a:pt x="105" y="103"/>
                              <a:pt x="105" y="103"/>
                            </a:cubicBezTo>
                            <a:cubicBezTo>
                              <a:pt x="102" y="107"/>
                              <a:pt x="102" y="107"/>
                              <a:pt x="102" y="107"/>
                            </a:cubicBezTo>
                            <a:cubicBezTo>
                              <a:pt x="102" y="107"/>
                              <a:pt x="100" y="106"/>
                              <a:pt x="100" y="105"/>
                            </a:cubicBezTo>
                            <a:cubicBezTo>
                              <a:pt x="102" y="102"/>
                              <a:pt x="102" y="102"/>
                              <a:pt x="102" y="102"/>
                            </a:cubicBezTo>
                            <a:cubicBezTo>
                              <a:pt x="102" y="101"/>
                              <a:pt x="100" y="102"/>
                              <a:pt x="99" y="102"/>
                            </a:cubicBezTo>
                            <a:cubicBezTo>
                              <a:pt x="99" y="102"/>
                              <a:pt x="99" y="102"/>
                              <a:pt x="99" y="102"/>
                            </a:cubicBezTo>
                            <a:cubicBezTo>
                              <a:pt x="100" y="101"/>
                              <a:pt x="101" y="99"/>
                              <a:pt x="103" y="100"/>
                            </a:cubicBezTo>
                            <a:cubicBezTo>
                              <a:pt x="103" y="99"/>
                              <a:pt x="101" y="99"/>
                              <a:pt x="100" y="99"/>
                            </a:cubicBezTo>
                            <a:cubicBezTo>
                              <a:pt x="100" y="99"/>
                              <a:pt x="100" y="99"/>
                              <a:pt x="100" y="99"/>
                            </a:cubicBezTo>
                            <a:cubicBezTo>
                              <a:pt x="101" y="99"/>
                              <a:pt x="103" y="97"/>
                              <a:pt x="105" y="98"/>
                            </a:cubicBezTo>
                            <a:cubicBezTo>
                              <a:pt x="106" y="97"/>
                              <a:pt x="106" y="97"/>
                              <a:pt x="106" y="97"/>
                            </a:cubicBezTo>
                            <a:cubicBezTo>
                              <a:pt x="104" y="95"/>
                              <a:pt x="104" y="95"/>
                              <a:pt x="104" y="95"/>
                            </a:cubicBezTo>
                            <a:cubicBezTo>
                              <a:pt x="105" y="93"/>
                              <a:pt x="105" y="93"/>
                              <a:pt x="105" y="93"/>
                            </a:cubicBezTo>
                            <a:cubicBezTo>
                              <a:pt x="107" y="95"/>
                              <a:pt x="107" y="95"/>
                              <a:pt x="107" y="95"/>
                            </a:cubicBezTo>
                            <a:cubicBezTo>
                              <a:pt x="117" y="81"/>
                              <a:pt x="117" y="81"/>
                              <a:pt x="117" y="81"/>
                            </a:cubicBezTo>
                            <a:cubicBezTo>
                              <a:pt x="117" y="81"/>
                              <a:pt x="119" y="80"/>
                              <a:pt x="120" y="80"/>
                            </a:cubicBezTo>
                            <a:cubicBezTo>
                              <a:pt x="120" y="81"/>
                              <a:pt x="120" y="83"/>
                              <a:pt x="120" y="83"/>
                            </a:cubicBezTo>
                            <a:cubicBezTo>
                              <a:pt x="110" y="97"/>
                              <a:pt x="110" y="97"/>
                              <a:pt x="110" y="97"/>
                            </a:cubicBezTo>
                            <a:cubicBezTo>
                              <a:pt x="112" y="98"/>
                              <a:pt x="112" y="98"/>
                              <a:pt x="112" y="98"/>
                            </a:cubicBezTo>
                            <a:cubicBezTo>
                              <a:pt x="111" y="100"/>
                              <a:pt x="111" y="100"/>
                              <a:pt x="111" y="100"/>
                            </a:cubicBezTo>
                            <a:cubicBezTo>
                              <a:pt x="108" y="99"/>
                              <a:pt x="108" y="99"/>
                              <a:pt x="108" y="99"/>
                            </a:cubicBezTo>
                            <a:lnTo>
                              <a:pt x="107" y="100"/>
                            </a:lnTo>
                            <a:close/>
                            <a:moveTo>
                              <a:pt x="143" y="98"/>
                            </a:moveTo>
                            <a:cubicBezTo>
                              <a:pt x="143" y="99"/>
                              <a:pt x="144" y="101"/>
                              <a:pt x="146" y="100"/>
                            </a:cubicBezTo>
                            <a:cubicBezTo>
                              <a:pt x="146" y="100"/>
                              <a:pt x="146" y="100"/>
                              <a:pt x="146" y="101"/>
                            </a:cubicBezTo>
                            <a:cubicBezTo>
                              <a:pt x="146" y="102"/>
                              <a:pt x="143" y="103"/>
                              <a:pt x="142" y="102"/>
                            </a:cubicBezTo>
                            <a:cubicBezTo>
                              <a:pt x="141" y="104"/>
                              <a:pt x="141" y="106"/>
                              <a:pt x="143" y="107"/>
                            </a:cubicBezTo>
                            <a:cubicBezTo>
                              <a:pt x="143" y="107"/>
                              <a:pt x="143" y="107"/>
                              <a:pt x="143" y="107"/>
                            </a:cubicBezTo>
                            <a:cubicBezTo>
                              <a:pt x="142" y="108"/>
                              <a:pt x="140" y="108"/>
                              <a:pt x="139" y="106"/>
                            </a:cubicBezTo>
                            <a:cubicBezTo>
                              <a:pt x="137" y="108"/>
                              <a:pt x="137" y="111"/>
                              <a:pt x="138" y="112"/>
                            </a:cubicBezTo>
                            <a:cubicBezTo>
                              <a:pt x="138" y="112"/>
                              <a:pt x="133" y="115"/>
                              <a:pt x="129" y="113"/>
                            </a:cubicBezTo>
                            <a:cubicBezTo>
                              <a:pt x="126" y="111"/>
                              <a:pt x="123" y="109"/>
                              <a:pt x="119" y="109"/>
                            </a:cubicBezTo>
                            <a:cubicBezTo>
                              <a:pt x="120" y="104"/>
                              <a:pt x="122" y="102"/>
                              <a:pt x="128" y="102"/>
                            </a:cubicBezTo>
                            <a:cubicBezTo>
                              <a:pt x="132" y="101"/>
                              <a:pt x="132" y="99"/>
                              <a:pt x="132" y="98"/>
                            </a:cubicBezTo>
                            <a:cubicBezTo>
                              <a:pt x="130" y="97"/>
                              <a:pt x="128" y="99"/>
                              <a:pt x="128" y="99"/>
                            </a:cubicBezTo>
                            <a:cubicBezTo>
                              <a:pt x="127" y="98"/>
                              <a:pt x="128" y="97"/>
                              <a:pt x="128" y="97"/>
                            </a:cubicBezTo>
                            <a:cubicBezTo>
                              <a:pt x="128" y="97"/>
                              <a:pt x="127" y="96"/>
                              <a:pt x="127" y="96"/>
                            </a:cubicBezTo>
                            <a:cubicBezTo>
                              <a:pt x="130" y="96"/>
                              <a:pt x="131" y="95"/>
                              <a:pt x="131" y="95"/>
                            </a:cubicBezTo>
                            <a:cubicBezTo>
                              <a:pt x="131" y="92"/>
                              <a:pt x="128" y="92"/>
                              <a:pt x="126" y="93"/>
                            </a:cubicBezTo>
                            <a:cubicBezTo>
                              <a:pt x="125" y="92"/>
                              <a:pt x="125" y="91"/>
                              <a:pt x="125" y="91"/>
                            </a:cubicBezTo>
                            <a:cubicBezTo>
                              <a:pt x="125" y="91"/>
                              <a:pt x="125" y="91"/>
                              <a:pt x="125" y="90"/>
                            </a:cubicBezTo>
                            <a:cubicBezTo>
                              <a:pt x="125" y="90"/>
                              <a:pt x="128" y="88"/>
                              <a:pt x="129" y="87"/>
                            </a:cubicBezTo>
                            <a:cubicBezTo>
                              <a:pt x="129" y="86"/>
                              <a:pt x="130" y="85"/>
                              <a:pt x="134" y="85"/>
                            </a:cubicBezTo>
                            <a:cubicBezTo>
                              <a:pt x="134" y="84"/>
                              <a:pt x="134" y="81"/>
                              <a:pt x="133" y="80"/>
                            </a:cubicBezTo>
                            <a:cubicBezTo>
                              <a:pt x="133" y="80"/>
                              <a:pt x="133" y="80"/>
                              <a:pt x="134" y="80"/>
                            </a:cubicBezTo>
                            <a:cubicBezTo>
                              <a:pt x="135" y="81"/>
                              <a:pt x="136" y="84"/>
                              <a:pt x="137" y="84"/>
                            </a:cubicBezTo>
                            <a:cubicBezTo>
                              <a:pt x="137" y="84"/>
                              <a:pt x="141" y="81"/>
                              <a:pt x="141" y="82"/>
                            </a:cubicBezTo>
                            <a:cubicBezTo>
                              <a:pt x="141" y="82"/>
                              <a:pt x="142" y="86"/>
                              <a:pt x="142" y="86"/>
                            </a:cubicBezTo>
                            <a:cubicBezTo>
                              <a:pt x="142" y="87"/>
                              <a:pt x="146" y="86"/>
                              <a:pt x="147" y="87"/>
                            </a:cubicBezTo>
                            <a:cubicBezTo>
                              <a:pt x="147" y="87"/>
                              <a:pt x="147" y="87"/>
                              <a:pt x="147" y="87"/>
                            </a:cubicBezTo>
                            <a:cubicBezTo>
                              <a:pt x="146" y="87"/>
                              <a:pt x="143" y="89"/>
                              <a:pt x="142" y="90"/>
                            </a:cubicBezTo>
                            <a:cubicBezTo>
                              <a:pt x="144" y="93"/>
                              <a:pt x="143" y="97"/>
                              <a:pt x="143" y="98"/>
                            </a:cubicBez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638FA" w14:textId="77777777" w:rsidR="001920F8" w:rsidRDefault="001920F8" w:rsidP="002C1695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EA80AB" id="Freeform 1715" o:spid="_x0000_s1033" style="position:absolute;margin-left:420.7pt;margin-top:29.85pt;width:13.95pt;height:11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7,2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" adj="-11796480,,5400" path="m134,164v-6,,-6,,-6,c128,150,128,150,128,150v6,,6,,6,l134,164xm157,101v-5,,-5,,-5,c152,86,152,86,152,86v5,,5,,5,l157,101xm61,76v,,-3,,-3,1c58,77,59,77,61,77v4,1,6,3,9,3c72,80,75,78,74,74v,,-1,,-1,c73,76,71,77,69,77v-3,,-4,-1,-8,-1xm33,90v,1,5,7,-3,10c30,100,30,100,30,100v6,3,9,-1,9,-1c41,105,37,108,37,108v1,2,3,3,7,4c46,112,48,110,49,108v,,1,2,,5c60,114,64,105,73,107v,,,,,-1c73,101,70,91,59,88,49,86,51,82,51,82v5,,8,2,8,2c59,82,58,81,58,81v1,-1,1,-2,1,-2c54,79,52,77,52,77v,-3,2,-7,9,-2c63,73,63,70,63,70v1,,1,-1,1,-1c64,68,58,64,56,64v,-2,-2,-5,-9,-4c43,61,41,60,42,58v,,-1,-1,-1,c40,59,39,61,42,62v4,2,4,5,4,6c46,68,45,68,45,68,43,62,36,61,31,64v1,3,4,5,5,5c37,69,39,68,39,66v,,,,,c40,68,37,72,33,70v-5,4,-3,10,-2,12c31,85,30,89,26,87v,,,,,1c26,90,29,92,33,90xm57,68v-2,2,-6,2,-6,-2c55,66,57,66,57,68xm188,77v-2,,-4,-1,-5,-3c183,74,183,74,183,74v-1,4,1,6,4,6c190,80,192,78,196,77v2,,3,,3,c199,76,196,76,196,76v-5,,-5,1,-8,1xm231,88v,-1,-1,-1,-1,-1c227,89,225,85,226,82v1,-2,2,-8,-2,-12c220,72,217,68,217,66v1,,1,,1,c218,68,219,69,220,69v2,,5,-2,6,-5c221,61,213,62,212,68v,,-1,,-1,c211,67,211,64,214,62v3,-1,2,-3,2,-4c215,57,215,58,215,58v1,2,-1,3,-5,2c203,59,201,62,200,64v-1,,-7,4,-7,5c193,69,193,70,194,70v,,-1,3,1,5c203,70,205,74,204,77v,,-1,2,-6,2c198,79,198,80,198,81v,,-1,1,,3c198,84,201,82,205,82v,,3,4,-8,6c187,91,183,101,183,106v,1,,1,1,1c192,105,196,114,208,113v-1,-3,,-5,,-5c209,110,211,112,212,112v4,-1,7,-2,8,-4c220,108,215,105,218,99v,,3,4,8,1c227,100,227,100,226,100v-7,-3,-2,-9,-2,-10c228,92,231,90,231,88xm206,66v-1,4,-4,4,-6,2c200,66,202,66,206,66xm126,3v,1,1,1,1,2c128,6,128,6,127,7v,,,,-1,-1c125,6,124,6,123,6v-1,,-2,1,-2,2c121,9,122,10,123,10v1,,2,-1,3,-1c127,8,127,8,127,9v1,,,3,,6c124,15,123,18,123,19v,3,3,5,5,6c130,24,134,22,134,19v,-1,-1,-4,-4,-4c130,12,129,9,129,9v1,-1,1,-1,2,c132,9,132,10,133,10v2,,3,-1,3,-2c136,7,135,6,133,6v-1,,-1,,-2,c130,7,130,7,129,7v,-1,,-1,1,-2c130,4,130,4,130,3,130,1,129,,128,v-1,,-2,1,-2,3xm128,27v-2,,-4,2,-4,4c124,33,126,35,128,35v3,,4,-2,4,-4c132,29,131,27,128,27xm128,65v16,,25,3,25,3c153,60,153,55,158,56v-3,-7,8,-9,8,-18c166,32,162,32,161,32v-4,,-3,2,-6,2c154,34,154,34,154,34v,1,1,3,2,3c158,37,158,35,160,35v,,1,,1,2c161,41,159,45,156,48v-1,-1,-2,-1,-3,-1c151,47,150,49,150,51v,1,,1,,2c149,54,148,54,148,54v-2,,-3,-1,-3,-4c145,44,153,38,153,30v,-3,-3,-7,-8,-7c139,23,140,28,135,28v,,,,,c135,29,136,32,138,32v3,,4,-5,6,-5c145,27,147,27,147,31v,2,-2,6,-3,10c143,40,142,40,141,40v-2,,-3,2,-3,4c138,46,138,47,139,48v-1,2,-2,3,-4,3c131,51,130,49,130,47v,-2,4,-3,4,-6c134,38,133,37,131,37v-2,,-2,1,-3,1c128,38,127,37,126,37v-2,,-3,1,-3,4c123,44,127,45,127,47v,2,-2,4,-5,4c120,51,119,50,118,48v1,-1,1,-2,1,-4c119,42,118,40,116,40v-1,,-2,,-3,1c111,37,110,33,110,31v,-4,1,-4,2,-4c115,27,115,32,118,32v3,,4,-3,4,-4c122,28,122,28,121,28v-5,,-4,-5,-9,-5c106,23,104,27,104,30v,8,8,14,8,20c112,53,110,54,109,54v-1,,-2,,-3,-1c107,52,107,52,107,51v,-2,-2,-4,-3,-4c103,47,102,47,101,48,98,45,96,41,96,37v,-2,1,-2,1,-2c99,35,99,37,100,37v2,,3,-2,3,-3c103,34,102,34,102,34v-3,,-3,-2,-6,-2c95,32,91,32,91,38v,9,10,11,8,18c104,55,103,60,104,68v,,8,-3,24,-3xm99,77v-4,1,-7,2,-9,2c91,77,91,75,93,75v,,,,,-1c89,72,87,77,87,77v-1,,-3,,-3,2c84,85,71,88,68,88v5,2,7,9,7,9c79,93,83,90,84,90v1,,2,1,2,2c86,92,86,92,86,92v2,-3,1,-4,1,-5c87,87,87,84,90,84v,37,,37,,37c89,121,89,121,89,121v-1,1,-6,-4,-13,-8c70,108,67,111,60,115v-9,5,-19,,-19,c34,121,31,137,31,137v-2,1,-4,2,-7,2c18,139,17,135,17,133v,-10,12,-14,12,-23c29,108,28,99,16,99v-1,,-10,,-10,c2,99,1,96,,95v,-1,,,,c,96,,97,,99v,4,2,6,6,6c8,105,9,105,10,104v,,1,,,1c9,107,8,111,9,112v,,1,,1,c11,108,14,104,19,104v6,,6,5,6,6c25,118,12,123,12,134v,10,11,12,18,11c29,155,17,159,17,151v,,,,-1,c15,155,16,158,20,159v1,,,,,1c15,163,18,174,18,178v1,4,-4,4,-5,4c13,182,13,182,13,182v4,4,8,,8,c24,183,22,186,20,188v,,,,,c20,188,25,189,26,185v3,2,6,1,6,1c33,185,38,184,39,189v,,,,,c43,184,39,182,37,181v,,3,-2,5,1c42,182,43,182,43,182v,-6,-5,-6,-8,-4c35,178,34,174,39,175v,,,-1,,-1c35,171,32,174,32,175v-2,2,-6,1,-6,1c27,156,44,163,47,154v,-1,,-1,,-1c48,156,54,156,55,152v,-1,,-1,,-1c50,156,38,141,54,128v13,-11,24,-5,29,-1c83,128,82,129,82,129v-1,,-1,,,c83,130,85,130,86,129v2,2,,4,-1,5c84,134,85,134,85,134v2,1,5,-2,5,-4c90,131,90,131,90,131v,11,,11,,11c90,158,108,160,128,173v20,-13,39,-15,39,-31c167,131,167,131,167,131v,-1,,-1,,-1c167,132,169,135,172,134v,,,,,c171,133,168,131,171,129v1,1,3,1,4,c175,129,175,129,175,129v,,-1,-1,-1,-2c178,123,190,117,203,128v15,13,4,28,-1,23c202,151,202,151,202,152v1,4,7,4,8,1c210,153,210,153,210,154v2,9,20,2,21,22c230,176,227,177,225,175v-1,-1,-4,-4,-7,-1c218,174,218,175,218,175v5,-1,4,3,3,3c218,176,214,176,214,182v,,,,1,c217,179,220,181,220,181v-2,1,-6,3,-2,8c218,189,218,189,218,189v1,-5,5,-4,6,-3c225,186,228,187,230,185v1,4,6,3,7,3c237,188,237,188,237,188v-2,-2,-4,-5,-1,-6c236,182,240,186,244,182v,,,,-1,c243,182,238,182,239,178v,-4,2,-15,-2,-18c236,159,236,159,237,159v4,-1,5,-4,3,-8c240,151,240,151,240,151v-1,8,-13,4,-13,-6c233,146,245,144,245,134v,-11,-14,-16,-14,-24c231,109,231,104,237,104v5,,9,4,10,8c247,112,247,112,248,112v,-1,,-5,-2,-7c246,104,246,104,247,104v,1,2,1,4,1c255,105,257,103,257,99v,-2,-1,-3,,-4c257,95,256,94,256,95v,1,-1,4,-6,4c250,99,242,99,240,99v-11,,-12,9,-12,11c228,119,240,123,240,133v,2,-1,6,-7,6c230,139,228,138,226,137v,,-3,-16,-11,-22c215,115,206,120,197,115v-7,-4,-11,-7,-17,-2c174,117,169,122,168,121v-1,,-1,,-1,c167,84,167,84,167,84v2,,3,3,3,3c169,88,168,89,170,92v1,,1,,1,c171,91,171,90,172,90v1,,6,3,9,7c181,97,184,90,189,88v-3,,-16,-3,-16,-9c173,77,171,77,170,77v,,-2,-5,-6,-3c163,75,164,75,164,75v1,,2,2,2,4c163,78,147,73,128,73v-9,,-17,2,-24,3c104,88,104,88,104,88v-5,,-5,,-5,c99,77,99,77,99,77v,,,,,m65,207v-1,,-2,-1,-2,-3c63,196,63,196,63,196v-3,-1,-9,-3,-21,-3c32,193,28,195,28,196v-3,15,-3,15,-3,15c25,211,30,208,45,208v18,2,36,12,36,1c81,202,81,202,81,202v-14,,-16,5,-16,5xm176,202v,7,,7,,7c176,220,194,210,212,208v15,,19,3,19,3c229,196,229,196,229,196v-1,-1,-4,-3,-14,-3c202,193,196,195,194,196v,8,,8,,8c194,206,193,207,192,207v,,-2,-5,-16,-5xm128,195v29,,59,2,63,6c191,202,191,201,191,201v,-15,,-15,,-15c191,181,161,179,128,179v-32,,-62,2,-62,7c66,201,66,201,66,201v,,,1,,c70,197,99,195,128,195xm103,123v-3,-1,-3,-1,-3,-1c99,123,99,123,99,123v-3,-2,-3,-2,-3,-2c96,121,98,121,99,121v,,,,,c98,120,97,118,97,118v,,1,1,3,2c100,120,100,120,100,119v-1,-1,-2,-3,-2,-3c98,116,101,118,101,118v,,1,,,c101,116,100,114,100,114v3,3,3,3,3,3c103,117,103,117,103,117v,-1,-1,-4,-1,-4c105,116,105,116,105,116v,1,,,,c105,116,105,113,105,113v,,1,2,1,3c106,116,107,116,107,116v,,1,-3,1,-3c108,117,108,117,108,117v-1,,-1,,-1,c107,121,107,121,107,121v4,-1,10,-8,14,-8c126,113,128,119,137,116v2,3,3,6,4,10c144,130,149,128,149,125v,-5,-5,-6,-5,-11c144,112,146,109,150,109v2,,5,1,7,1c160,110,160,108,160,108v1,-1,1,-1,1,c161,108,161,109,161,110v,3,-4,3,-5,3c156,113,156,113,156,113v1,1,,3,,4c156,117,155,117,155,117v,-2,-3,-5,-5,-5c149,112,147,112,147,114v,3,6,6,6,11c153,132,147,133,141,132v,5,9,9,9,5c150,136,150,136,150,137v2,1,1,3,-1,3c151,141,151,144,152,146v,3,3,1,3,1c155,147,155,147,155,147v-1,3,-4,2,-4,2c150,150,152,151,153,151v,,,1,,1c152,152,150,153,149,151v-1,2,-3,2,-3,2c145,153,144,154,144,155v,,,,,c141,154,143,152,144,151v,,-2,-1,-3,1c141,153,141,153,141,152v-1,-3,1,-4,3,-3c144,149,143,147,141,148v,,,,,c141,147,142,145,144,147v1,,3,-1,4,-1c144,139,136,145,135,139v,,-1,,-1,c134,140,131,140,130,138v,,,,,c131,138,132,139,133,137v1,-1,1,-3,1,-4c134,128,129,120,122,120v-4,,-9,2,-13,5c112,125,112,125,112,125v,4,-3,6,-6,5c106,126,106,126,106,126v,,-2,1,-2,2c104,128,103,128,103,128v,-3,2,-4,2,-4c105,124,105,124,105,124v-1,,-2,1,-3,2c102,126,102,126,102,126v,-1,,-2,1,-3xm113,150v-2,1,-3,,-4,c107,150,107,151,107,152v,,,,-1,c105,149,107,148,108,148v,,-2,-2,-3,c105,148,105,148,105,148v,-3,2,-3,4,-2c109,145,108,144,107,144v,,,,,c107,143,108,143,108,143v2,,2,2,3,2c113,145,115,143,116,143v,-1,-2,-5,-2,-8c114,135,114,135,114,135v-1,1,-3,1,-3,-2c111,133,111,133,112,133v,1,2,,3,-1c115,131,120,125,125,125v2,,3,1,4,2c128,129,129,131,131,131v,,,,,c123,134,120,135,120,142v,3,1,5,3,4c123,146,123,146,123,146v,1,-1,1,-2,1c120,147,119,147,118,147v,,-3,1,-3,3c115,150,115,151,116,151v,,,1,,1c115,152,113,152,113,150xm132,89v-2,,-3,,-3,1c130,91,131,91,132,89xm124,95v1,-1,3,-1,3,-1c128,94,128,95,127,95v-3,,-3,2,-5,2c120,97,119,96,119,93v,,,,1,c120,94,121,95,124,95xm79,171v2,3,4,,7,c88,171,90,172,90,175v,,,,,c94,170,90,168,88,167v,,3,-2,5,1c94,168,94,168,94,168v,-6,-4,-6,-8,-4c86,162,88,160,90,160v,,,,,c86,156,83,161,83,162v-2,2,-7,-2,-9,-4c74,158,78,153,78,148v,,,,,c78,147,78,147,78,148v1,,2,,2,c81,148,83,148,83,144v,-1,,-1,,c83,144,82,145,81,145v-3,,-11,-13,-21,-13c58,132,53,134,51,136v1,1,1,2,1,3c52,141,50,142,49,142v,,,,,c54,144,62,147,64,149v3,2,2,6,1,11c64,165,61,165,60,165v,,,,,c61,166,62,167,64,167v2,,3,-2,4,-2c71,165,75,168,75,171v,1,-1,2,-2,3c73,174,73,174,73,174v1,,5,1,6,-3xm184,174v,,,,,c183,173,182,172,182,171v,-3,4,-6,6,-6c190,165,190,167,193,167v1,,3,-1,4,-2c197,165,197,165,197,165v-1,,-4,,-5,-5c190,155,190,151,192,149v2,-2,11,-5,16,-7c208,142,208,142,208,142v-2,,-3,-1,-3,-3c205,138,205,137,206,136v-2,-2,-7,-4,-9,-4c187,132,179,145,175,145v,,-1,-1,-1,-1c173,143,173,143,173,144v,4,2,4,3,4c177,148,178,148,178,148v,-1,,-1,,c178,148,178,148,178,148v,5,5,10,5,10c181,160,176,164,174,162v-1,-1,-3,-6,-7,-2c167,160,167,160,167,160v2,,4,2,3,4c167,162,163,162,163,168v,,,,,c165,165,169,167,169,167v-2,1,-6,3,-3,8c167,175,167,175,167,175v,-3,2,-4,3,-4c173,171,175,174,178,171v1,4,5,3,6,3xm107,100v,1,-1,,-2,c105,100,105,100,105,100v1,1,2,2,3,2c109,102,110,102,110,101v,,5,2,8,3c117,105,116,107,116,109v-2,-1,-11,-6,-11,-6c102,107,102,107,102,107v,,-2,-1,-2,-2c102,102,102,102,102,102v,-1,-2,,-3,c99,102,99,102,99,102v1,-1,2,-3,4,-2c103,99,101,99,100,99v,,,,,c101,99,103,97,105,98v1,-1,1,-1,1,-1c104,95,104,95,104,95v1,-2,1,-2,1,-2c107,95,107,95,107,95,117,81,117,81,117,81v,,2,-1,3,-1c120,81,120,83,120,83,110,97,110,97,110,97v2,1,2,1,2,1c111,100,111,100,111,100v-3,-1,-3,-1,-3,-1l107,100xm143,98v,1,1,3,3,2c146,100,146,100,146,101v,1,-3,2,-4,1c141,104,141,106,143,107v,,,,,c142,108,140,108,139,106v-2,2,-2,5,-1,6c138,112,133,115,129,113v-3,-2,-6,-4,-10,-4c120,104,122,102,128,102v4,-1,4,-3,4,-4c130,97,128,99,128,99v-1,-1,,-2,,-2c128,97,127,96,127,96v3,,4,-1,4,-1c131,92,128,92,126,93v-1,-1,-1,-2,-1,-2c125,91,125,91,125,90v,,3,-2,4,-3c129,86,130,85,134,85v,-1,,-4,-1,-5c133,80,133,80,134,80v1,1,2,4,3,4c137,84,141,81,141,82v,,1,4,1,4c142,87,146,86,147,87v,,,,,c146,87,143,89,142,90v2,3,1,7,1,8xe" stroked="f">
              <v:stroke joinstyle="round"/>
              <v:formulas/>
              <v:path arrowok="t" o:connecttype="custom" o:connectlocs="405455733,260166196;77475653,257590334;131708748,211224129;108466189,149402063;80057853,211224129;482931386,206072405;562989928,170009648;498426654,177737234;475184096,275621368;531999391,170009648;325397880,23183446;351223327,20606897;330562969,90156548;402873532,95308272;374465885,59245515;348640438,131371029;307320411,113339994;289242254,128795167;263417495,87580686;224679669,198344818;229844758,311684125;0,244711023;30990537,345171020;51650206,484269635;100718211,450782740;211766601,332291709;431281180,337443433;521669212,391537225;568155017,466238600;617223022,458511014;640465580,288501366;619805223,342595158;439028470,236982749;330562969,188040682;72310563,504877219;591397575,504877219;330562969,461086876;255669517,311684125;263417495,291077228;312484812,291077228;402873532,291077228;384796064,360626192;371882996,399264811;346058237,358050330;268582585,329715847;273746985,391537225;294407343,347746882;317649901,376082052;340893148,229255163;232426958,450782740;201436422,381233776;126543658,365777916;188524043,448206878;495844454,383809638;459688828,381233776;436446269,430175844;284077164,260166196;258252406,255014472;284077164,249862747;369300795,275621368;338310259,244711023;366717906,221527577" o:connectangles="0,0,0,0,0,0,0,0,0,0,0,0,0,0,0,0,0,0,0,0,0,0,0,0,0,0,0,0,0,0,0,0,0,0,0,0,0,0,0,0,0,0,0,0,0,0,0,0,0,0,0,0,0,0,0,0,0,0,0,0,0,0" textboxrect="0,0,257,220"/>
              <o:lock v:ext="edit" verticies="t"/>
              <v:textbox>
                <w:txbxContent>
                  <w:p w14:paraId="7FE638FA" w14:textId="77777777" w:rsidR="001920F8" w:rsidRDefault="001920F8" w:rsidP="002C1695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00" type="#_x0000_t75" style="width:11.25pt;height:11.25pt" o:bullet="t">
        <v:imagedata r:id="rId1" o:title="j0115864"/>
      </v:shape>
    </w:pict>
  </w:numPicBullet>
  <w:numPicBullet w:numPicBulletId="1">
    <w:pict>
      <v:shape id="_x0000_i1701" type="#_x0000_t75" style="width:9pt;height:9pt" o:bullet="t">
        <v:imagedata r:id="rId2" o:title="j0115836"/>
      </v:shape>
    </w:pict>
  </w:numPicBullet>
  <w:abstractNum w:abstractNumId="0" w15:restartNumberingAfterBreak="0">
    <w:nsid w:val="FFFFFF89"/>
    <w:multiLevelType w:val="singleLevel"/>
    <w:tmpl w:val="0590E652"/>
    <w:lvl w:ilvl="0">
      <w:start w:val="1"/>
      <w:numFmt w:val="bullet"/>
      <w:pStyle w:val="Bullet1WeBER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024B1509"/>
    <w:multiLevelType w:val="hybridMultilevel"/>
    <w:tmpl w:val="7816460C"/>
    <w:lvl w:ilvl="0" w:tplc="241A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2" w15:restartNumberingAfterBreak="0">
    <w:nsid w:val="0B380F91"/>
    <w:multiLevelType w:val="hybridMultilevel"/>
    <w:tmpl w:val="E7D43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0977E9"/>
    <w:multiLevelType w:val="hybridMultilevel"/>
    <w:tmpl w:val="3612D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64B00"/>
    <w:multiLevelType w:val="hybridMultilevel"/>
    <w:tmpl w:val="19B0EB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A5F2F"/>
    <w:multiLevelType w:val="hybridMultilevel"/>
    <w:tmpl w:val="B67AE8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A392C"/>
    <w:multiLevelType w:val="hybridMultilevel"/>
    <w:tmpl w:val="027EFC9A"/>
    <w:lvl w:ilvl="0" w:tplc="36E4238A">
      <w:start w:val="1"/>
      <w:numFmt w:val="bullet"/>
      <w:pStyle w:val="Bullet2WeBER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241A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3D83C56"/>
    <w:multiLevelType w:val="hybridMultilevel"/>
    <w:tmpl w:val="615EB164"/>
    <w:lvl w:ilvl="0" w:tplc="74B25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9D6B18"/>
    <w:multiLevelType w:val="hybridMultilevel"/>
    <w:tmpl w:val="71C2A86E"/>
    <w:lvl w:ilvl="0" w:tplc="2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B7040A"/>
    <w:multiLevelType w:val="hybridMultilevel"/>
    <w:tmpl w:val="F07EA44E"/>
    <w:lvl w:ilvl="0" w:tplc="BABEAD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E0EE0"/>
    <w:multiLevelType w:val="hybridMultilevel"/>
    <w:tmpl w:val="615EB164"/>
    <w:lvl w:ilvl="0" w:tplc="74B25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A91EAE"/>
    <w:multiLevelType w:val="hybridMultilevel"/>
    <w:tmpl w:val="D9C4AE8C"/>
    <w:lvl w:ilvl="0" w:tplc="0544754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D11FD"/>
    <w:multiLevelType w:val="hybridMultilevel"/>
    <w:tmpl w:val="C9A694C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73568"/>
    <w:multiLevelType w:val="hybridMultilevel"/>
    <w:tmpl w:val="431273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BA0275"/>
    <w:multiLevelType w:val="hybridMultilevel"/>
    <w:tmpl w:val="E430BFBC"/>
    <w:lvl w:ilvl="0" w:tplc="2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69EC52FB"/>
    <w:multiLevelType w:val="hybridMultilevel"/>
    <w:tmpl w:val="463E2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844E0B"/>
    <w:multiLevelType w:val="hybridMultilevel"/>
    <w:tmpl w:val="0BFAB9DC"/>
    <w:lvl w:ilvl="0" w:tplc="0B088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ECF954">
      <w:start w:val="1"/>
      <w:numFmt w:val="bullet"/>
      <w:lvlText w:val="−"/>
      <w:lvlJc w:val="left"/>
      <w:pPr>
        <w:ind w:left="144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CB4236"/>
    <w:multiLevelType w:val="hybridMultilevel"/>
    <w:tmpl w:val="0456B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16"/>
  </w:num>
  <w:num w:numId="5">
    <w:abstractNumId w:val="0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12"/>
  </w:num>
  <w:num w:numId="11">
    <w:abstractNumId w:val="10"/>
  </w:num>
  <w:num w:numId="12">
    <w:abstractNumId w:val="17"/>
  </w:num>
  <w:num w:numId="13">
    <w:abstractNumId w:val="2"/>
  </w:num>
  <w:num w:numId="14">
    <w:abstractNumId w:val="0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>
      <o:colormru v:ext="edit" colors="#2c399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4C00"/>
    <w:rsid w:val="00001CE4"/>
    <w:rsid w:val="00011AB9"/>
    <w:rsid w:val="00020D2B"/>
    <w:rsid w:val="00034653"/>
    <w:rsid w:val="000360F9"/>
    <w:rsid w:val="000378D1"/>
    <w:rsid w:val="000430C9"/>
    <w:rsid w:val="00043A64"/>
    <w:rsid w:val="00054AA9"/>
    <w:rsid w:val="00082FDC"/>
    <w:rsid w:val="00093488"/>
    <w:rsid w:val="00094D6B"/>
    <w:rsid w:val="000A0A78"/>
    <w:rsid w:val="000A32DD"/>
    <w:rsid w:val="000B662E"/>
    <w:rsid w:val="000C0F51"/>
    <w:rsid w:val="000C53D8"/>
    <w:rsid w:val="000F3412"/>
    <w:rsid w:val="00114B1C"/>
    <w:rsid w:val="0015174F"/>
    <w:rsid w:val="00184399"/>
    <w:rsid w:val="0019189F"/>
    <w:rsid w:val="001920F8"/>
    <w:rsid w:val="001956ED"/>
    <w:rsid w:val="001B4D5F"/>
    <w:rsid w:val="001D1DAB"/>
    <w:rsid w:val="00210AF3"/>
    <w:rsid w:val="002149CF"/>
    <w:rsid w:val="00232650"/>
    <w:rsid w:val="00234A85"/>
    <w:rsid w:val="00237F91"/>
    <w:rsid w:val="00267810"/>
    <w:rsid w:val="00267F76"/>
    <w:rsid w:val="00273370"/>
    <w:rsid w:val="002811BD"/>
    <w:rsid w:val="00293CEC"/>
    <w:rsid w:val="002A1D53"/>
    <w:rsid w:val="002C1695"/>
    <w:rsid w:val="002E42DF"/>
    <w:rsid w:val="002F093A"/>
    <w:rsid w:val="002F4B00"/>
    <w:rsid w:val="003014D9"/>
    <w:rsid w:val="00312A49"/>
    <w:rsid w:val="003320F7"/>
    <w:rsid w:val="00345760"/>
    <w:rsid w:val="00345A0D"/>
    <w:rsid w:val="00354DAD"/>
    <w:rsid w:val="00355FFA"/>
    <w:rsid w:val="003562C9"/>
    <w:rsid w:val="003817BF"/>
    <w:rsid w:val="003A418E"/>
    <w:rsid w:val="003B7EE2"/>
    <w:rsid w:val="00402983"/>
    <w:rsid w:val="00411909"/>
    <w:rsid w:val="00422CC3"/>
    <w:rsid w:val="00430339"/>
    <w:rsid w:val="00432197"/>
    <w:rsid w:val="00447984"/>
    <w:rsid w:val="004512E9"/>
    <w:rsid w:val="00452618"/>
    <w:rsid w:val="00460D56"/>
    <w:rsid w:val="004840A9"/>
    <w:rsid w:val="004A39E5"/>
    <w:rsid w:val="00501BBC"/>
    <w:rsid w:val="00506C6D"/>
    <w:rsid w:val="00514FBA"/>
    <w:rsid w:val="00522032"/>
    <w:rsid w:val="00574D29"/>
    <w:rsid w:val="005762E9"/>
    <w:rsid w:val="005900A9"/>
    <w:rsid w:val="005A1D42"/>
    <w:rsid w:val="005A380D"/>
    <w:rsid w:val="006023E6"/>
    <w:rsid w:val="00607C7F"/>
    <w:rsid w:val="00615163"/>
    <w:rsid w:val="006603FE"/>
    <w:rsid w:val="006D0F02"/>
    <w:rsid w:val="006E190D"/>
    <w:rsid w:val="006F017A"/>
    <w:rsid w:val="007361B9"/>
    <w:rsid w:val="00742B07"/>
    <w:rsid w:val="00753218"/>
    <w:rsid w:val="0078687C"/>
    <w:rsid w:val="007A0039"/>
    <w:rsid w:val="007A100F"/>
    <w:rsid w:val="007D3DC2"/>
    <w:rsid w:val="007D559E"/>
    <w:rsid w:val="007D72D4"/>
    <w:rsid w:val="007E665D"/>
    <w:rsid w:val="00806848"/>
    <w:rsid w:val="0082038D"/>
    <w:rsid w:val="008436AF"/>
    <w:rsid w:val="00864AFC"/>
    <w:rsid w:val="00880D12"/>
    <w:rsid w:val="00897327"/>
    <w:rsid w:val="008D151B"/>
    <w:rsid w:val="008D775D"/>
    <w:rsid w:val="008F4C00"/>
    <w:rsid w:val="00902224"/>
    <w:rsid w:val="00902234"/>
    <w:rsid w:val="009116D7"/>
    <w:rsid w:val="00913325"/>
    <w:rsid w:val="00926273"/>
    <w:rsid w:val="00956835"/>
    <w:rsid w:val="009616B4"/>
    <w:rsid w:val="00971956"/>
    <w:rsid w:val="00977FCD"/>
    <w:rsid w:val="009954A7"/>
    <w:rsid w:val="009A778C"/>
    <w:rsid w:val="009A7A76"/>
    <w:rsid w:val="009E4A45"/>
    <w:rsid w:val="00A10132"/>
    <w:rsid w:val="00A175C3"/>
    <w:rsid w:val="00A41170"/>
    <w:rsid w:val="00A430CE"/>
    <w:rsid w:val="00A53308"/>
    <w:rsid w:val="00A5399E"/>
    <w:rsid w:val="00A555D1"/>
    <w:rsid w:val="00A828DE"/>
    <w:rsid w:val="00A87A69"/>
    <w:rsid w:val="00A97D78"/>
    <w:rsid w:val="00AC54BF"/>
    <w:rsid w:val="00AC78F8"/>
    <w:rsid w:val="00AD3B64"/>
    <w:rsid w:val="00AD592D"/>
    <w:rsid w:val="00AE47B7"/>
    <w:rsid w:val="00AF3BC4"/>
    <w:rsid w:val="00AF4538"/>
    <w:rsid w:val="00B03124"/>
    <w:rsid w:val="00B108D0"/>
    <w:rsid w:val="00B2047F"/>
    <w:rsid w:val="00B30CB4"/>
    <w:rsid w:val="00B4107A"/>
    <w:rsid w:val="00B612F6"/>
    <w:rsid w:val="00B629BF"/>
    <w:rsid w:val="00B64D86"/>
    <w:rsid w:val="00B900D4"/>
    <w:rsid w:val="00B972DC"/>
    <w:rsid w:val="00BA63BC"/>
    <w:rsid w:val="00BC7CDF"/>
    <w:rsid w:val="00BD0187"/>
    <w:rsid w:val="00C2148C"/>
    <w:rsid w:val="00C26508"/>
    <w:rsid w:val="00C30EB6"/>
    <w:rsid w:val="00C40AB2"/>
    <w:rsid w:val="00C87E1F"/>
    <w:rsid w:val="00C92920"/>
    <w:rsid w:val="00C9617A"/>
    <w:rsid w:val="00CE57CA"/>
    <w:rsid w:val="00CE7414"/>
    <w:rsid w:val="00CF03B8"/>
    <w:rsid w:val="00D1063F"/>
    <w:rsid w:val="00D14786"/>
    <w:rsid w:val="00D472C7"/>
    <w:rsid w:val="00D47E95"/>
    <w:rsid w:val="00D61424"/>
    <w:rsid w:val="00D738EF"/>
    <w:rsid w:val="00D91A5D"/>
    <w:rsid w:val="00D94B6A"/>
    <w:rsid w:val="00DB380D"/>
    <w:rsid w:val="00DE1D93"/>
    <w:rsid w:val="00DF3CFD"/>
    <w:rsid w:val="00E03C46"/>
    <w:rsid w:val="00E442F7"/>
    <w:rsid w:val="00E6105E"/>
    <w:rsid w:val="00E91250"/>
    <w:rsid w:val="00E94415"/>
    <w:rsid w:val="00EA7F6F"/>
    <w:rsid w:val="00EB525D"/>
    <w:rsid w:val="00EC2BD1"/>
    <w:rsid w:val="00EF693F"/>
    <w:rsid w:val="00EF7864"/>
    <w:rsid w:val="00F2596F"/>
    <w:rsid w:val="00F2696D"/>
    <w:rsid w:val="00F372D3"/>
    <w:rsid w:val="00F5004B"/>
    <w:rsid w:val="00F63B30"/>
    <w:rsid w:val="00F91D32"/>
    <w:rsid w:val="00F948EB"/>
    <w:rsid w:val="00FD58CE"/>
    <w:rsid w:val="00FE00C0"/>
    <w:rsid w:val="00FE3556"/>
    <w:rsid w:val="00FE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c3990"/>
    </o:shapedefaults>
    <o:shapelayout v:ext="edit">
      <o:idmap v:ext="edit" data="1"/>
    </o:shapelayout>
  </w:shapeDefaults>
  <w:decimalSymbol w:val=","/>
  <w:listSeparator w:val=";"/>
  <w14:docId w14:val="1529125A"/>
  <w15:docId w15:val="{10F6B1A3-4637-4A96-B116-E89ADE0E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yriad Pro Cond" w:eastAsia="Myriad Pro Cond" w:hAnsi="Myriad Pro Cond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361B9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7361B9"/>
    <w:pPr>
      <w:keepNext/>
      <w:keepLines/>
      <w:spacing w:before="480" w:after="0"/>
      <w:outlineLvl w:val="0"/>
    </w:pPr>
    <w:rPr>
      <w:rFonts w:eastAsia="Times New Roman"/>
      <w:b/>
      <w:bCs/>
      <w:color w:val="20296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361B9"/>
    <w:pPr>
      <w:keepNext/>
      <w:keepLines/>
      <w:spacing w:before="200" w:after="0"/>
      <w:outlineLvl w:val="1"/>
    </w:pPr>
    <w:rPr>
      <w:rFonts w:ascii="Myriad Pro Light" w:eastAsia="Times New Roman" w:hAnsi="Myriad Pro Light"/>
      <w:bCs/>
      <w:color w:val="2746CB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9A7A7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BER">
    <w:name w:val="WeBER"/>
    <w:basedOn w:val="Normal"/>
    <w:rsid w:val="007361B9"/>
    <w:rPr>
      <w:b/>
      <w:color w:val="6976D2"/>
    </w:rPr>
  </w:style>
  <w:style w:type="character" w:customStyle="1" w:styleId="Heading1Char">
    <w:name w:val="Heading 1 Char"/>
    <w:link w:val="Heading1"/>
    <w:uiPriority w:val="9"/>
    <w:rsid w:val="007361B9"/>
    <w:rPr>
      <w:rFonts w:ascii="Myriad Pro Cond" w:eastAsia="Times New Roman" w:hAnsi="Myriad Pro Cond" w:cs="Times New Roman"/>
      <w:b/>
      <w:bCs/>
      <w:color w:val="20296A"/>
      <w:sz w:val="28"/>
      <w:szCs w:val="28"/>
    </w:rPr>
  </w:style>
  <w:style w:type="character" w:customStyle="1" w:styleId="Heading2Char">
    <w:name w:val="Heading 2 Char"/>
    <w:link w:val="Heading2"/>
    <w:uiPriority w:val="9"/>
    <w:rsid w:val="007361B9"/>
    <w:rPr>
      <w:rFonts w:ascii="Myriad Pro Light" w:eastAsia="Times New Roman" w:hAnsi="Myriad Pro Light" w:cs="Times New Roman"/>
      <w:bCs/>
      <w:color w:val="2746CB"/>
      <w:sz w:val="32"/>
      <w:szCs w:val="26"/>
    </w:rPr>
  </w:style>
  <w:style w:type="paragraph" w:styleId="Title">
    <w:name w:val="Title"/>
    <w:basedOn w:val="Normal"/>
    <w:next w:val="Normal"/>
    <w:link w:val="TitleChar"/>
    <w:qFormat/>
    <w:rsid w:val="007361B9"/>
    <w:pPr>
      <w:pBdr>
        <w:bottom w:val="single" w:sz="8" w:space="4" w:color="2B388F"/>
      </w:pBdr>
      <w:spacing w:after="300" w:line="240" w:lineRule="auto"/>
      <w:contextualSpacing/>
    </w:pPr>
    <w:rPr>
      <w:rFonts w:ascii="Myriad Pro Light" w:eastAsia="Times New Roman" w:hAnsi="Myriad Pro Light"/>
      <w:color w:val="20296A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7361B9"/>
    <w:rPr>
      <w:rFonts w:ascii="Myriad Pro Light" w:eastAsia="Times New Roman" w:hAnsi="Myriad Pro Light" w:cs="Times New Roman"/>
      <w:color w:val="20296A"/>
      <w:spacing w:val="5"/>
      <w:kern w:val="28"/>
      <w:sz w:val="52"/>
      <w:szCs w:val="52"/>
    </w:rPr>
  </w:style>
  <w:style w:type="paragraph" w:styleId="NoSpacing">
    <w:name w:val="No Spacing"/>
    <w:uiPriority w:val="1"/>
    <w:rsid w:val="007361B9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DC2"/>
  </w:style>
  <w:style w:type="paragraph" w:styleId="Footer">
    <w:name w:val="footer"/>
    <w:basedOn w:val="Normal"/>
    <w:link w:val="FooterChar"/>
    <w:uiPriority w:val="99"/>
    <w:unhideWhenUsed/>
    <w:rsid w:val="007D3D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DC2"/>
  </w:style>
  <w:style w:type="paragraph" w:styleId="BalloonText">
    <w:name w:val="Balloon Text"/>
    <w:basedOn w:val="Normal"/>
    <w:link w:val="BalloonTextChar"/>
    <w:uiPriority w:val="99"/>
    <w:semiHidden/>
    <w:unhideWhenUsed/>
    <w:rsid w:val="007D3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3DC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92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WeBER">
    <w:name w:val="H1 WeBER"/>
    <w:basedOn w:val="Normal"/>
    <w:link w:val="H1WeBERChar"/>
    <w:qFormat/>
    <w:rsid w:val="009A7A76"/>
    <w:pPr>
      <w:spacing w:before="200"/>
    </w:pPr>
    <w:rPr>
      <w:b/>
      <w:color w:val="2A388F"/>
      <w:sz w:val="30"/>
      <w:lang w:val="en-US"/>
    </w:rPr>
  </w:style>
  <w:style w:type="paragraph" w:customStyle="1" w:styleId="H2WeBER">
    <w:name w:val="H2 WeBER"/>
    <w:basedOn w:val="H1WeBER"/>
    <w:link w:val="H2WeBERChar"/>
    <w:qFormat/>
    <w:rsid w:val="009A7A76"/>
    <w:rPr>
      <w:rFonts w:ascii="Myriad Pro Light" w:hAnsi="Myriad Pro Light"/>
      <w:b w:val="0"/>
      <w:sz w:val="72"/>
      <w:lang w:val="sr-Latn-RS"/>
    </w:rPr>
  </w:style>
  <w:style w:type="character" w:customStyle="1" w:styleId="H1WeBERChar">
    <w:name w:val="H1 WeBER Char"/>
    <w:link w:val="H1WeBER"/>
    <w:rsid w:val="009A7A76"/>
    <w:rPr>
      <w:b/>
      <w:color w:val="2A388F"/>
      <w:sz w:val="30"/>
      <w:szCs w:val="22"/>
      <w:lang w:val="en-US" w:eastAsia="en-US"/>
    </w:rPr>
  </w:style>
  <w:style w:type="paragraph" w:customStyle="1" w:styleId="N1WeBER">
    <w:name w:val="N1 WeBER"/>
    <w:basedOn w:val="Normal"/>
    <w:next w:val="BodyTextWeBER"/>
    <w:link w:val="N1WeBERChar"/>
    <w:qFormat/>
    <w:rsid w:val="00D1063F"/>
    <w:pPr>
      <w:jc w:val="both"/>
    </w:pPr>
    <w:rPr>
      <w:rFonts w:ascii="Myriad Pro Light" w:hAnsi="Myriad Pro Light"/>
      <w:szCs w:val="20"/>
      <w:lang w:val="en-US"/>
    </w:rPr>
  </w:style>
  <w:style w:type="character" w:customStyle="1" w:styleId="H2WeBERChar">
    <w:name w:val="H2 WeBER Char"/>
    <w:link w:val="H2WeBER"/>
    <w:rsid w:val="009A7A76"/>
    <w:rPr>
      <w:rFonts w:ascii="Myriad Pro Light" w:hAnsi="Myriad Pro Light"/>
      <w:color w:val="2A388F"/>
      <w:sz w:val="7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054AA9"/>
    <w:pPr>
      <w:ind w:left="720"/>
      <w:contextualSpacing/>
    </w:pPr>
  </w:style>
  <w:style w:type="character" w:customStyle="1" w:styleId="N1WeBERChar">
    <w:name w:val="N1 WeBER Char"/>
    <w:link w:val="N1WeBER"/>
    <w:rsid w:val="00D1063F"/>
    <w:rPr>
      <w:rFonts w:ascii="Myriad Pro Light" w:hAnsi="Myriad Pro Light"/>
      <w:sz w:val="22"/>
      <w:lang w:val="en-US" w:eastAsia="en-US"/>
    </w:rPr>
  </w:style>
  <w:style w:type="paragraph" w:customStyle="1" w:styleId="ReportTItle">
    <w:name w:val="Report_TItle"/>
    <w:link w:val="ReportTItleChar"/>
    <w:rsid w:val="00880D12"/>
    <w:pPr>
      <w:spacing w:line="460" w:lineRule="exact"/>
      <w:ind w:left="289"/>
    </w:pPr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styleId="Subtitle">
    <w:name w:val="Subtitle"/>
    <w:next w:val="Normal"/>
    <w:link w:val="SubtitleChar"/>
    <w:uiPriority w:val="11"/>
    <w:rsid w:val="00880D12"/>
    <w:pPr>
      <w:spacing w:before="240" w:line="360" w:lineRule="exact"/>
      <w:ind w:left="289"/>
    </w:pPr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SubtitleChar">
    <w:name w:val="Subtitle Char"/>
    <w:link w:val="Subtitle"/>
    <w:uiPriority w:val="11"/>
    <w:rsid w:val="00880D12"/>
    <w:rPr>
      <w:rFonts w:ascii="DejaVu Serif" w:eastAsia="DejaVu Sans" w:hAnsi="DejaVu Serif"/>
      <w:i/>
      <w:sz w:val="36"/>
      <w:szCs w:val="36"/>
      <w:lang w:val="en-US" w:eastAsia="en-US"/>
    </w:rPr>
  </w:style>
  <w:style w:type="character" w:customStyle="1" w:styleId="ReportTItleChar">
    <w:name w:val="Report_TItle Char"/>
    <w:link w:val="ReportTItle"/>
    <w:rsid w:val="00880D12"/>
    <w:rPr>
      <w:rFonts w:ascii="DejaVu Serif" w:eastAsia="DejaVu Sans" w:hAnsi="DejaVu Serif"/>
      <w:b/>
      <w:caps/>
      <w:color w:val="CF142B"/>
      <w:sz w:val="46"/>
      <w:szCs w:val="46"/>
      <w:lang w:val="en-US" w:eastAsia="en-US"/>
    </w:rPr>
  </w:style>
  <w:style w:type="paragraph" w:customStyle="1" w:styleId="Reportlogo">
    <w:name w:val="Report logo"/>
    <w:link w:val="ReportlogoChar"/>
    <w:rsid w:val="00880D12"/>
    <w:pPr>
      <w:spacing w:after="160"/>
    </w:pPr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ReportlogoChar">
    <w:name w:val="Report logo Char"/>
    <w:link w:val="Reportlogo"/>
    <w:rsid w:val="00880D12"/>
    <w:rPr>
      <w:rFonts w:ascii="DejaVu Sans" w:eastAsia="DejaVu Sans" w:hAnsi="DejaVu Sans" w:cs="DejaVu Sans"/>
      <w:noProof/>
      <w:sz w:val="18"/>
      <w:szCs w:val="1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9A7A7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BodyTextWeBER">
    <w:name w:val="BodyText WeBER"/>
    <w:basedOn w:val="Normal"/>
    <w:link w:val="BodyTextWeBERChar"/>
    <w:qFormat/>
    <w:rsid w:val="00D1063F"/>
    <w:pPr>
      <w:spacing w:before="120" w:after="120" w:line="300" w:lineRule="exact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1WeBER">
    <w:name w:val="Bullet 1 WeBER"/>
    <w:basedOn w:val="ListBullet"/>
    <w:next w:val="N1WeBER"/>
    <w:qFormat/>
    <w:rsid w:val="00D1063F"/>
    <w:pPr>
      <w:numPr>
        <w:numId w:val="5"/>
      </w:numPr>
      <w:spacing w:before="20" w:after="20" w:line="300" w:lineRule="exact"/>
      <w:ind w:left="357" w:hanging="357"/>
      <w:contextualSpacing w:val="0"/>
      <w:jc w:val="both"/>
    </w:pPr>
    <w:rPr>
      <w:rFonts w:ascii="Myriad Pro Light" w:eastAsia="DejaVu Sans" w:hAnsi="Myriad Pro Light" w:cs="DejaVu Sans"/>
      <w:szCs w:val="18"/>
      <w:lang w:val="en-US"/>
    </w:rPr>
  </w:style>
  <w:style w:type="paragraph" w:customStyle="1" w:styleId="Bullet2WeBER">
    <w:name w:val="Bullet 2 WeBER"/>
    <w:basedOn w:val="N1WeBER"/>
    <w:next w:val="Bullet1WeBER"/>
    <w:qFormat/>
    <w:rsid w:val="00D1063F"/>
    <w:pPr>
      <w:numPr>
        <w:numId w:val="6"/>
      </w:numPr>
      <w:tabs>
        <w:tab w:val="left" w:pos="851"/>
      </w:tabs>
      <w:spacing w:before="10" w:after="10" w:line="240" w:lineRule="exact"/>
      <w:ind w:hanging="357"/>
    </w:pPr>
    <w:rPr>
      <w:rFonts w:eastAsia="DejaVu Sans" w:cs="DejaVu Sans"/>
      <w:szCs w:val="18"/>
    </w:rPr>
  </w:style>
  <w:style w:type="paragraph" w:styleId="ListBullet">
    <w:name w:val="List Bullet"/>
    <w:basedOn w:val="Normal"/>
    <w:uiPriority w:val="99"/>
    <w:semiHidden/>
    <w:unhideWhenUsed/>
    <w:rsid w:val="009A7A76"/>
    <w:pPr>
      <w:ind w:left="72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9A7A76"/>
    <w:pPr>
      <w:ind w:left="360" w:hanging="360"/>
      <w:contextualSpacing/>
    </w:pPr>
  </w:style>
  <w:style w:type="paragraph" w:customStyle="1" w:styleId="N2WeBER">
    <w:name w:val="N2 WeBER"/>
    <w:basedOn w:val="ReportTItle"/>
    <w:link w:val="N2WeBERChar"/>
    <w:rsid w:val="00D1063F"/>
    <w:pPr>
      <w:framePr w:hSpace="180" w:wrap="around" w:hAnchor="margin" w:y="1010"/>
      <w:jc w:val="both"/>
    </w:pPr>
    <w:rPr>
      <w:rFonts w:ascii="Myriad Pro Light" w:hAnsi="Myriad Pro Light"/>
      <w:b w:val="0"/>
      <w:color w:val="2C3990"/>
      <w:sz w:val="52"/>
    </w:rPr>
  </w:style>
  <w:style w:type="paragraph" w:customStyle="1" w:styleId="H3WeBER">
    <w:name w:val="H3 WeBER"/>
    <w:basedOn w:val="Subtitle"/>
    <w:link w:val="H3WeBERChar"/>
    <w:rsid w:val="00D1063F"/>
    <w:pPr>
      <w:framePr w:hSpace="180" w:wrap="around" w:hAnchor="margin" w:y="1010"/>
      <w:jc w:val="both"/>
    </w:pPr>
    <w:rPr>
      <w:rFonts w:ascii="Myriad Pro Light" w:hAnsi="Myriad Pro Light"/>
      <w:i w:val="0"/>
      <w:color w:val="8E8E8E"/>
      <w:sz w:val="44"/>
    </w:rPr>
  </w:style>
  <w:style w:type="character" w:customStyle="1" w:styleId="N2WeBERChar">
    <w:name w:val="N2 WeBER Char"/>
    <w:link w:val="N2WeBER"/>
    <w:rsid w:val="00D1063F"/>
    <w:rPr>
      <w:rFonts w:ascii="Myriad Pro Light" w:eastAsia="DejaVu Sans" w:hAnsi="Myriad Pro Light"/>
      <w:b w:val="0"/>
      <w:caps/>
      <w:color w:val="2C3990"/>
      <w:sz w:val="52"/>
      <w:szCs w:val="46"/>
      <w:lang w:val="en-US" w:eastAsia="en-US"/>
    </w:rPr>
  </w:style>
  <w:style w:type="paragraph" w:customStyle="1" w:styleId="SubtitleWeBER">
    <w:name w:val="Subtitle WeBER"/>
    <w:basedOn w:val="BodyTextWeBER"/>
    <w:link w:val="SubtitleWeBERChar"/>
    <w:qFormat/>
    <w:rsid w:val="00EB525D"/>
    <w:rPr>
      <w:color w:val="808080"/>
      <w:sz w:val="36"/>
    </w:rPr>
  </w:style>
  <w:style w:type="character" w:customStyle="1" w:styleId="H3WeBERChar">
    <w:name w:val="H3 WeBER Char"/>
    <w:link w:val="H3WeBER"/>
    <w:rsid w:val="00D1063F"/>
    <w:rPr>
      <w:rFonts w:ascii="Myriad Pro Light" w:eastAsia="DejaVu Sans" w:hAnsi="Myriad Pro Light"/>
      <w:i w:val="0"/>
      <w:color w:val="8E8E8E"/>
      <w:sz w:val="44"/>
      <w:szCs w:val="36"/>
      <w:lang w:val="en-US" w:eastAsia="en-US"/>
    </w:rPr>
  </w:style>
  <w:style w:type="character" w:customStyle="1" w:styleId="BodyTextWeBERChar">
    <w:name w:val="BodyText WeBER Char"/>
    <w:link w:val="BodyTextWeBER"/>
    <w:rsid w:val="00EB525D"/>
    <w:rPr>
      <w:rFonts w:ascii="Myriad Pro Light" w:eastAsia="DejaVu Sans" w:hAnsi="Myriad Pro Light" w:cs="DejaVu Sans"/>
      <w:sz w:val="22"/>
      <w:szCs w:val="18"/>
      <w:lang w:val="en-US" w:eastAsia="en-US"/>
    </w:rPr>
  </w:style>
  <w:style w:type="character" w:customStyle="1" w:styleId="SubtitleWeBERChar">
    <w:name w:val="Subtitle WeBER Char"/>
    <w:link w:val="SubtitleWeBER"/>
    <w:rsid w:val="00EB525D"/>
    <w:rPr>
      <w:rFonts w:ascii="Myriad Pro Light" w:eastAsia="DejaVu Sans" w:hAnsi="Myriad Pro Light" w:cs="DejaVu Sans"/>
      <w:color w:val="808080"/>
      <w:sz w:val="36"/>
      <w:szCs w:val="18"/>
      <w:lang w:val="en-US" w:eastAsia="en-US"/>
    </w:rPr>
  </w:style>
  <w:style w:type="paragraph" w:styleId="Caption">
    <w:name w:val="caption"/>
    <w:basedOn w:val="Normal"/>
    <w:next w:val="Normal"/>
    <w:qFormat/>
    <w:rsid w:val="00A430CE"/>
    <w:pPr>
      <w:spacing w:after="0" w:line="240" w:lineRule="auto"/>
      <w:jc w:val="center"/>
    </w:pPr>
    <w:rPr>
      <w:rFonts w:ascii="Macedonian Tms" w:eastAsia="Times New Roman" w:hAnsi="Macedonian Tms"/>
      <w:sz w:val="24"/>
      <w:szCs w:val="20"/>
      <w:u w:val="single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F693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693F"/>
    <w:rPr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EF693F"/>
    <w:rPr>
      <w:vertAlign w:val="superscript"/>
    </w:rPr>
  </w:style>
  <w:style w:type="character" w:customStyle="1" w:styleId="BodyTextWeBERv02Char">
    <w:name w:val="BodyText WeBER v02 Char"/>
    <w:link w:val="BodyTextWeBERv02"/>
    <w:locked/>
    <w:rsid w:val="00452618"/>
    <w:rPr>
      <w:rFonts w:ascii="Myriad Pro Light" w:hAnsi="Myriad Pro Light"/>
      <w:sz w:val="22"/>
    </w:rPr>
  </w:style>
  <w:style w:type="paragraph" w:customStyle="1" w:styleId="BodyTextWeBERv02">
    <w:name w:val="BodyText WeBER v02"/>
    <w:basedOn w:val="Normal"/>
    <w:next w:val="BodyTextWeBER"/>
    <w:link w:val="BodyTextWeBERv02Char"/>
    <w:qFormat/>
    <w:rsid w:val="00452618"/>
    <w:pPr>
      <w:jc w:val="both"/>
    </w:pPr>
    <w:rPr>
      <w:rFonts w:ascii="Myriad Pro Light" w:hAnsi="Myriad Pro Light"/>
      <w:szCs w:val="20"/>
      <w:lang w:eastAsia="sr-Latn-RS"/>
    </w:rPr>
  </w:style>
  <w:style w:type="character" w:styleId="Hyperlink">
    <w:name w:val="Hyperlink"/>
    <w:basedOn w:val="DefaultParagraphFont"/>
    <w:uiPriority w:val="99"/>
    <w:unhideWhenUsed/>
    <w:rsid w:val="00F948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7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8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peaid/sites/devco/files/communication_and_visibility_manual_en_0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ar-monitor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esa\CEP\Centar%20za%20evropske%20politike%20-%20CEP%20Radno\WeBER%20Project\Inicijalizacija%20i%20planiranje\PAR%20Monitor%20Methodology\Selection%20of%20PAP\WeBER%20report%20templat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167E3E3868A4065BB28074808E6A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48C3C-FFC1-4974-9858-ABDDE44EE61F}"/>
      </w:docPartPr>
      <w:docPartBody>
        <w:p w:rsidR="00CF4A4F" w:rsidRDefault="00B61465" w:rsidP="00B61465">
          <w:pPr>
            <w:pStyle w:val="7167E3E3868A4065BB28074808E6A382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Times New Roman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erif">
    <w:charset w:val="00"/>
    <w:family w:val="roman"/>
    <w:pitch w:val="variable"/>
    <w:sig w:usb0="00000001" w:usb1="5200F9FB" w:usb2="0A040020" w:usb3="00000000" w:csb0="0000009F" w:csb1="00000000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Macedonian Tm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1465"/>
    <w:rsid w:val="000635DE"/>
    <w:rsid w:val="000C5D31"/>
    <w:rsid w:val="00222506"/>
    <w:rsid w:val="002E4E66"/>
    <w:rsid w:val="00885893"/>
    <w:rsid w:val="00A346DC"/>
    <w:rsid w:val="00B61465"/>
    <w:rsid w:val="00BE39C1"/>
    <w:rsid w:val="00CF4A4F"/>
    <w:rsid w:val="00E1508A"/>
    <w:rsid w:val="00F8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67E3E3868A4065BB28074808E6A382">
    <w:name w:val="7167E3E3868A4065BB28074808E6A382"/>
    <w:rsid w:val="00B614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D88C1-F48B-47AE-B92F-7E1DDCED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 report template</Template>
  <TotalTime>288</TotalTime>
  <Pages>10</Pages>
  <Words>2988</Words>
  <Characters>17036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Nacrt ugovora: Program malih grantova za organizacije civilnog društva za praćenje RJU na lokanom nivou #Weber-G-02</vt:lpstr>
    </vt:vector>
  </TitlesOfParts>
  <Company/>
  <LinksUpToDate>false</LinksUpToDate>
  <CharactersWithSpaces>19985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Nacrt ugovora: Program malih grantova za OCD za praćenje RJU na lokalnom nivou</dc:title>
  <dc:subject/>
  <dc:creator>Anesa</dc:creator>
  <cp:keywords/>
  <cp:lastModifiedBy>Jovana Knezevic</cp:lastModifiedBy>
  <cp:revision>9</cp:revision>
  <cp:lastPrinted>2020-08-27T11:19:00Z</cp:lastPrinted>
  <dcterms:created xsi:type="dcterms:W3CDTF">2020-08-31T13:08:00Z</dcterms:created>
  <dcterms:modified xsi:type="dcterms:W3CDTF">2020-09-03T10:07:00Z</dcterms:modified>
</cp:coreProperties>
</file>